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sdtfl w16du wp14">
  <w:body>
    <w:p w:rsidRPr="00F77F6A" w:rsidR="00EC1C77" w:rsidRDefault="005F2139" w14:paraId="4779ABA4" w14:textId="0056F00A">
      <w:pPr>
        <w:rPr>
          <w:rFonts w:ascii="Sassoon Primary" w:hAnsi="Sassoon Primary"/>
        </w:rPr>
      </w:pPr>
      <w:r w:rsidRPr="00F77F6A">
        <w:rPr>
          <w:noProof/>
        </w:rPr>
        <w:drawing>
          <wp:anchor distT="0" distB="0" distL="114300" distR="114300" simplePos="0" relativeHeight="251732480" behindDoc="1" locked="0" layoutInCell="1" allowOverlap="1" wp14:anchorId="4F49854D" wp14:editId="5BD77642">
            <wp:simplePos x="0" y="0"/>
            <wp:positionH relativeFrom="page">
              <wp:posOffset>9458960</wp:posOffset>
            </wp:positionH>
            <wp:positionV relativeFrom="paragraph">
              <wp:posOffset>13335</wp:posOffset>
            </wp:positionV>
            <wp:extent cx="955675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098" y="21273"/>
                <wp:lineTo x="21098" y="0"/>
                <wp:lineTo x="0" y="0"/>
              </wp:wrapPolygon>
            </wp:wrapTight>
            <wp:docPr id="134853797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37972" name="Picture 1" descr="A computer with a keyboard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579904" behindDoc="0" locked="0" layoutInCell="1" allowOverlap="1" wp14:anchorId="19E5E6B8" wp14:editId="4FBA7805">
            <wp:simplePos x="0" y="0"/>
            <wp:positionH relativeFrom="margin">
              <wp:posOffset>-27247</wp:posOffset>
            </wp:positionH>
            <wp:positionV relativeFrom="paragraph">
              <wp:posOffset>-45720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 w:rsidR="00C853EC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Pr="000D7F7B" w:rsidR="00EC1C77" w:rsidRDefault="00416766" w14:paraId="7B696EFA" w14:textId="20E43A2D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Pr="000D7F7B" w:rsidR="00251668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One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9E0D96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Computing</w:t>
                            </w:r>
                            <w:r w:rsidR="00AD1022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: Autumn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204B1E7C">
                <v:stroke joinstyle="miter"/>
                <v:path gradientshapeok="t" o:connecttype="rect"/>
              </v:shapetype>
              <v:shape id="Text Box 1" style="position:absolute;margin-left:-5.45pt;margin-top:4.85pt;width:695.35pt;height:40pt;z-index:2515727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>
                <v:textbox>
                  <w:txbxContent>
                    <w:p w:rsidRPr="000D7F7B" w:rsidR="00EC1C77" w:rsidRDefault="00416766" w14:paraId="7B696EFA" w14:textId="20E43A2D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Pr="000D7F7B" w:rsidR="00251668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One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9E0D96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Computing</w:t>
                      </w:r>
                      <w:r w:rsidR="00AD1022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: 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7F6A" w:rsidR="00251668">
        <w:rPr>
          <w:rFonts w:ascii="Sassoon Primary" w:hAnsi="Sassoon Primary"/>
          <w:color w:val="7030A0"/>
        </w:rPr>
        <w:t xml:space="preserve"> </w:t>
      </w:r>
    </w:p>
    <w:p w:rsidRPr="00F77F6A" w:rsidR="00EC1C77" w:rsidRDefault="00EC1C77" w14:paraId="016B66CF" w14:textId="73DF46B8">
      <w:pPr>
        <w:spacing w:after="0"/>
        <w:rPr>
          <w:rFonts w:ascii="Sassoon Primary" w:hAnsi="Sassoon Primary"/>
          <w:vanish/>
        </w:rPr>
      </w:pPr>
    </w:p>
    <w:p w:rsidRPr="00F77F6A" w:rsidR="00EC1C77" w:rsidRDefault="00EC1C77" w14:paraId="28900994" w14:textId="72C79A99">
      <w:pPr>
        <w:tabs>
          <w:tab w:val="left" w:pos="1077"/>
        </w:tabs>
        <w:rPr>
          <w:rFonts w:ascii="Sassoon Primary" w:hAnsi="Sassoon Primary"/>
        </w:rPr>
      </w:pPr>
    </w:p>
    <w:tbl>
      <w:tblPr>
        <w:tblpPr w:leftFromText="180" w:rightFromText="180" w:vertAnchor="text" w:horzAnchor="page" w:tblpX="851" w:tblpY="488"/>
        <w:tblW w:w="393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6"/>
        <w:gridCol w:w="2561"/>
      </w:tblGrid>
      <w:tr w:rsidRPr="00F77F6A" w:rsidR="00F77F6A" w:rsidTr="005F2139" w14:paraId="33D17E5C" w14:textId="77777777">
        <w:trPr>
          <w:trHeight w:val="773"/>
        </w:trPr>
        <w:tc>
          <w:tcPr>
            <w:tcW w:w="39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2E4BFA63" w14:textId="677795B2">
            <w:pPr>
              <w:spacing w:after="0" w:line="240" w:lineRule="auto"/>
              <w:rPr>
                <w:rFonts w:ascii="Sassoon Primary" w:hAnsi="Sassoon Primary" w:cs="Calibri"/>
                <w:b/>
                <w:color w:val="7030A0"/>
              </w:rPr>
            </w:pPr>
            <w:r w:rsidRPr="00F77F6A">
              <w:rPr>
                <w:rFonts w:ascii="Sassoon Primary" w:hAnsi="Sassoon Primary" w:cs="Calibri"/>
                <w:b/>
                <w:color w:val="7030A0"/>
              </w:rPr>
              <w:t>Subject Specific Vocabulary</w:t>
            </w:r>
          </w:p>
        </w:tc>
      </w:tr>
      <w:tr w:rsidRPr="00F77F6A" w:rsidR="00F77F6A" w:rsidTr="005F2139" w14:paraId="797276E7" w14:textId="77777777">
        <w:trPr>
          <w:trHeight w:val="887"/>
        </w:trPr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06E95376" w14:textId="77777777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0070C0"/>
                <w:sz w:val="22"/>
                <w:szCs w:val="22"/>
              </w:rPr>
              <w:t>log in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403386A5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 w:cstheme="minorHAnsi"/>
                <w:sz w:val="22"/>
                <w:szCs w:val="22"/>
              </w:rPr>
            </w:pPr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Using a username and password to access a system.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  <w:lang w:val="en-US"/>
              </w:rPr>
              <w:t> 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</w:rPr>
              <w:t> </w:t>
            </w:r>
            <w:r w:rsidRPr="00F77F6A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F77F6A" w:rsidR="00F77F6A" w:rsidP="00F77F6A" w:rsidRDefault="00F77F6A" w14:paraId="13C14B4D" w14:textId="77777777">
            <w:pPr>
              <w:pStyle w:val="NormalWeb"/>
              <w:spacing w:before="0" w:after="0"/>
              <w:rPr>
                <w:rFonts w:ascii="Sassoon Primary" w:hAnsi="Sassoon Primary"/>
                <w:sz w:val="22"/>
                <w:szCs w:val="22"/>
              </w:rPr>
            </w:pPr>
          </w:p>
        </w:tc>
      </w:tr>
      <w:tr w:rsidRPr="00F77F6A" w:rsidR="00F77F6A" w:rsidTr="005F2139" w14:paraId="7C3FEC6D" w14:textId="77777777">
        <w:trPr>
          <w:trHeight w:val="971"/>
        </w:trPr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37486305" w14:textId="2DB8548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0070C0"/>
                <w:sz w:val="22"/>
                <w:szCs w:val="22"/>
              </w:rPr>
              <w:t>username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6F0B8E41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 w:cstheme="minorHAnsi"/>
                <w:sz w:val="22"/>
                <w:szCs w:val="22"/>
              </w:rPr>
            </w:pPr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A name that is used by a person to access an online site.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  <w:lang w:val="en-US"/>
              </w:rPr>
              <w:t> 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</w:rPr>
              <w:t> </w:t>
            </w:r>
            <w:r w:rsidRPr="00F77F6A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F77F6A" w:rsidR="00F77F6A" w:rsidP="00F77F6A" w:rsidRDefault="00F77F6A" w14:paraId="295D52D8" w14:textId="77777777">
            <w:pPr>
              <w:pStyle w:val="NormalWeb"/>
              <w:spacing w:before="0" w:after="0"/>
              <w:rPr>
                <w:rFonts w:ascii="Sassoon Primary" w:hAnsi="Sassoon Primary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111111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Pr="00F77F6A" w:rsidR="00F77F6A" w:rsidTr="005F2139" w14:paraId="77FB263A" w14:textId="77777777">
        <w:trPr>
          <w:trHeight w:val="1016"/>
        </w:trPr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3B5E0823" w14:textId="77777777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0070C0"/>
                <w:sz w:val="22"/>
                <w:szCs w:val="22"/>
              </w:rPr>
              <w:t>password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216AE7FB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 w:cstheme="minorHAnsi"/>
                <w:sz w:val="22"/>
                <w:szCs w:val="22"/>
              </w:rPr>
            </w:pPr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 xml:space="preserve">A series of letters, numbers and special characters that </w:t>
            </w:r>
            <w:proofErr w:type="gramStart"/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is</w:t>
            </w:r>
            <w:proofErr w:type="gramEnd"/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 xml:space="preserve"> entered after the username to access an online site.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  <w:lang w:val="en-US"/>
              </w:rPr>
              <w:t> 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</w:rPr>
              <w:t> </w:t>
            </w:r>
            <w:r w:rsidRPr="00F77F6A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F77F6A" w:rsidR="00F77F6A" w:rsidP="00F77F6A" w:rsidRDefault="00F77F6A" w14:paraId="1D5243AE" w14:textId="77777777">
            <w:pPr>
              <w:pStyle w:val="NormalWeb"/>
              <w:spacing w:before="0" w:after="0"/>
              <w:rPr>
                <w:rFonts w:ascii="Sassoon Primary" w:hAnsi="Sassoon Primary" w:cs="Calibri"/>
                <w:sz w:val="22"/>
                <w:szCs w:val="22"/>
              </w:rPr>
            </w:pPr>
          </w:p>
        </w:tc>
      </w:tr>
      <w:tr w:rsidRPr="00F77F6A" w:rsidR="00F77F6A" w:rsidTr="005F2139" w14:paraId="1EEC2353" w14:textId="77777777">
        <w:trPr>
          <w:trHeight w:val="1087"/>
        </w:trPr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78F66BDD" w14:textId="77777777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0070C0"/>
                <w:sz w:val="22"/>
                <w:szCs w:val="22"/>
              </w:rPr>
              <w:t>avatar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2094F399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 w:cstheme="minorHAnsi"/>
                <w:sz w:val="22"/>
                <w:szCs w:val="22"/>
              </w:rPr>
            </w:pPr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A digital picture to represent someone.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  <w:lang w:val="en-US"/>
              </w:rPr>
              <w:t> 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</w:rPr>
              <w:t> </w:t>
            </w:r>
            <w:r w:rsidRPr="00F77F6A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F77F6A" w:rsidR="00F77F6A" w:rsidP="00F77F6A" w:rsidRDefault="00F77F6A" w14:paraId="0D52073B" w14:textId="77777777">
            <w:pPr>
              <w:pStyle w:val="NormalWeb"/>
              <w:spacing w:before="0" w:after="0"/>
              <w:rPr>
                <w:rFonts w:ascii="Sassoon Primary" w:hAnsi="Sassoon Primary" w:cs="Calibri"/>
                <w:color w:val="111111"/>
                <w:sz w:val="22"/>
                <w:szCs w:val="22"/>
                <w:shd w:val="clear" w:color="auto" w:fill="FFFFFF"/>
              </w:rPr>
            </w:pPr>
          </w:p>
        </w:tc>
      </w:tr>
      <w:tr w:rsidRPr="00F77F6A" w:rsidR="00F77F6A" w:rsidTr="005F2139" w14:paraId="2B4EC573" w14:textId="77777777">
        <w:trPr>
          <w:trHeight w:val="1075"/>
        </w:trPr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6413E62A" w14:textId="77777777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0070C0"/>
                <w:sz w:val="22"/>
                <w:szCs w:val="22"/>
              </w:rPr>
              <w:t>log out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6A71D03E" w14:textId="77777777">
            <w:pPr>
              <w:pStyle w:val="NormalWeb"/>
              <w:spacing w:before="0" w:after="0"/>
              <w:rPr>
                <w:rFonts w:ascii="Sassoon Primary" w:hAnsi="Sassoon Primary" w:cs="Calibri"/>
                <w:sz w:val="22"/>
                <w:szCs w:val="22"/>
              </w:rPr>
            </w:pPr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Leaving a computer system.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  <w:lang w:val="en-US"/>
              </w:rPr>
              <w:t> 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</w:rPr>
              <w:t> </w:t>
            </w:r>
            <w:r w:rsidRPr="00F77F6A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Pr="00F77F6A" w:rsidR="00F77F6A" w:rsidTr="005F2139" w14:paraId="203DD7A6" w14:textId="77777777">
        <w:trPr>
          <w:trHeight w:val="524"/>
        </w:trPr>
        <w:tc>
          <w:tcPr>
            <w:tcW w:w="1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07F987F9" w14:textId="70224B5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  <w:sz w:val="22"/>
                <w:szCs w:val="22"/>
              </w:rPr>
            </w:pPr>
            <w:r w:rsidRPr="00F77F6A">
              <w:rPr>
                <w:rFonts w:ascii="Sassoon Primary" w:hAnsi="Sassoon Primary" w:cs="Calibri"/>
                <w:color w:val="0070C0"/>
                <w:sz w:val="22"/>
                <w:szCs w:val="22"/>
              </w:rPr>
              <w:t xml:space="preserve">save </w:t>
            </w:r>
          </w:p>
        </w:tc>
        <w:tc>
          <w:tcPr>
            <w:tcW w:w="2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0AE221F8" w14:textId="77777777">
            <w:pPr>
              <w:pStyle w:val="NormalWeb"/>
              <w:spacing w:before="0" w:after="0"/>
              <w:rPr>
                <w:rFonts w:ascii="Sassoon Primary" w:hAnsi="Sassoon Primary" w:cs="Calibri"/>
                <w:sz w:val="22"/>
                <w:szCs w:val="22"/>
              </w:rPr>
            </w:pPr>
            <w:r w:rsidRPr="00F77F6A">
              <w:rPr>
                <w:rStyle w:val="normaltextrun"/>
                <w:rFonts w:ascii="Sassoon Primary" w:hAnsi="Sassoon Primary" w:cstheme="minorHAnsi"/>
                <w:sz w:val="22"/>
                <w:szCs w:val="22"/>
                <w:lang w:val="en-US"/>
              </w:rPr>
              <w:t>Store your work as you create something so it can be accessed later.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  <w:lang w:val="en-US"/>
              </w:rPr>
              <w:t> </w:t>
            </w:r>
            <w:r w:rsidRPr="00F77F6A">
              <w:rPr>
                <w:rStyle w:val="normaltextrun"/>
                <w:rFonts w:ascii="Cambria Math" w:hAnsi="Cambria Math" w:cs="Cambria Math"/>
                <w:sz w:val="22"/>
                <w:szCs w:val="22"/>
              </w:rPr>
              <w:t> </w:t>
            </w:r>
            <w:r w:rsidRPr="00F77F6A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tbl>
      <w:tblPr>
        <w:tblpPr w:leftFromText="180" w:rightFromText="180" w:vertAnchor="text" w:horzAnchor="page" w:tblpX="5041" w:tblpY="173"/>
        <w:tblW w:w="108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0"/>
        <w:gridCol w:w="8488"/>
      </w:tblGrid>
      <w:tr w:rsidRPr="00F77F6A" w:rsidR="00F77F6A" w:rsidTr="556A80D9" w14:paraId="691F6D4C" w14:textId="77777777">
        <w:trPr>
          <w:trHeight w:val="115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46123668" w14:textId="0B3CBDAD">
            <w:pPr>
              <w:spacing w:after="0" w:line="240" w:lineRule="auto"/>
              <w:jc w:val="center"/>
              <w:rPr>
                <w:rFonts w:ascii="Sassoon Primary" w:hAnsi="Sassoon Primary"/>
              </w:rPr>
            </w:pPr>
            <w:r w:rsidRPr="00F77F6A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734528" behindDoc="0" locked="0" layoutInCell="1" allowOverlap="1" wp14:anchorId="37DDC5B2" wp14:editId="50CCFDB6">
                  <wp:simplePos x="0" y="0"/>
                  <wp:positionH relativeFrom="column">
                    <wp:posOffset>97127</wp:posOffset>
                  </wp:positionH>
                  <wp:positionV relativeFrom="paragraph">
                    <wp:posOffset>-42718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43BE1CFB" w14:textId="77777777">
            <w:pPr>
              <w:spacing w:after="0" w:line="240" w:lineRule="auto"/>
              <w:rPr>
                <w:rFonts w:ascii="Sassoon Primary" w:hAnsi="Sassoon Primary"/>
              </w:rPr>
            </w:pPr>
            <w:r w:rsidRPr="00F77F6A">
              <w:rPr>
                <w:rFonts w:ascii="Sassoon Primary" w:hAnsi="Sassoon Primary"/>
                <w:b/>
                <w:color w:val="7030A0"/>
              </w:rPr>
              <w:t>Sticky knowledge</w:t>
            </w:r>
          </w:p>
          <w:p w:rsidRPr="00F77F6A" w:rsidR="00F77F6A" w:rsidP="00F77F6A" w:rsidRDefault="00F77F6A" w14:paraId="6F6AA3EB" w14:textId="77777777">
            <w:pPr>
              <w:spacing w:after="0" w:line="240" w:lineRule="auto"/>
              <w:rPr>
                <w:rFonts w:ascii="Sassoon Primary" w:hAnsi="Sassoon Primary"/>
                <w:b/>
                <w:color w:val="7030A0"/>
              </w:rPr>
            </w:pPr>
          </w:p>
        </w:tc>
      </w:tr>
      <w:tr w:rsidRPr="00F77F6A" w:rsidR="00F77F6A" w:rsidTr="556A80D9" w14:paraId="124ACC96" w14:textId="77777777">
        <w:trPr>
          <w:trHeight w:val="26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5F2139" w14:paraId="75B0F16B" w14:textId="1EDB1FA7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F77F6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49888" behindDoc="1" locked="0" layoutInCell="1" allowOverlap="1" wp14:anchorId="65054EAB" wp14:editId="0F380F99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144145</wp:posOffset>
                  </wp:positionV>
                  <wp:extent cx="889000" cy="495935"/>
                  <wp:effectExtent l="0" t="0" r="6350" b="0"/>
                  <wp:wrapTight wrapText="bothSides">
                    <wp:wrapPolygon edited="0">
                      <wp:start x="0" y="0"/>
                      <wp:lineTo x="0" y="20743"/>
                      <wp:lineTo x="21291" y="20743"/>
                      <wp:lineTo x="21291" y="0"/>
                      <wp:lineTo x="0" y="0"/>
                    </wp:wrapPolygon>
                  </wp:wrapTight>
                  <wp:docPr id="685820746" name="Picture 4" descr="300 Billion: That's How Many Passwords May Be In Use By 2020 | Inc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00 Billion: That's How Many Passwords May Be In Use By 2020 | Inc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556A80D9" w:rsidRDefault="00F77F6A" w14:paraId="202A9CE5" w14:textId="77777777" w14:noSpellErr="1">
            <w:pPr>
              <w:rPr>
                <w:rFonts w:ascii="Sassoon Primary" w:hAnsi="Sassoon Primary" w:cs="Aptos" w:cstheme="minorAscii"/>
              </w:rPr>
            </w:pPr>
            <w:r w:rsidRPr="556A80D9" w:rsidR="00F77F6A">
              <w:rPr>
                <w:rFonts w:ascii="Sassoon Primary" w:hAnsi="Sassoon Primary" w:cs="Aptos" w:cstheme="minorAscii"/>
              </w:rPr>
              <w:t>It is important to use a</w:t>
            </w:r>
            <w:r w:rsidRPr="556A80D9" w:rsidR="00F77F6A">
              <w:rPr>
                <w:rFonts w:ascii="Sassoon Primary" w:hAnsi="Sassoon Primary" w:cs="Aptos" w:cstheme="minorAscii"/>
                <w:color w:val="0070C0"/>
              </w:rPr>
              <w:t xml:space="preserve"> password</w:t>
            </w:r>
            <w:r w:rsidRPr="556A80D9" w:rsidR="00F77F6A">
              <w:rPr>
                <w:rFonts w:ascii="Sassoon Primary" w:hAnsi="Sassoon Primary" w:cs="Aptos" w:cstheme="minorAscii"/>
              </w:rPr>
              <w:t xml:space="preserve">. If you share a </w:t>
            </w:r>
            <w:r w:rsidRPr="556A80D9" w:rsidR="00F77F6A">
              <w:rPr>
                <w:rFonts w:ascii="Sassoon Primary" w:hAnsi="Sassoon Primary" w:cs="Aptos" w:cstheme="minorAscii"/>
                <w:color w:val="0070C0"/>
              </w:rPr>
              <w:t>password</w:t>
            </w:r>
            <w:r w:rsidRPr="556A80D9" w:rsidR="00F77F6A">
              <w:rPr>
                <w:rFonts w:ascii="Sassoon Primary" w:hAnsi="Sassoon Primary" w:cs="Aptos" w:cstheme="minorAscii"/>
              </w:rPr>
              <w:t xml:space="preserve">, others can access your account. </w:t>
            </w:r>
          </w:p>
          <w:p w:rsidRPr="00F77F6A" w:rsidR="00F77F6A" w:rsidP="00F77F6A" w:rsidRDefault="00F77F6A" w14:paraId="1DD1BCF5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  <w:sz w:val="22"/>
                <w:szCs w:val="22"/>
              </w:rPr>
            </w:pPr>
          </w:p>
        </w:tc>
      </w:tr>
      <w:tr w:rsidRPr="00F77F6A" w:rsidR="00F77F6A" w:rsidTr="556A80D9" w14:paraId="56F6F40B" w14:textId="77777777">
        <w:trPr>
          <w:trHeight w:val="672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5A975834" w14:textId="2463AC71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F77F6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36576" behindDoc="1" locked="0" layoutInCell="1" allowOverlap="1" wp14:anchorId="1EA2225B" wp14:editId="0AF81AEA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0</wp:posOffset>
                  </wp:positionV>
                  <wp:extent cx="1066800" cy="601345"/>
                  <wp:effectExtent l="0" t="0" r="0" b="8255"/>
                  <wp:wrapTight wrapText="bothSides">
                    <wp:wrapPolygon edited="0">
                      <wp:start x="0" y="0"/>
                      <wp:lineTo x="0" y="21212"/>
                      <wp:lineTo x="21214" y="21212"/>
                      <wp:lineTo x="21214" y="0"/>
                      <wp:lineTo x="0" y="0"/>
                    </wp:wrapPolygon>
                  </wp:wrapTight>
                  <wp:docPr id="1701009454" name="Picture 6" descr="What are your care-abouts?. Wholesome people create wholesome… | b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at are your care-abouts?. Wholesome people create wholesome… | b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0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7B1FA831" w14:textId="77777777">
            <w:pPr>
              <w:rPr>
                <w:rFonts w:ascii="Sassoon Primary" w:hAnsi="Sassoon Primary" w:cstheme="minorHAnsi"/>
              </w:rPr>
            </w:pPr>
            <w:r w:rsidRPr="00F77F6A">
              <w:rPr>
                <w:rFonts w:ascii="Sassoon Primary" w:hAnsi="Sassoon Primary" w:cstheme="minorHAnsi"/>
              </w:rPr>
              <w:t xml:space="preserve">Technology should be treated with care. </w:t>
            </w:r>
          </w:p>
          <w:p w:rsidRPr="00F77F6A" w:rsidR="00F77F6A" w:rsidP="00F77F6A" w:rsidRDefault="00F77F6A" w14:paraId="08844FD3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</w:p>
        </w:tc>
      </w:tr>
      <w:tr w:rsidRPr="00F77F6A" w:rsidR="00F77F6A" w:rsidTr="556A80D9" w14:paraId="686FF582" w14:textId="77777777">
        <w:trPr>
          <w:trHeight w:val="391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5AFD3225" w14:textId="4419DFDF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F77F6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38624" behindDoc="1" locked="0" layoutInCell="1" allowOverlap="1" wp14:anchorId="7EB73D14" wp14:editId="1112A17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498475" cy="498475"/>
                  <wp:effectExtent l="0" t="0" r="0" b="0"/>
                  <wp:wrapTight wrapText="bothSides">
                    <wp:wrapPolygon edited="0">
                      <wp:start x="0" y="0"/>
                      <wp:lineTo x="0" y="20637"/>
                      <wp:lineTo x="20637" y="20637"/>
                      <wp:lineTo x="20637" y="0"/>
                      <wp:lineTo x="0" y="0"/>
                    </wp:wrapPolygon>
                  </wp:wrapTight>
                  <wp:docPr id="273192492" name="Picture 7" descr="No Recording Sign Icon. Video prohibition. Vector. 27924207 Vector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o Recording Sign Icon. Video prohibition. Vector. 27924207 Vector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3E79A1B7" w14:textId="77777777">
            <w:pPr>
              <w:rPr>
                <w:rFonts w:ascii="Sassoon Primary" w:hAnsi="Sassoon Primary" w:cstheme="minorHAnsi"/>
              </w:rPr>
            </w:pPr>
            <w:r w:rsidRPr="00F77F6A">
              <w:rPr>
                <w:rFonts w:ascii="Sassoon Primary" w:hAnsi="Sassoon Primary" w:cstheme="minorHAnsi"/>
              </w:rPr>
              <w:t xml:space="preserve">You must not record others, when using technology. </w:t>
            </w:r>
          </w:p>
          <w:p w:rsidRPr="00F77F6A" w:rsidR="00F77F6A" w:rsidP="00F77F6A" w:rsidRDefault="00F77F6A" w14:paraId="5B3DAF03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</w:p>
        </w:tc>
      </w:tr>
      <w:tr w:rsidRPr="00F77F6A" w:rsidR="00F77F6A" w:rsidTr="556A80D9" w14:paraId="20752C47" w14:textId="77777777">
        <w:trPr>
          <w:trHeight w:val="178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2A2A59E3" w14:textId="31751ADD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F77F6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40672" behindDoc="1" locked="0" layoutInCell="1" allowOverlap="1" wp14:anchorId="19822BD4" wp14:editId="2C195665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0</wp:posOffset>
                  </wp:positionV>
                  <wp:extent cx="720090" cy="720090"/>
                  <wp:effectExtent l="0" t="0" r="3810" b="3810"/>
                  <wp:wrapTight wrapText="bothSides">
                    <wp:wrapPolygon edited="0">
                      <wp:start x="0" y="0"/>
                      <wp:lineTo x="0" y="21143"/>
                      <wp:lineTo x="21143" y="21143"/>
                      <wp:lineTo x="21143" y="0"/>
                      <wp:lineTo x="0" y="0"/>
                    </wp:wrapPolygon>
                  </wp:wrapTight>
                  <wp:docPr id="109563039" name="Picture 8" descr="Personal folder line icon. Folder with personal information vect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ersonal folder line icon. Folder with personal information vect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720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77F6A">
              <w:rPr>
                <w:rFonts w:ascii="Sassoon Primary" w:hAnsi="Sassoon Primary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AE1A4BF" wp14:editId="4D7A0A9A">
                      <wp:extent cx="301625" cy="301625"/>
                      <wp:effectExtent l="0" t="0" r="0" b="0"/>
                      <wp:docPr id="27874828" name="Rectangle 4" descr="Notes Illustration Vector On White Background Tune Acoustic Sing Vector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Notes Illustration Vector On White Background Tune Acoustic Sing Vector ..." o:spid="_x0000_s1026" filled="f" stroked="f" w14:anchorId="666B2E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77F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556A80D9" w:rsidRDefault="00F77F6A" w14:paraId="35C73541" w14:textId="68E44387" w14:noSpellErr="1">
            <w:pPr>
              <w:rPr>
                <w:rFonts w:ascii="Sassoon Primary" w:hAnsi="Sassoon Primary" w:cs="Aptos" w:cstheme="minorAscii"/>
              </w:rPr>
            </w:pPr>
            <w:r w:rsidRPr="556A80D9" w:rsidR="00F77F6A">
              <w:rPr>
                <w:rFonts w:ascii="Sassoon Primary" w:hAnsi="Sassoon Primary" w:cs="Aptos" w:cstheme="minorAscii"/>
              </w:rPr>
              <w:t xml:space="preserve">A personal folder allows you to </w:t>
            </w:r>
            <w:r w:rsidRPr="556A80D9" w:rsidR="00F77F6A">
              <w:rPr>
                <w:rFonts w:ascii="Sassoon Primary" w:hAnsi="Sassoon Primary" w:cs="Aptos" w:cstheme="minorAscii"/>
                <w:color w:val="0070C0"/>
              </w:rPr>
              <w:t>save</w:t>
            </w:r>
            <w:r w:rsidRPr="556A80D9" w:rsidR="00F77F6A">
              <w:rPr>
                <w:rFonts w:ascii="Sassoon Primary" w:hAnsi="Sassoon Primary" w:cs="Aptos" w:cstheme="minorAscii"/>
              </w:rPr>
              <w:t xml:space="preserve"> information safely. </w:t>
            </w:r>
          </w:p>
          <w:p w:rsidRPr="00F77F6A" w:rsidR="00F77F6A" w:rsidP="00F77F6A" w:rsidRDefault="00F77F6A" w14:paraId="3652C5A5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</w:p>
        </w:tc>
      </w:tr>
      <w:tr w:rsidRPr="00F77F6A" w:rsidR="00F77F6A" w:rsidTr="556A80D9" w14:paraId="1597EEE2" w14:textId="77777777">
        <w:trPr>
          <w:trHeight w:val="37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4A305165" w14:textId="4872E613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F77F6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42720" behindDoc="1" locked="0" layoutInCell="1" allowOverlap="1" wp14:anchorId="5DF5A044" wp14:editId="3312473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512445" cy="664845"/>
                  <wp:effectExtent l="0" t="0" r="1905" b="1905"/>
                  <wp:wrapTight wrapText="bothSides">
                    <wp:wrapPolygon edited="0">
                      <wp:start x="0" y="0"/>
                      <wp:lineTo x="0" y="21043"/>
                      <wp:lineTo x="20877" y="21043"/>
                      <wp:lineTo x="20877" y="0"/>
                      <wp:lineTo x="0" y="0"/>
                    </wp:wrapPolygon>
                  </wp:wrapTight>
                  <wp:docPr id="1041342182" name="Picture 9" descr="English Unite - Anti-Bully - Stand up for Yoursel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nglish Unite - Anti-Bully - Stand up for Yoursel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4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3AAF72F9" w14:textId="77777777">
            <w:pPr>
              <w:rPr>
                <w:rFonts w:ascii="Sassoon Primary" w:hAnsi="Sassoon Primary" w:cstheme="minorHAnsi"/>
              </w:rPr>
            </w:pPr>
            <w:r w:rsidRPr="00F77F6A">
              <w:rPr>
                <w:rFonts w:ascii="Sassoon Primary" w:hAnsi="Sassoon Primary" w:cstheme="minorHAnsi"/>
              </w:rPr>
              <w:t xml:space="preserve">To stay safe online we shouldn’t talk to </w:t>
            </w:r>
            <w:proofErr w:type="gramStart"/>
            <w:r w:rsidRPr="00F77F6A">
              <w:rPr>
                <w:rFonts w:ascii="Sassoon Primary" w:hAnsi="Sassoon Primary" w:cstheme="minorHAnsi"/>
              </w:rPr>
              <w:t>strangers</w:t>
            </w:r>
            <w:proofErr w:type="gramEnd"/>
            <w:r w:rsidRPr="00F77F6A">
              <w:rPr>
                <w:rFonts w:ascii="Sassoon Primary" w:hAnsi="Sassoon Primary" w:cstheme="minorHAnsi"/>
              </w:rPr>
              <w:t xml:space="preserve"> and we must tell someone when you do not feel safe. </w:t>
            </w:r>
          </w:p>
          <w:p w:rsidRPr="00F77F6A" w:rsidR="00F77F6A" w:rsidP="00F77F6A" w:rsidRDefault="00F77F6A" w14:paraId="77DA87C8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</w:p>
        </w:tc>
      </w:tr>
      <w:tr w:rsidRPr="00F77F6A" w:rsidR="00F77F6A" w:rsidTr="556A80D9" w14:paraId="564BE003" w14:textId="77777777">
        <w:trPr>
          <w:trHeight w:val="373"/>
        </w:trPr>
        <w:tc>
          <w:tcPr>
            <w:tcW w:w="23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00B404E2" w14:textId="77777777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  <w:noProof/>
                <w:sz w:val="22"/>
                <w:szCs w:val="22"/>
              </w:rPr>
            </w:pPr>
            <w:r w:rsidRPr="00F77F6A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44768" behindDoc="1" locked="0" layoutInCell="1" allowOverlap="1" wp14:anchorId="5F43D6A2" wp14:editId="488DFF2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706755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0960" y="20988"/>
                      <wp:lineTo x="20960" y="0"/>
                      <wp:lineTo x="0" y="0"/>
                    </wp:wrapPolygon>
                  </wp:wrapTight>
                  <wp:docPr id="468684556" name="Picture 10" descr="Best Laptop for Writers in 2020|Medium | 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est Laptop for Writers in 2020|Medium | 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F77F6A" w:rsidR="00F77F6A" w:rsidP="00F77F6A" w:rsidRDefault="00F77F6A" w14:paraId="152C0F19" w14:textId="77777777">
            <w:pPr>
              <w:rPr>
                <w:rFonts w:ascii="Sassoon Primary" w:hAnsi="Sassoon Primary" w:cstheme="minorHAnsi"/>
              </w:rPr>
            </w:pPr>
            <w:r w:rsidRPr="00F77F6A">
              <w:rPr>
                <w:rFonts w:ascii="Sassoon Primary" w:hAnsi="Sassoon Primary" w:cstheme="minorHAnsi"/>
              </w:rPr>
              <w:t>The author of a document tells you who owns it and who created it.</w:t>
            </w:r>
          </w:p>
        </w:tc>
      </w:tr>
    </w:tbl>
    <w:p w:rsidRPr="00F77F6A" w:rsidR="00EC1C77" w:rsidRDefault="00EC1C77" w14:paraId="38CC4676" w14:textId="6C8B93CD">
      <w:pPr>
        <w:tabs>
          <w:tab w:val="left" w:pos="1077"/>
        </w:tabs>
        <w:rPr>
          <w:rFonts w:ascii="Sassoon Primary" w:hAnsi="Sassoon Primary"/>
        </w:rPr>
      </w:pPr>
    </w:p>
    <w:p w:rsidRPr="00F77F6A" w:rsidR="00EC1C77" w:rsidRDefault="005F2139" w14:paraId="0FB7F297" w14:textId="41B1FFFB">
      <w:pPr>
        <w:tabs>
          <w:tab w:val="left" w:pos="1077"/>
        </w:tabs>
        <w:rPr>
          <w:rFonts w:ascii="Sassoon Primary" w:hAnsi="Sassoon Primary"/>
        </w:rPr>
      </w:pPr>
      <w:r w:rsidRPr="00F77F6A">
        <w:rPr>
          <w:noProof/>
        </w:rPr>
        <w:lastRenderedPageBreak/>
        <w:drawing>
          <wp:anchor distT="0" distB="0" distL="114300" distR="114300" simplePos="0" relativeHeight="251729408" behindDoc="1" locked="0" layoutInCell="1" allowOverlap="1" wp14:anchorId="1A017D61" wp14:editId="632E22CE">
            <wp:simplePos x="0" y="0"/>
            <wp:positionH relativeFrom="column">
              <wp:posOffset>6160135</wp:posOffset>
            </wp:positionH>
            <wp:positionV relativeFrom="paragraph">
              <wp:posOffset>4397375</wp:posOffset>
            </wp:positionV>
            <wp:extent cx="927735" cy="1319530"/>
            <wp:effectExtent l="133350" t="95250" r="139065" b="90170"/>
            <wp:wrapTight wrapText="bothSides">
              <wp:wrapPolygon edited="0">
                <wp:start x="-1142" y="-94"/>
                <wp:lineTo x="-805" y="10363"/>
                <wp:lineTo x="-2543" y="10614"/>
                <wp:lineTo x="-559" y="20514"/>
                <wp:lineTo x="18325" y="21609"/>
                <wp:lineTo x="18849" y="21852"/>
                <wp:lineTo x="21890" y="21413"/>
                <wp:lineTo x="22098" y="1964"/>
                <wp:lineTo x="21206" y="-1090"/>
                <wp:lineTo x="13285" y="-1857"/>
                <wp:lineTo x="1900" y="-532"/>
                <wp:lineTo x="-1142" y="-94"/>
              </wp:wrapPolygon>
            </wp:wrapTight>
            <wp:docPr id="9" name="Picture 8" descr="A poster of letters and word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E625B18-E7C5-1682-4702-8E07EE82EB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oster of letters and words&#10;&#10;AI-generated content may be incorrect.">
                      <a:extLst>
                        <a:ext uri="{FF2B5EF4-FFF2-40B4-BE49-F238E27FC236}">
                          <a16:creationId xmlns:a16="http://schemas.microsoft.com/office/drawing/2014/main" id="{3E625B18-E7C5-1682-4702-8E07EE82EB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95968">
                      <a:off x="0" y="0"/>
                      <a:ext cx="927735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F6A">
        <w:rPr>
          <w:noProof/>
        </w:rPr>
        <w:drawing>
          <wp:anchor distT="0" distB="0" distL="114300" distR="114300" simplePos="0" relativeHeight="251668992" behindDoc="1" locked="0" layoutInCell="1" allowOverlap="1" wp14:anchorId="76D418C0" wp14:editId="416F4A4F">
            <wp:simplePos x="0" y="0"/>
            <wp:positionH relativeFrom="margin">
              <wp:posOffset>4065270</wp:posOffset>
            </wp:positionH>
            <wp:positionV relativeFrom="paragraph">
              <wp:posOffset>4325620</wp:posOffset>
            </wp:positionV>
            <wp:extent cx="1931670" cy="1224280"/>
            <wp:effectExtent l="57150" t="76200" r="49530" b="71120"/>
            <wp:wrapTight wrapText="bothSides">
              <wp:wrapPolygon edited="0">
                <wp:start x="20776" y="-219"/>
                <wp:lineTo x="-43" y="-2637"/>
                <wp:lineTo x="-544" y="8089"/>
                <wp:lineTo x="-516" y="21236"/>
                <wp:lineTo x="1396" y="21458"/>
                <wp:lineTo x="1608" y="21483"/>
                <wp:lineTo x="21475" y="21431"/>
                <wp:lineTo x="21710" y="16403"/>
                <wp:lineTo x="21839" y="-95"/>
                <wp:lineTo x="20776" y="-219"/>
              </wp:wrapPolygon>
            </wp:wrapTight>
            <wp:docPr id="7146318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31814" name="Picture 1" descr="A screenshot of a computer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47383">
                      <a:off x="0" y="0"/>
                      <a:ext cx="1931670" cy="122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F77F6A" w:rsidR="00EC1C77" w:rsidRDefault="00EC1C77" w14:paraId="1EE2368A" w14:textId="4D18C95F">
      <w:pPr>
        <w:rPr>
          <w:rFonts w:ascii="Sassoon Primary" w:hAnsi="Sassoon Primary"/>
        </w:rPr>
      </w:pPr>
    </w:p>
    <w:p w:rsidRPr="00F77F6A" w:rsidR="00EC1C77" w:rsidRDefault="003E3FEE" w14:paraId="67532200" w14:textId="7512550D">
      <w:pPr>
        <w:tabs>
          <w:tab w:val="left" w:pos="9990"/>
        </w:tabs>
        <w:rPr>
          <w:rFonts w:ascii="Sassoon Primary" w:hAnsi="Sassoon Primary"/>
        </w:rPr>
      </w:pPr>
      <w:r w:rsidRPr="00F77F6A">
        <w:rPr>
          <w:rFonts w:ascii="Sassoon Primary" w:hAnsi="Sassoon Primary"/>
          <w:noProof/>
        </w:rPr>
        <w:drawing>
          <wp:anchor distT="0" distB="0" distL="114300" distR="114300" simplePos="0" relativeHeight="251748864" behindDoc="0" locked="0" layoutInCell="1" allowOverlap="1" wp14:anchorId="137B46B4" wp14:editId="1536C974">
            <wp:simplePos x="0" y="0"/>
            <wp:positionH relativeFrom="column">
              <wp:posOffset>8482388</wp:posOffset>
            </wp:positionH>
            <wp:positionV relativeFrom="paragraph">
              <wp:posOffset>43356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Pr="00F77F6A" w:rsidR="00EC1C77" w:rsidP="005F2139" w:rsidRDefault="00416766" w14:paraId="3659462C" w14:textId="07DCDCDE">
      <w:pPr>
        <w:tabs>
          <w:tab w:val="left" w:pos="9990"/>
        </w:tabs>
        <w:rPr>
          <w:rFonts w:ascii="Sassoon Primary" w:hAnsi="Sassoon Primary"/>
        </w:rPr>
      </w:pPr>
      <w:r w:rsidRPr="00F77F6A">
        <w:rPr>
          <w:rFonts w:ascii="Sassoon Primary" w:hAnsi="Sassoon Primary"/>
        </w:rPr>
        <w:t xml:space="preserve"> </w:t>
      </w:r>
      <w:r w:rsidRPr="00F77F6A">
        <w:rPr>
          <w:rFonts w:ascii="Sassoon Primary" w:hAnsi="Sassoon Primary"/>
        </w:rPr>
        <w:br/>
      </w:r>
    </w:p>
    <w:sectPr w:rsidRPr="00F77F6A" w:rsidR="00EC1C77" w:rsidSect="005F2139">
      <w:pgSz w:w="16838" w:h="11906" w:orient="landscape"/>
      <w:pgMar w:top="720" w:right="720" w:bottom="720" w:left="720" w:header="720" w:footer="720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1F79" w:rsidRDefault="00EB1F79" w14:paraId="6F2053EA" w14:textId="77777777">
      <w:pPr>
        <w:spacing w:after="0" w:line="240" w:lineRule="auto"/>
      </w:pPr>
      <w:r>
        <w:separator/>
      </w:r>
    </w:p>
  </w:endnote>
  <w:endnote w:type="continuationSeparator" w:id="0">
    <w:p w:rsidR="00EB1F79" w:rsidRDefault="00EB1F79" w14:paraId="24F36CD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1F79" w:rsidRDefault="00EB1F79" w14:paraId="273D95F7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B1F79" w:rsidRDefault="00EB1F79" w14:paraId="51F934C6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dirty"/>
  <w:attachedTemplate r:id="rId1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6688"/>
    <w:rsid w:val="000D7F7B"/>
    <w:rsid w:val="00207E60"/>
    <w:rsid w:val="00237008"/>
    <w:rsid w:val="00251668"/>
    <w:rsid w:val="003323A7"/>
    <w:rsid w:val="00332D8E"/>
    <w:rsid w:val="00341979"/>
    <w:rsid w:val="003D3B8C"/>
    <w:rsid w:val="003E3FEE"/>
    <w:rsid w:val="00416766"/>
    <w:rsid w:val="00453273"/>
    <w:rsid w:val="00474363"/>
    <w:rsid w:val="00481EF9"/>
    <w:rsid w:val="00490C53"/>
    <w:rsid w:val="00576A7C"/>
    <w:rsid w:val="005F2139"/>
    <w:rsid w:val="00623A4A"/>
    <w:rsid w:val="00652552"/>
    <w:rsid w:val="006740CB"/>
    <w:rsid w:val="006A38BD"/>
    <w:rsid w:val="006D3865"/>
    <w:rsid w:val="00816867"/>
    <w:rsid w:val="00865CA9"/>
    <w:rsid w:val="00897346"/>
    <w:rsid w:val="009C0E83"/>
    <w:rsid w:val="009E0D96"/>
    <w:rsid w:val="00A8583B"/>
    <w:rsid w:val="00AB25FC"/>
    <w:rsid w:val="00AB4260"/>
    <w:rsid w:val="00AC13B4"/>
    <w:rsid w:val="00AD1022"/>
    <w:rsid w:val="00B164DF"/>
    <w:rsid w:val="00B471D1"/>
    <w:rsid w:val="00B67F8B"/>
    <w:rsid w:val="00C164C4"/>
    <w:rsid w:val="00C31908"/>
    <w:rsid w:val="00C853EC"/>
    <w:rsid w:val="00C95220"/>
    <w:rsid w:val="00CC5829"/>
    <w:rsid w:val="00CF437D"/>
    <w:rsid w:val="00E13AFB"/>
    <w:rsid w:val="00E222F8"/>
    <w:rsid w:val="00E6365F"/>
    <w:rsid w:val="00EB1F79"/>
    <w:rsid w:val="00EC1C77"/>
    <w:rsid w:val="00F77F6A"/>
    <w:rsid w:val="00FB415B"/>
    <w:rsid w:val="556A80D9"/>
    <w:rsid w:val="7CD2A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paragraph" w:customStyle="1">
    <w:name w:val="paragraph"/>
    <w:basedOn w:val="Normal"/>
    <w:pPr>
      <w:spacing w:before="100" w:after="100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</w:style>
  <w:style w:type="character" w:styleId="eop" w:customStyle="1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footnotes" Target="footnotes.xml" Id="rId7" /><Relationship Type="http://schemas.openxmlformats.org/officeDocument/2006/relationships/image" Target="media/image4.jpeg" Id="rId12" /><Relationship Type="http://schemas.openxmlformats.org/officeDocument/2006/relationships/image" Target="media/image9.jpeg" Id="rId17" /><Relationship Type="http://schemas.openxmlformats.org/officeDocument/2006/relationships/customXml" Target="../customXml/item2.xml" Id="rId2" /><Relationship Type="http://schemas.openxmlformats.org/officeDocument/2006/relationships/image" Target="media/image8.jpeg" Id="rId16" /><Relationship Type="http://schemas.openxmlformats.org/officeDocument/2006/relationships/image" Target="media/image12.png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image" Target="media/image7.jpeg" Id="rId15" /><Relationship Type="http://schemas.openxmlformats.org/officeDocument/2006/relationships/image" Target="media/image2.jpeg" Id="rId10" /><Relationship Type="http://schemas.openxmlformats.org/officeDocument/2006/relationships/image" Target="media/image11.png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jpeg" Id="rId14" /><Relationship Type="http://schemas.openxmlformats.org/officeDocument/2006/relationships/theme" Target="theme/theme1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5AD35F-6320-4E48-9C7C-38C5DB46586F}">
  <ds:schemaRefs>
    <ds:schemaRef ds:uri="http://schemas.microsoft.com/office/2006/metadata/properties"/>
    <ds:schemaRef ds:uri="http://schemas.microsoft.com/office/infopath/2007/PartnerControls"/>
    <ds:schemaRef ds:uri="f8f2c7fe-fd9c-4cdd-b3a0-0fc36241801f"/>
    <ds:schemaRef ds:uri="38f7bee6-c71b-4475-adbf-35995bcd0bb3"/>
  </ds:schemaRefs>
</ds:datastoreItem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Orangiser 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Muneer</dc:creator>
  <dc:description/>
  <lastModifiedBy>Chloe Wagstaff</lastModifiedBy>
  <revision>7</revision>
  <lastPrinted>2024-07-23T09:08:00.0000000Z</lastPrinted>
  <dcterms:created xsi:type="dcterms:W3CDTF">2025-07-10T11:28:00.0000000Z</dcterms:created>
  <dcterms:modified xsi:type="dcterms:W3CDTF">2025-07-15T09:50:56.7570159Z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