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581"/>
        <w:tblW w:w="15353" w:type="dxa"/>
        <w:tblLook w:val="04A0" w:firstRow="1" w:lastRow="0" w:firstColumn="1" w:lastColumn="0" w:noHBand="0" w:noVBand="1"/>
      </w:tblPr>
      <w:tblGrid>
        <w:gridCol w:w="2313"/>
        <w:gridCol w:w="13040"/>
      </w:tblGrid>
      <w:tr w:rsidR="00DE1F0C" w:rsidRPr="00A23904" w14:paraId="388AA995" w14:textId="77777777" w:rsidTr="6D34CF8B">
        <w:trPr>
          <w:trHeight w:val="102"/>
        </w:trPr>
        <w:tc>
          <w:tcPr>
            <w:tcW w:w="2313" w:type="dxa"/>
          </w:tcPr>
          <w:p w14:paraId="3ECD44AC" w14:textId="77777777" w:rsidR="00DE1F0C" w:rsidRPr="00A23904" w:rsidRDefault="00DE1F0C" w:rsidP="00DE1F0C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7424" behindDoc="0" locked="0" layoutInCell="1" allowOverlap="1" wp14:anchorId="75240965" wp14:editId="028965E0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63D061A9" w14:textId="77777777" w:rsidR="00DE1F0C" w:rsidRPr="00A23904" w:rsidRDefault="00DE1F0C" w:rsidP="00DE1F0C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A23904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Sticky knowledge</w:t>
            </w:r>
          </w:p>
          <w:p w14:paraId="4C3F6ECE" w14:textId="77777777" w:rsidR="00DE1F0C" w:rsidRPr="00A23904" w:rsidRDefault="00DE1F0C" w:rsidP="00DE1F0C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</w:p>
        </w:tc>
      </w:tr>
      <w:tr w:rsidR="00DE1F0C" w:rsidRPr="00A23904" w14:paraId="7DAB7F30" w14:textId="77777777" w:rsidTr="6D34CF8B">
        <w:trPr>
          <w:trHeight w:val="540"/>
        </w:trPr>
        <w:tc>
          <w:tcPr>
            <w:tcW w:w="2313" w:type="dxa"/>
          </w:tcPr>
          <w:p w14:paraId="3A987D50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9472" behindDoc="1" locked="0" layoutInCell="1" allowOverlap="1" wp14:anchorId="6C15F15A" wp14:editId="20D905A2">
                  <wp:simplePos x="0" y="0"/>
                  <wp:positionH relativeFrom="column">
                    <wp:posOffset>333144</wp:posOffset>
                  </wp:positionH>
                  <wp:positionV relativeFrom="paragraph">
                    <wp:posOffset>1270</wp:posOffset>
                  </wp:positionV>
                  <wp:extent cx="444241" cy="332509"/>
                  <wp:effectExtent l="0" t="0" r="0" b="0"/>
                  <wp:wrapTight wrapText="bothSides">
                    <wp:wrapPolygon edited="0">
                      <wp:start x="0" y="0"/>
                      <wp:lineTo x="0" y="19824"/>
                      <wp:lineTo x="20395" y="19824"/>
                      <wp:lineTo x="20395" y="0"/>
                      <wp:lineTo x="0" y="0"/>
                    </wp:wrapPolygon>
                  </wp:wrapTight>
                  <wp:docPr id="784896852" name="Picture 1" descr="Health of UK Physical Geography | Geography, Earth and environment 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lth of UK Physical Geography | Geography, Earth and environment 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241" cy="332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070C4B25" w14:textId="6274FF51" w:rsidR="00DE1F0C" w:rsidRPr="00A23904" w:rsidRDefault="00DE1F0C" w:rsidP="3EDB4E7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</w:rPr>
            </w:pPr>
            <w:r w:rsidRPr="00A23904">
              <w:rPr>
                <w:rStyle w:val="normaltextrun"/>
                <w:rFonts w:ascii="Sassoon Infant Std" w:hAnsi="Sassoon Infant Std" w:cstheme="minorBidi"/>
                <w:color w:val="0070C0"/>
                <w:lang w:val="en-US"/>
              </w:rPr>
              <w:t>Physical features</w:t>
            </w:r>
            <w:r w:rsidRPr="00A23904">
              <w:rPr>
                <w:rStyle w:val="normaltextrun"/>
                <w:rFonts w:ascii="Sassoon Infant Std" w:hAnsi="Sassoon Infant Std" w:cstheme="minorBidi"/>
                <w:lang w:val="en-US"/>
              </w:rPr>
              <w:t xml:space="preserve"> are natural features on the Earth’s surface, such as water, lakes, mountains and deserts.</w:t>
            </w:r>
            <w:r w:rsidRPr="00A23904">
              <w:rPr>
                <w:rStyle w:val="normaltextrun"/>
                <w:rFonts w:ascii="Sassoon Infant Std" w:hAnsi="Sassoon Infant Std" w:cs="Calibri"/>
                <w:lang w:val="en-US"/>
              </w:rPr>
              <w:t>  </w:t>
            </w:r>
            <w:r w:rsidRPr="00A23904">
              <w:rPr>
                <w:rStyle w:val="eop"/>
                <w:rFonts w:ascii="Sassoon Infant Std" w:hAnsi="Sassoon Infant Std" w:cs="Calibri"/>
              </w:rPr>
              <w:t> </w:t>
            </w:r>
          </w:p>
        </w:tc>
      </w:tr>
      <w:tr w:rsidR="00DE1F0C" w:rsidRPr="00A23904" w14:paraId="49AB7C82" w14:textId="77777777" w:rsidTr="6D34CF8B">
        <w:trPr>
          <w:trHeight w:val="803"/>
        </w:trPr>
        <w:tc>
          <w:tcPr>
            <w:tcW w:w="2313" w:type="dxa"/>
          </w:tcPr>
          <w:p w14:paraId="373B4FD8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8448" behindDoc="0" locked="0" layoutInCell="1" allowOverlap="1" wp14:anchorId="40B9CCAD" wp14:editId="32EDE4DC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96982</wp:posOffset>
                  </wp:positionV>
                  <wp:extent cx="521970" cy="293598"/>
                  <wp:effectExtent l="0" t="0" r="0" b="0"/>
                  <wp:wrapThrough wrapText="bothSides">
                    <wp:wrapPolygon edited="0">
                      <wp:start x="0" y="0"/>
                      <wp:lineTo x="0" y="19636"/>
                      <wp:lineTo x="20496" y="19636"/>
                      <wp:lineTo x="20496" y="0"/>
                      <wp:lineTo x="0" y="0"/>
                    </wp:wrapPolygon>
                  </wp:wrapThrough>
                  <wp:docPr id="1019311553" name="Picture 2" descr="Key Physical And Human Characteristics - PHYQ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ey Physical And Human Characteristics - PHYQ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293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7972F199" w14:textId="24462227" w:rsidR="00DE1F0C" w:rsidRPr="00A23904" w:rsidRDefault="00DE1F0C" w:rsidP="3EDB4E7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</w:rPr>
            </w:pPr>
            <w:r w:rsidRPr="00A23904">
              <w:rPr>
                <w:rStyle w:val="normaltextrun"/>
                <w:rFonts w:ascii="Sassoon Infant Std" w:hAnsi="Sassoon Infant Std" w:cstheme="minorBidi"/>
                <w:color w:val="0070C0"/>
                <w:lang w:val="en-US"/>
              </w:rPr>
              <w:t>Human features</w:t>
            </w:r>
            <w:r w:rsidRPr="00A23904">
              <w:rPr>
                <w:rStyle w:val="normaltextrun"/>
                <w:rFonts w:ascii="Sassoon Infant Std" w:hAnsi="Sassoon Infant Std" w:cstheme="minorBidi"/>
                <w:lang w:val="en-US"/>
              </w:rPr>
              <w:t xml:space="preserve"> refer to something that is built by humans and would not have existed in nature without humans. Features include anything from a house to a city, and all the related infrastructure such as roads, rails</w:t>
            </w:r>
            <w:r w:rsidR="00D62E78" w:rsidRPr="00A23904">
              <w:rPr>
                <w:rStyle w:val="normaltextrun"/>
                <w:rFonts w:ascii="Sassoon Infant Std" w:hAnsi="Sassoon Infant Std" w:cstheme="minorBidi"/>
                <w:lang w:val="en-US"/>
              </w:rPr>
              <w:t xml:space="preserve"> and </w:t>
            </w:r>
            <w:r w:rsidRPr="00A23904">
              <w:rPr>
                <w:rStyle w:val="normaltextrun"/>
                <w:rFonts w:ascii="Sassoon Infant Std" w:hAnsi="Sassoon Infant Std" w:cstheme="minorBidi"/>
                <w:lang w:val="en-US"/>
              </w:rPr>
              <w:t>canals.</w:t>
            </w:r>
            <w:r w:rsidRPr="00A23904">
              <w:rPr>
                <w:rStyle w:val="eop"/>
                <w:rFonts w:ascii="Sassoon Infant Std" w:hAnsi="Sassoon Infant Std" w:cs="Calibri"/>
              </w:rPr>
              <w:t> </w:t>
            </w:r>
          </w:p>
        </w:tc>
      </w:tr>
      <w:tr w:rsidR="00DE1F0C" w:rsidRPr="00A23904" w14:paraId="0686B1FA" w14:textId="77777777" w:rsidTr="6D34CF8B">
        <w:trPr>
          <w:trHeight w:val="750"/>
        </w:trPr>
        <w:tc>
          <w:tcPr>
            <w:tcW w:w="2313" w:type="dxa"/>
          </w:tcPr>
          <w:p w14:paraId="52D45FDE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0496" behindDoc="1" locked="0" layoutInCell="1" allowOverlap="1" wp14:anchorId="6B71A7DB" wp14:editId="024177E5">
                  <wp:simplePos x="0" y="0"/>
                  <wp:positionH relativeFrom="column">
                    <wp:posOffset>333144</wp:posOffset>
                  </wp:positionH>
                  <wp:positionV relativeFrom="paragraph">
                    <wp:posOffset>1905</wp:posOffset>
                  </wp:positionV>
                  <wp:extent cx="471054" cy="471054"/>
                  <wp:effectExtent l="0" t="0" r="5715" b="5715"/>
                  <wp:wrapTight wrapText="bothSides">
                    <wp:wrapPolygon edited="0">
                      <wp:start x="8745" y="0"/>
                      <wp:lineTo x="0" y="1749"/>
                      <wp:lineTo x="0" y="11368"/>
                      <wp:lineTo x="874" y="20988"/>
                      <wp:lineTo x="20113" y="20988"/>
                      <wp:lineTo x="20988" y="11368"/>
                      <wp:lineTo x="20988" y="8745"/>
                      <wp:lineTo x="12243" y="0"/>
                      <wp:lineTo x="8745" y="0"/>
                    </wp:wrapPolygon>
                  </wp:wrapTight>
                  <wp:docPr id="1297652749" name="Picture 3" descr="House Clipart Outline | Free download on ClipArtM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use Clipart Outline | Free download on ClipArtM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54" cy="47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386E9CEB" w14:textId="535453E8" w:rsidR="00DE1F0C" w:rsidRPr="00A23904" w:rsidRDefault="008467D1" w:rsidP="00DE1F0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</w:rPr>
            </w:pPr>
            <w:r w:rsidRPr="00A23904">
              <w:rPr>
                <w:rStyle w:val="normaltextrun"/>
                <w:rFonts w:ascii="Sassoon Infant Std" w:hAnsi="Sassoon Infant Std" w:cstheme="minorHAnsi"/>
                <w:lang w:val="en-US"/>
              </w:rPr>
              <w:t xml:space="preserve">“My address is _________”. </w:t>
            </w:r>
            <w:r w:rsidR="00DE1F0C" w:rsidRPr="00A23904">
              <w:rPr>
                <w:rStyle w:val="eop"/>
                <w:rFonts w:ascii="Sassoon Infant Std" w:hAnsi="Sassoon Infant Std" w:cstheme="minorHAnsi"/>
              </w:rPr>
              <w:t xml:space="preserve"> </w:t>
            </w:r>
          </w:p>
        </w:tc>
      </w:tr>
      <w:tr w:rsidR="00DE1F0C" w:rsidRPr="00A23904" w14:paraId="476C1F51" w14:textId="77777777" w:rsidTr="6D34CF8B">
        <w:trPr>
          <w:trHeight w:val="734"/>
        </w:trPr>
        <w:tc>
          <w:tcPr>
            <w:tcW w:w="2313" w:type="dxa"/>
          </w:tcPr>
          <w:p w14:paraId="786665AF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1520" behindDoc="1" locked="0" layoutInCell="1" allowOverlap="1" wp14:anchorId="24A13F12" wp14:editId="58FD55D4">
                  <wp:simplePos x="0" y="0"/>
                  <wp:positionH relativeFrom="column">
                    <wp:posOffset>111471</wp:posOffset>
                  </wp:positionH>
                  <wp:positionV relativeFrom="paragraph">
                    <wp:posOffset>55419</wp:posOffset>
                  </wp:positionV>
                  <wp:extent cx="902772" cy="387927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977" y="20184"/>
                      <wp:lineTo x="20977" y="0"/>
                      <wp:lineTo x="0" y="0"/>
                    </wp:wrapPolygon>
                  </wp:wrapTight>
                  <wp:docPr id="961592417" name="Picture 4" descr="Students Learn About Fieldwork - Collyer'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udents Learn About Fieldwork - Collyer'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772" cy="387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0B57EEAD" w14:textId="45F87DDF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</w:rPr>
            </w:pPr>
            <w:r w:rsidRPr="00A23904">
              <w:rPr>
                <w:rFonts w:ascii="Sassoon Infant Std" w:eastAsiaTheme="minorEastAsia" w:hAnsi="Sassoon Infant Std" w:cstheme="minorHAnsi"/>
                <w:color w:val="0070C0"/>
              </w:rPr>
              <w:t xml:space="preserve">Fieldwork </w:t>
            </w:r>
            <w:r w:rsidRPr="00A23904">
              <w:rPr>
                <w:rFonts w:ascii="Sassoon Infant Std" w:eastAsiaTheme="minorEastAsia" w:hAnsi="Sassoon Infant Std" w:cstheme="minorHAnsi"/>
              </w:rPr>
              <w:t>and geographical investigations are about finding out new things about people, places and environments.</w:t>
            </w:r>
          </w:p>
        </w:tc>
      </w:tr>
      <w:tr w:rsidR="00DE1F0C" w:rsidRPr="00A23904" w14:paraId="02E91B8F" w14:textId="77777777" w:rsidTr="6D34CF8B">
        <w:trPr>
          <w:trHeight w:val="484"/>
        </w:trPr>
        <w:tc>
          <w:tcPr>
            <w:tcW w:w="2313" w:type="dxa"/>
          </w:tcPr>
          <w:p w14:paraId="19FA304F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2544" behindDoc="1" locked="0" layoutInCell="1" allowOverlap="1" wp14:anchorId="09D29104" wp14:editId="2F326369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0</wp:posOffset>
                  </wp:positionV>
                  <wp:extent cx="665018" cy="443344"/>
                  <wp:effectExtent l="0" t="0" r="1905" b="0"/>
                  <wp:wrapTight wrapText="bothSides">
                    <wp:wrapPolygon edited="0">
                      <wp:start x="0" y="0"/>
                      <wp:lineTo x="0" y="20424"/>
                      <wp:lineTo x="21043" y="20424"/>
                      <wp:lineTo x="21043" y="0"/>
                      <wp:lineTo x="0" y="0"/>
                    </wp:wrapPolygon>
                  </wp:wrapTight>
                  <wp:docPr id="1658695507" name="Picture 5" descr="Blueprint for 100 multi-million pound Town Deals revealed - GOV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lueprint for 100 multi-million pound Town Deals revealed - 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018" cy="443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2E1BFDEC" w14:textId="14E60792" w:rsidR="00DE1F0C" w:rsidRPr="00A23904" w:rsidRDefault="00DE1F0C" w:rsidP="00DE1F0C">
            <w:pPr>
              <w:spacing w:line="257" w:lineRule="auto"/>
              <w:rPr>
                <w:rStyle w:val="normaltextrun"/>
                <w:rFonts w:ascii="Sassoon Infant Std" w:hAnsi="Sassoon Infant Std" w:cstheme="minorHAnsi"/>
                <w:sz w:val="24"/>
                <w:szCs w:val="24"/>
                <w:lang w:val="en-US"/>
              </w:rPr>
            </w:pPr>
            <w:r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>A town is bigger than a village with more houses (and people), schools and usually a train station.</w:t>
            </w:r>
          </w:p>
        </w:tc>
      </w:tr>
      <w:tr w:rsidR="00DE1F0C" w:rsidRPr="00A23904" w14:paraId="665DCFE3" w14:textId="77777777" w:rsidTr="6D34CF8B">
        <w:trPr>
          <w:trHeight w:val="1037"/>
        </w:trPr>
        <w:tc>
          <w:tcPr>
            <w:tcW w:w="2313" w:type="dxa"/>
          </w:tcPr>
          <w:p w14:paraId="43D2E1BD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b/>
                <w:bCs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3568" behindDoc="1" locked="0" layoutInCell="1" allowOverlap="1" wp14:anchorId="44E157C9" wp14:editId="13F19177">
                  <wp:simplePos x="0" y="0"/>
                  <wp:positionH relativeFrom="column">
                    <wp:posOffset>333144</wp:posOffset>
                  </wp:positionH>
                  <wp:positionV relativeFrom="paragraph">
                    <wp:posOffset>85668</wp:posOffset>
                  </wp:positionV>
                  <wp:extent cx="636905" cy="47625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674" y="20736"/>
                      <wp:lineTo x="20674" y="0"/>
                      <wp:lineTo x="0" y="0"/>
                    </wp:wrapPolygon>
                  </wp:wrapTight>
                  <wp:docPr id="1564728213" name="Picture 6" descr="Village | Familypedia | FANDOM powered by Wik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Village | Familypedia | FANDOM powered by Wik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0C2AF0A0" w14:textId="4343533A" w:rsidR="00DE1F0C" w:rsidRPr="00A23904" w:rsidRDefault="00DE1F0C" w:rsidP="00DE1F0C">
            <w:pPr>
              <w:pStyle w:val="paragraph"/>
              <w:spacing w:before="0" w:beforeAutospacing="0" w:after="0" w:afterAutospacing="0"/>
              <w:rPr>
                <w:rStyle w:val="normaltextrun"/>
                <w:rFonts w:ascii="Sassoon Infant Std" w:eastAsiaTheme="minorEastAsia" w:hAnsi="Sassoon Infant Std" w:cstheme="minorHAnsi"/>
              </w:rPr>
            </w:pPr>
            <w:r w:rsidRPr="00A23904">
              <w:rPr>
                <w:rFonts w:ascii="Sassoon Infant Std" w:eastAsiaTheme="minorEastAsia" w:hAnsi="Sassoon Infant Std" w:cstheme="minorHAnsi"/>
              </w:rPr>
              <w:t>A village is a small settlement with some houses, shops and sometimes a small school.  A town is bigger than a village with more houses (and people), schools and usually a train station. A city is often bigger than a town with lots of buildings close together, high populations and advanced transport systems.</w:t>
            </w:r>
          </w:p>
        </w:tc>
      </w:tr>
      <w:tr w:rsidR="00DE1F0C" w:rsidRPr="00A23904" w14:paraId="2D838A81" w14:textId="77777777" w:rsidTr="6D34CF8B">
        <w:trPr>
          <w:trHeight w:val="538"/>
        </w:trPr>
        <w:tc>
          <w:tcPr>
            <w:tcW w:w="2313" w:type="dxa"/>
          </w:tcPr>
          <w:p w14:paraId="37FD2649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4592" behindDoc="1" locked="0" layoutInCell="1" allowOverlap="1" wp14:anchorId="356634BC" wp14:editId="2D01D41C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0</wp:posOffset>
                  </wp:positionV>
                  <wp:extent cx="650875" cy="36576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862" y="20250"/>
                      <wp:lineTo x="20862" y="0"/>
                      <wp:lineTo x="0" y="0"/>
                    </wp:wrapPolygon>
                  </wp:wrapTight>
                  <wp:docPr id="1444049607" name="Picture 7" descr="United Kingdom Flag UHD 4K Wallpaper | Pixel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United Kingdom Flag UHD 4K Wallpaper | Pixel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05B28ACD" w14:textId="23EE46EC" w:rsidR="00DE1F0C" w:rsidRPr="00A23904" w:rsidRDefault="00DE1F0C" w:rsidP="00DE1F0C">
            <w:pPr>
              <w:spacing w:line="257" w:lineRule="auto"/>
              <w:rPr>
                <w:rStyle w:val="normaltextrun"/>
                <w:rFonts w:ascii="Sassoon Infant Std" w:eastAsiaTheme="minorEastAsia" w:hAnsi="Sassoon Infant Std" w:cstheme="minorHAnsi"/>
                <w:sz w:val="24"/>
                <w:szCs w:val="24"/>
              </w:rPr>
            </w:pPr>
            <w:r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>England, Scotland, Wales and Northern Ireland make up the United Kingdom</w:t>
            </w:r>
            <w:r w:rsidR="008467D1"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>.</w:t>
            </w:r>
          </w:p>
        </w:tc>
      </w:tr>
      <w:tr w:rsidR="00DE1F0C" w:rsidRPr="00A23904" w14:paraId="4C377005" w14:textId="77777777" w:rsidTr="6D34CF8B">
        <w:trPr>
          <w:trHeight w:val="538"/>
        </w:trPr>
        <w:tc>
          <w:tcPr>
            <w:tcW w:w="2313" w:type="dxa"/>
          </w:tcPr>
          <w:p w14:paraId="2A653AE6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5616" behindDoc="1" locked="0" layoutInCell="1" allowOverlap="1" wp14:anchorId="3A32F869" wp14:editId="50709D80">
                  <wp:simplePos x="0" y="0"/>
                  <wp:positionH relativeFrom="column">
                    <wp:posOffset>333144</wp:posOffset>
                  </wp:positionH>
                  <wp:positionV relativeFrom="paragraph">
                    <wp:posOffset>577</wp:posOffset>
                  </wp:positionV>
                  <wp:extent cx="429260" cy="429260"/>
                  <wp:effectExtent l="0" t="0" r="8890" b="8890"/>
                  <wp:wrapTight wrapText="bothSides">
                    <wp:wrapPolygon edited="0">
                      <wp:start x="0" y="0"/>
                      <wp:lineTo x="0" y="21089"/>
                      <wp:lineTo x="21089" y="21089"/>
                      <wp:lineTo x="21089" y="0"/>
                      <wp:lineTo x="0" y="0"/>
                    </wp:wrapPolygon>
                  </wp:wrapTight>
                  <wp:docPr id="1989299761" name="Picture 8" descr="UK Map – Creative Preformed Mark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UK Map – Creative Preformed Mark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9260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2E69F559" w14:textId="2C1D2ABB" w:rsidR="001A02AA" w:rsidRPr="00A23904" w:rsidRDefault="00DE1F0C" w:rsidP="001A02AA">
            <w:pPr>
              <w:spacing w:line="257" w:lineRule="auto"/>
              <w:rPr>
                <w:rFonts w:ascii="Sassoon Infant Std" w:eastAsiaTheme="minorEastAsia" w:hAnsi="Sassoon Infant Std"/>
                <w:sz w:val="24"/>
                <w:szCs w:val="24"/>
              </w:rPr>
            </w:pPr>
            <w:r w:rsidRPr="00A23904">
              <w:rPr>
                <w:rFonts w:ascii="Sassoon Infant Std" w:eastAsiaTheme="minorEastAsia" w:hAnsi="Sassoon Infant Std"/>
                <w:sz w:val="24"/>
                <w:szCs w:val="24"/>
              </w:rPr>
              <w:t>Great Britain is part of the United Kingdom, Great Britain is an island (land surrounded entirely by water), Great Britain is made up of three countries: England, Scotland and Wales</w:t>
            </w:r>
            <w:r w:rsidR="3BAD5D15" w:rsidRPr="00A23904">
              <w:rPr>
                <w:rFonts w:ascii="Sassoon Infant Std" w:eastAsiaTheme="minorEastAsia" w:hAnsi="Sassoon Infant Std"/>
                <w:sz w:val="32"/>
                <w:szCs w:val="32"/>
              </w:rPr>
              <w:t>.</w:t>
            </w:r>
            <w:r w:rsidR="001A02AA" w:rsidRPr="00A23904">
              <w:rPr>
                <w:rFonts w:ascii="Sassoon Infant Std" w:eastAsiaTheme="minorEastAsia" w:hAnsi="Sassoon Infant Std"/>
                <w:sz w:val="32"/>
                <w:szCs w:val="32"/>
              </w:rPr>
              <w:t xml:space="preserve"> </w:t>
            </w:r>
            <w:r w:rsidR="001A02AA" w:rsidRPr="00A23904">
              <w:rPr>
                <w:rFonts w:ascii="Sassoon Infant Std" w:eastAsiaTheme="minorEastAsia" w:hAnsi="Sassoon Infant Std"/>
                <w:sz w:val="24"/>
                <w:szCs w:val="24"/>
              </w:rPr>
              <w:t xml:space="preserve">The United Kingdom includes these three countries and Northern Ireland. </w:t>
            </w:r>
          </w:p>
          <w:p w14:paraId="089160B3" w14:textId="31F62BB4" w:rsidR="00DE1F0C" w:rsidRPr="00A23904" w:rsidRDefault="00DE1F0C" w:rsidP="6D34CF8B">
            <w:pPr>
              <w:spacing w:line="257" w:lineRule="auto"/>
              <w:rPr>
                <w:rStyle w:val="normaltextrun"/>
                <w:rFonts w:ascii="Sassoon Infant Std" w:hAnsi="Sassoon Infant Std"/>
                <w:sz w:val="24"/>
                <w:szCs w:val="24"/>
                <w:lang w:val="en-US"/>
              </w:rPr>
            </w:pPr>
          </w:p>
        </w:tc>
      </w:tr>
      <w:tr w:rsidR="00DE1F0C" w:rsidRPr="00A23904" w14:paraId="4685CDDF" w14:textId="77777777" w:rsidTr="6D34CF8B">
        <w:trPr>
          <w:trHeight w:val="538"/>
        </w:trPr>
        <w:tc>
          <w:tcPr>
            <w:tcW w:w="2313" w:type="dxa"/>
          </w:tcPr>
          <w:p w14:paraId="05D1441D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6640" behindDoc="1" locked="0" layoutInCell="1" allowOverlap="1" wp14:anchorId="0B570AAD" wp14:editId="254133CA">
                  <wp:simplePos x="0" y="0"/>
                  <wp:positionH relativeFrom="column">
                    <wp:posOffset>333144</wp:posOffset>
                  </wp:positionH>
                  <wp:positionV relativeFrom="paragraph">
                    <wp:posOffset>404</wp:posOffset>
                  </wp:positionV>
                  <wp:extent cx="387350" cy="452120"/>
                  <wp:effectExtent l="0" t="0" r="0" b="5080"/>
                  <wp:wrapTight wrapText="bothSides">
                    <wp:wrapPolygon edited="0">
                      <wp:start x="0" y="0"/>
                      <wp:lineTo x="0" y="20933"/>
                      <wp:lineTo x="20184" y="20933"/>
                      <wp:lineTo x="20184" y="0"/>
                      <wp:lineTo x="0" y="0"/>
                    </wp:wrapPolygon>
                  </wp:wrapTight>
                  <wp:docPr id="274051010" name="Picture 9" descr="Wales Driving Tour | Hub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ales Driving Tour | Hub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45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482ECD46" w14:textId="2BB05BF5" w:rsidR="00DE1F0C" w:rsidRPr="00A23904" w:rsidRDefault="00DE1F0C" w:rsidP="00DE1F0C">
            <w:pPr>
              <w:spacing w:line="257" w:lineRule="auto"/>
              <w:rPr>
                <w:rStyle w:val="normaltextrun"/>
                <w:rFonts w:ascii="Sassoon Infant Std" w:hAnsi="Sassoon Infant Std" w:cstheme="minorHAnsi"/>
                <w:sz w:val="24"/>
                <w:szCs w:val="24"/>
                <w:lang w:val="en-US"/>
              </w:rPr>
            </w:pPr>
            <w:r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>Wales is to the west of the UK and is surrounded by water on three sides. It has</w:t>
            </w:r>
            <w:r w:rsidR="008467D1"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 xml:space="preserve"> </w:t>
            </w:r>
            <w:r w:rsidRPr="00A23904">
              <w:rPr>
                <w:rFonts w:ascii="Sassoon Infant Std" w:eastAsiaTheme="minorEastAsia" w:hAnsi="Sassoon Infant Std" w:cstheme="minorHAnsi"/>
                <w:sz w:val="24"/>
                <w:szCs w:val="24"/>
              </w:rPr>
              <w:t>coasts, mountains and valleys.</w:t>
            </w:r>
          </w:p>
        </w:tc>
      </w:tr>
      <w:tr w:rsidR="00DE1F0C" w:rsidRPr="00A23904" w14:paraId="3CD52E76" w14:textId="77777777" w:rsidTr="6D34CF8B">
        <w:trPr>
          <w:trHeight w:val="538"/>
        </w:trPr>
        <w:tc>
          <w:tcPr>
            <w:tcW w:w="2313" w:type="dxa"/>
          </w:tcPr>
          <w:p w14:paraId="1637BCE1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7664" behindDoc="1" locked="0" layoutInCell="1" allowOverlap="1" wp14:anchorId="516C94EA" wp14:editId="4D99A841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8371</wp:posOffset>
                  </wp:positionV>
                  <wp:extent cx="520065" cy="346075"/>
                  <wp:effectExtent l="0" t="0" r="0" b="0"/>
                  <wp:wrapTight wrapText="bothSides">
                    <wp:wrapPolygon edited="0">
                      <wp:start x="0" y="0"/>
                      <wp:lineTo x="0" y="20213"/>
                      <wp:lineTo x="20571" y="20213"/>
                      <wp:lineTo x="20571" y="0"/>
                      <wp:lineTo x="0" y="0"/>
                    </wp:wrapPolygon>
                  </wp:wrapTight>
                  <wp:docPr id="8868351" name="Picture 10" descr="Largest Cities in England - By Population and Size (201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argest Cities in England - By Population and Size (201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" cy="34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40" w:type="dxa"/>
          </w:tcPr>
          <w:p w14:paraId="7355C78C" w14:textId="054E7245" w:rsidR="00DE1F0C" w:rsidRPr="00A23904" w:rsidRDefault="00DE1F0C" w:rsidP="00DE1F0C">
            <w:pPr>
              <w:pStyle w:val="paragraph"/>
              <w:spacing w:before="0" w:beforeAutospacing="0" w:after="0" w:afterAutospacing="0"/>
              <w:rPr>
                <w:rStyle w:val="normaltextrun"/>
                <w:rFonts w:ascii="Sassoon Infant Std" w:eastAsiaTheme="minorEastAsia" w:hAnsi="Sassoon Infant Std" w:cstheme="minorHAnsi"/>
              </w:rPr>
            </w:pPr>
            <w:r w:rsidRPr="00A23904">
              <w:rPr>
                <w:rFonts w:ascii="Sassoon Infant Std" w:eastAsiaTheme="minorEastAsia" w:hAnsi="Sassoon Infant Std" w:cstheme="minorHAnsi"/>
              </w:rPr>
              <w:t>England is the largest country by land size and population. It has large cities such as London, Birmingham, Nottingham and Manchester.</w:t>
            </w:r>
          </w:p>
        </w:tc>
      </w:tr>
      <w:tr w:rsidR="00DE1F0C" w:rsidRPr="00A23904" w14:paraId="155D6A0B" w14:textId="77777777" w:rsidTr="6D34CF8B">
        <w:trPr>
          <w:trHeight w:val="538"/>
        </w:trPr>
        <w:tc>
          <w:tcPr>
            <w:tcW w:w="2313" w:type="dxa"/>
          </w:tcPr>
          <w:p w14:paraId="59642E39" w14:textId="77777777" w:rsidR="00DE1F0C" w:rsidRPr="00A23904" w:rsidRDefault="00DE1F0C" w:rsidP="00DE1F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A23904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8688" behindDoc="1" locked="0" layoutInCell="1" allowOverlap="1" wp14:anchorId="1AD897E3" wp14:editId="0247A3E1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0</wp:posOffset>
                  </wp:positionV>
                  <wp:extent cx="583185" cy="388216"/>
                  <wp:effectExtent l="0" t="0" r="7620" b="0"/>
                  <wp:wrapTight wrapText="bothSides">
                    <wp:wrapPolygon edited="0">
                      <wp:start x="0" y="0"/>
                      <wp:lineTo x="0" y="20151"/>
                      <wp:lineTo x="21176" y="20151"/>
                      <wp:lineTo x="21176" y="0"/>
                      <wp:lineTo x="0" y="0"/>
                    </wp:wrapPolygon>
                  </wp:wrapTight>
                  <wp:docPr id="61544938" name="Picture 11" descr="UK aerial photography : aerial photos of London England Wales Scotland &amp;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UK aerial photography : aerial photos of London England Wales Scotland &amp;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185" cy="388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40" w:type="dxa"/>
          </w:tcPr>
          <w:p w14:paraId="734E13E0" w14:textId="2A25D982" w:rsidR="00DE1F0C" w:rsidRPr="00A23904" w:rsidRDefault="00DE1F0C" w:rsidP="00DE1F0C">
            <w:pPr>
              <w:pStyle w:val="paragraph"/>
              <w:spacing w:before="0" w:beforeAutospacing="0" w:after="0" w:afterAutospacing="0"/>
              <w:rPr>
                <w:rStyle w:val="normaltextrun"/>
                <w:rFonts w:ascii="Sassoon Infant Std" w:hAnsi="Sassoon Infant Std" w:cstheme="minorHAnsi"/>
                <w:lang w:val="en-US"/>
              </w:rPr>
            </w:pPr>
            <w:r w:rsidRPr="00A23904">
              <w:rPr>
                <w:rFonts w:ascii="Sassoon Infant Std" w:eastAsiaTheme="minorEastAsia" w:hAnsi="Sassoon Infant Std" w:cstheme="minorHAnsi"/>
                <w:color w:val="0070C0"/>
              </w:rPr>
              <w:t xml:space="preserve">Aerial photographs </w:t>
            </w:r>
            <w:r w:rsidRPr="00A23904">
              <w:rPr>
                <w:rFonts w:ascii="Sassoon Infant Std" w:eastAsiaTheme="minorEastAsia" w:hAnsi="Sassoon Infant Std" w:cstheme="minorHAnsi"/>
              </w:rPr>
              <w:t>are shown from above</w:t>
            </w:r>
            <w:r w:rsidR="00712C0B" w:rsidRPr="00A23904">
              <w:rPr>
                <w:rFonts w:ascii="Sassoon Infant Std" w:eastAsiaTheme="minorEastAsia" w:hAnsi="Sassoon Infant Std" w:cstheme="minorHAnsi"/>
              </w:rPr>
              <w:t>.</w:t>
            </w:r>
            <w:r w:rsidR="008467D1" w:rsidRPr="00A23904">
              <w:rPr>
                <w:rFonts w:ascii="Sassoon Infant Std" w:eastAsiaTheme="minorEastAsia" w:hAnsi="Sassoon Infant Std" w:cstheme="minorHAnsi"/>
              </w:rPr>
              <w:t xml:space="preserve"> Geographers use them to recognise landmarks and features.</w:t>
            </w:r>
          </w:p>
        </w:tc>
      </w:tr>
    </w:tbl>
    <w:p w14:paraId="07A1D90C" w14:textId="46C0FF55" w:rsidR="00177DF7" w:rsidRPr="00A23904" w:rsidRDefault="00F92077">
      <w:pPr>
        <w:rPr>
          <w:rFonts w:ascii="Sassoon Infant Std" w:hAnsi="Sassoon Infant Std"/>
        </w:rPr>
      </w:pPr>
      <w:r w:rsidRPr="00A23904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E614723" wp14:editId="1EFC7FAD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87146" cy="53425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7146" cy="5342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C99B7" w14:textId="77777777" w:rsidR="00B47812" w:rsidRPr="00F92077" w:rsidRDefault="00B47812" w:rsidP="00B47812">
                            <w:pPr>
                              <w:jc w:val="center"/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2077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77DF7" w:rsidRPr="00F92077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F92077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92077"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177DF7" w:rsidRPr="00F92077"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  <w:r w:rsidRPr="00F92077"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What </w:t>
                            </w:r>
                            <w:r w:rsidR="00177DF7" w:rsidRPr="00F92077"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makes us proud of where we live</w:t>
                            </w:r>
                            <w:r w:rsidRPr="00F92077">
                              <w:rPr>
                                <w:rFonts w:ascii="Sassoon Primary" w:hAnsi="Sassoon Primary"/>
                                <w:color w:val="7030A0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Pr="00F92077">
                              <w:rPr>
                                <w:rFonts w:ascii="Sassoon Primary" w:hAnsi="Sassoon Primary"/>
                                <w:noProof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147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9.8pt;height:42.05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" filled="f" stroked="f">
                <v:textbox>
                  <w:txbxContent>
                    <w:p w14:paraId="539C99B7" w14:textId="77777777" w:rsidR="00B47812" w:rsidRPr="00F92077" w:rsidRDefault="00B47812" w:rsidP="00B47812">
                      <w:pPr>
                        <w:jc w:val="center"/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2077">
                        <w:rPr>
                          <w:rFonts w:ascii="Sassoon Primary" w:hAnsi="Sassoon Primary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77DF7" w:rsidRPr="00F92077">
                        <w:rPr>
                          <w:rFonts w:ascii="Sassoon Primary" w:hAnsi="Sassoon Primary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F92077">
                        <w:rPr>
                          <w:rFonts w:ascii="Sassoon Primary" w:hAnsi="Sassoon Primary"/>
                          <w:b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92077"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177DF7" w:rsidRPr="00F92077"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Geography</w:t>
                      </w:r>
                      <w:r w:rsidRPr="00F92077"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What </w:t>
                      </w:r>
                      <w:r w:rsidR="00177DF7" w:rsidRPr="00F92077"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makes us proud of where we live</w:t>
                      </w:r>
                      <w:r w:rsidRPr="00F92077">
                        <w:rPr>
                          <w:rFonts w:ascii="Sassoon Primary" w:hAnsi="Sassoon Primary"/>
                          <w:color w:val="7030A0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Pr="00F92077">
                        <w:rPr>
                          <w:rFonts w:ascii="Sassoon Primary" w:hAnsi="Sassoon Primary"/>
                          <w:noProof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DF7" w:rsidRPr="00A23904">
        <w:rPr>
          <w:rFonts w:ascii="Sassoon Infant Std" w:eastAsiaTheme="majorEastAsia" w:hAnsi="Sassoon Infant Std" w:cstheme="minorHAnsi"/>
          <w:noProof/>
          <w:color w:val="7030A0"/>
          <w:sz w:val="52"/>
          <w:shd w:val="clear" w:color="auto" w:fill="FFFFFF"/>
          <w:lang w:eastAsia="en-GB"/>
        </w:rPr>
        <w:drawing>
          <wp:anchor distT="0" distB="0" distL="114300" distR="114300" simplePos="0" relativeHeight="252001280" behindDoc="0" locked="0" layoutInCell="1" allowOverlap="1" wp14:anchorId="11669C00" wp14:editId="276A2C4E">
            <wp:simplePos x="0" y="0"/>
            <wp:positionH relativeFrom="column">
              <wp:posOffset>8471419</wp:posOffset>
            </wp:positionH>
            <wp:positionV relativeFrom="paragraph">
              <wp:posOffset>-483177</wp:posOffset>
            </wp:positionV>
            <wp:extent cx="807665" cy="676275"/>
            <wp:effectExtent l="57150" t="57150" r="50165" b="47625"/>
            <wp:wrapNone/>
            <wp:docPr id="59" name="Picture 59" descr="A cartoon of a glob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cartoon of a globe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665" cy="676275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A23904">
        <w:rPr>
          <w:rFonts w:ascii="Sassoon Infant Std" w:hAnsi="Sassoon Infant Std"/>
          <w:noProof/>
        </w:rPr>
        <w:drawing>
          <wp:anchor distT="0" distB="0" distL="114300" distR="114300" simplePos="0" relativeHeight="251526144" behindDoc="0" locked="0" layoutInCell="1" allowOverlap="1" wp14:anchorId="430E0768" wp14:editId="0C3F02F1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A23904">
        <w:rPr>
          <w:rFonts w:ascii="Sassoon Infant Std" w:hAnsi="Sassoon Infant Std"/>
        </w:rPr>
        <w:t xml:space="preserve"> </w:t>
      </w:r>
    </w:p>
    <w:tbl>
      <w:tblPr>
        <w:tblStyle w:val="TableGrid"/>
        <w:tblpPr w:leftFromText="180" w:rightFromText="180" w:vertAnchor="text" w:horzAnchor="page" w:tblpX="721" w:tblpY="-304"/>
        <w:tblW w:w="0" w:type="auto"/>
        <w:tblLook w:val="04A0" w:firstRow="1" w:lastRow="0" w:firstColumn="1" w:lastColumn="0" w:noHBand="0" w:noVBand="1"/>
      </w:tblPr>
      <w:tblGrid>
        <w:gridCol w:w="2118"/>
        <w:gridCol w:w="4258"/>
      </w:tblGrid>
      <w:tr w:rsidR="00DE1F0C" w:rsidRPr="00F92077" w14:paraId="7B2B6989" w14:textId="77777777" w:rsidTr="00712C0B">
        <w:trPr>
          <w:trHeight w:val="1108"/>
        </w:trPr>
        <w:tc>
          <w:tcPr>
            <w:tcW w:w="6376" w:type="dxa"/>
            <w:gridSpan w:val="2"/>
            <w:shd w:val="clear" w:color="auto" w:fill="auto"/>
          </w:tcPr>
          <w:p w14:paraId="67106624" w14:textId="77777777" w:rsidR="00DE1F0C" w:rsidRPr="00F92077" w:rsidRDefault="00DE1F0C" w:rsidP="00DE1F0C">
            <w:pPr>
              <w:rPr>
                <w:rFonts w:ascii="Sassoon Primary" w:hAnsi="Sassoon Primary"/>
                <w:b/>
                <w:color w:val="7030A0"/>
                <w:sz w:val="24"/>
              </w:rPr>
            </w:pPr>
            <w:r w:rsidRPr="00F92077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lastRenderedPageBreak/>
              <w:t>Subject Specific Vocabulary</w:t>
            </w:r>
          </w:p>
        </w:tc>
      </w:tr>
      <w:tr w:rsidR="00A0101D" w:rsidRPr="00F92077" w14:paraId="2C4094D3" w14:textId="77777777" w:rsidTr="00500273">
        <w:trPr>
          <w:trHeight w:val="783"/>
        </w:trPr>
        <w:tc>
          <w:tcPr>
            <w:tcW w:w="2118" w:type="dxa"/>
            <w:shd w:val="clear" w:color="auto" w:fill="F2F2F2" w:themeFill="background1" w:themeFillShade="F2"/>
          </w:tcPr>
          <w:p w14:paraId="4B7CB3A4" w14:textId="4A9BF660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>h</w:t>
            </w:r>
            <w:r w:rsidR="00DE1F0C"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 xml:space="preserve">uman features  </w:t>
            </w:r>
          </w:p>
        </w:tc>
        <w:tc>
          <w:tcPr>
            <w:tcW w:w="4258" w:type="dxa"/>
            <w:shd w:val="clear" w:color="auto" w:fill="auto"/>
          </w:tcPr>
          <w:p w14:paraId="0A04729F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Features that are man made. These include houses, </w:t>
            </w:r>
            <w:r w:rsidR="00712C0B" w:rsidRPr="00F92077">
              <w:rPr>
                <w:rFonts w:ascii="Sassoon Primary" w:hAnsi="Sassoon Primary" w:cstheme="minorHAnsi"/>
                <w:sz w:val="20"/>
                <w:szCs w:val="20"/>
              </w:rPr>
              <w:t>shops,</w:t>
            </w: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 and roads.</w:t>
            </w:r>
          </w:p>
          <w:p w14:paraId="67AE01A5" w14:textId="77777777" w:rsidR="00712C0B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</w:p>
          <w:p w14:paraId="19820683" w14:textId="77777777" w:rsidR="00712C0B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DE1F0C" w:rsidRPr="00F92077" w14:paraId="22929884" w14:textId="77777777" w:rsidTr="00C30B26">
        <w:trPr>
          <w:trHeight w:val="783"/>
        </w:trPr>
        <w:tc>
          <w:tcPr>
            <w:tcW w:w="2118" w:type="dxa"/>
            <w:shd w:val="clear" w:color="auto" w:fill="F2F2F2" w:themeFill="background1" w:themeFillShade="F2"/>
          </w:tcPr>
          <w:p w14:paraId="449A3633" w14:textId="414F386E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>p</w:t>
            </w:r>
            <w:r w:rsidR="00DE1F0C"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 xml:space="preserve">hysical features </w:t>
            </w:r>
          </w:p>
        </w:tc>
        <w:tc>
          <w:tcPr>
            <w:tcW w:w="4258" w:type="dxa"/>
            <w:shd w:val="clear" w:color="auto" w:fill="auto"/>
          </w:tcPr>
          <w:p w14:paraId="6B1E0A4E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Features that are natural. These include lakes, mountains and rivers. </w:t>
            </w:r>
          </w:p>
          <w:p w14:paraId="7A7E52FC" w14:textId="77777777" w:rsidR="00712C0B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</w:p>
          <w:p w14:paraId="5B42891A" w14:textId="77777777" w:rsidR="00712C0B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DE1F0C" w:rsidRPr="00F92077" w14:paraId="5071B2CB" w14:textId="77777777" w:rsidTr="00500273">
        <w:trPr>
          <w:trHeight w:val="1129"/>
        </w:trPr>
        <w:tc>
          <w:tcPr>
            <w:tcW w:w="2118" w:type="dxa"/>
            <w:shd w:val="clear" w:color="auto" w:fill="F2F2F2" w:themeFill="background1" w:themeFillShade="F2"/>
          </w:tcPr>
          <w:p w14:paraId="6CF1D345" w14:textId="5A332C32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t</w:t>
            </w:r>
            <w:r w:rsidR="00DE1F0C"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own </w:t>
            </w:r>
          </w:p>
        </w:tc>
        <w:tc>
          <w:tcPr>
            <w:tcW w:w="4258" w:type="dxa"/>
            <w:shd w:val="clear" w:color="auto" w:fill="auto"/>
          </w:tcPr>
          <w:p w14:paraId="1442FDAC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A built up area that is larger than a village, but smaller than a city. Towns have more shops, houses and usually a train station.</w:t>
            </w:r>
          </w:p>
          <w:p w14:paraId="690A6FD8" w14:textId="77777777" w:rsidR="00712C0B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DE1F0C" w:rsidRPr="00F92077" w14:paraId="6D70C700" w14:textId="77777777" w:rsidTr="00500273">
        <w:trPr>
          <w:trHeight w:val="1413"/>
        </w:trPr>
        <w:tc>
          <w:tcPr>
            <w:tcW w:w="2118" w:type="dxa"/>
            <w:shd w:val="clear" w:color="auto" w:fill="F2F2F2" w:themeFill="background1" w:themeFillShade="F2"/>
          </w:tcPr>
          <w:p w14:paraId="34E50338" w14:textId="6715DA69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c</w:t>
            </w:r>
            <w:r w:rsidR="00DE1F0C"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ity </w:t>
            </w:r>
          </w:p>
        </w:tc>
        <w:tc>
          <w:tcPr>
            <w:tcW w:w="4258" w:type="dxa"/>
            <w:shd w:val="clear" w:color="auto" w:fill="auto"/>
          </w:tcPr>
          <w:p w14:paraId="50B93D48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A city is larger than villages and towns. It is a built up area which often has a cathedral.</w:t>
            </w:r>
          </w:p>
        </w:tc>
      </w:tr>
      <w:tr w:rsidR="00DE1F0C" w:rsidRPr="00F92077" w14:paraId="7BE22419" w14:textId="77777777" w:rsidTr="00500273">
        <w:trPr>
          <w:trHeight w:val="1614"/>
        </w:trPr>
        <w:tc>
          <w:tcPr>
            <w:tcW w:w="2118" w:type="dxa"/>
            <w:shd w:val="clear" w:color="auto" w:fill="F2F2F2" w:themeFill="background1" w:themeFillShade="F2"/>
          </w:tcPr>
          <w:p w14:paraId="1A8F2EA8" w14:textId="6B28DC14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v</w:t>
            </w:r>
            <w:r w:rsidR="00DE1F0C" w:rsidRPr="00F92077">
              <w:rPr>
                <w:rFonts w:ascii="Sassoon Primary" w:hAnsi="Sassoon Primary" w:cstheme="minorHAnsi"/>
                <w:sz w:val="20"/>
                <w:szCs w:val="20"/>
              </w:rPr>
              <w:t xml:space="preserve">illage </w:t>
            </w:r>
          </w:p>
        </w:tc>
        <w:tc>
          <w:tcPr>
            <w:tcW w:w="4258" w:type="dxa"/>
            <w:shd w:val="clear" w:color="auto" w:fill="auto"/>
          </w:tcPr>
          <w:p w14:paraId="01FDACFD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sz w:val="20"/>
                <w:szCs w:val="20"/>
              </w:rPr>
              <w:t>A village is small area that has some houses, shops and sometimes a small school.</w:t>
            </w:r>
          </w:p>
        </w:tc>
      </w:tr>
      <w:tr w:rsidR="00DE1F0C" w:rsidRPr="00F92077" w14:paraId="511957D3" w14:textId="77777777" w:rsidTr="00500273">
        <w:trPr>
          <w:trHeight w:val="1231"/>
        </w:trPr>
        <w:tc>
          <w:tcPr>
            <w:tcW w:w="2118" w:type="dxa"/>
            <w:shd w:val="clear" w:color="auto" w:fill="F2F2F2" w:themeFill="background1" w:themeFillShade="F2"/>
          </w:tcPr>
          <w:p w14:paraId="2D8FCA26" w14:textId="3EB40A16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>a</w:t>
            </w:r>
            <w:r w:rsidR="00DE1F0C"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 xml:space="preserve">riel photographs </w:t>
            </w:r>
          </w:p>
        </w:tc>
        <w:tc>
          <w:tcPr>
            <w:tcW w:w="4258" w:type="dxa"/>
            <w:shd w:val="clear" w:color="auto" w:fill="auto"/>
          </w:tcPr>
          <w:p w14:paraId="004ACFFA" w14:textId="77777777" w:rsidR="00DE1F0C" w:rsidRPr="00F92077" w:rsidRDefault="00DE1F0C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="Arial"/>
                <w:color w:val="202124"/>
                <w:sz w:val="20"/>
                <w:szCs w:val="20"/>
                <w:shd w:val="clear" w:color="auto" w:fill="FFFFFF"/>
              </w:rPr>
              <w:t>Ariel photographs are taken from above and look like a ‘birds eye view’.</w:t>
            </w:r>
          </w:p>
        </w:tc>
      </w:tr>
      <w:tr w:rsidR="00DE1F0C" w:rsidRPr="00F92077" w14:paraId="43987674" w14:textId="77777777" w:rsidTr="00500273">
        <w:trPr>
          <w:trHeight w:val="1638"/>
        </w:trPr>
        <w:tc>
          <w:tcPr>
            <w:tcW w:w="2118" w:type="dxa"/>
            <w:shd w:val="clear" w:color="auto" w:fill="F2F2F2" w:themeFill="background1" w:themeFillShade="F2"/>
          </w:tcPr>
          <w:p w14:paraId="544B27B9" w14:textId="7190F032" w:rsidR="00DE1F0C" w:rsidRPr="00F92077" w:rsidRDefault="002D797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>f</w:t>
            </w:r>
            <w:r w:rsidR="00DE1F0C" w:rsidRPr="00F92077">
              <w:rPr>
                <w:rFonts w:ascii="Sassoon Primary" w:hAnsi="Sassoon Primary" w:cstheme="minorHAnsi"/>
                <w:color w:val="0070C0"/>
                <w:sz w:val="20"/>
                <w:szCs w:val="20"/>
              </w:rPr>
              <w:t>ieldwork</w:t>
            </w:r>
          </w:p>
        </w:tc>
        <w:tc>
          <w:tcPr>
            <w:tcW w:w="4258" w:type="dxa"/>
            <w:shd w:val="clear" w:color="auto" w:fill="auto"/>
          </w:tcPr>
          <w:p w14:paraId="623FC5E9" w14:textId="02ABEC11" w:rsidR="00DE1F0C" w:rsidRPr="00F92077" w:rsidRDefault="00712C0B" w:rsidP="00DE1F0C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20"/>
                <w:szCs w:val="20"/>
              </w:rPr>
            </w:pPr>
            <w:r w:rsidRPr="00F92077">
              <w:rPr>
                <w:rFonts w:ascii="Sassoon Primary" w:hAnsi="Sassoon Primary" w:cs="Arial"/>
                <w:color w:val="202124"/>
                <w:sz w:val="20"/>
                <w:szCs w:val="20"/>
                <w:shd w:val="clear" w:color="auto" w:fill="FFFFFF"/>
              </w:rPr>
              <w:t xml:space="preserve">An investigation that helps us find out new things. </w:t>
            </w:r>
          </w:p>
        </w:tc>
      </w:tr>
    </w:tbl>
    <w:p w14:paraId="4B050ED1" w14:textId="706F2F93" w:rsidR="00177DF7" w:rsidRPr="00F92077" w:rsidRDefault="00CE216E">
      <w:pPr>
        <w:rPr>
          <w:rFonts w:ascii="Sassoon Primary" w:hAnsi="Sassoon Primary"/>
        </w:rPr>
      </w:pPr>
      <w:r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493375" behindDoc="0" locked="0" layoutInCell="1" allowOverlap="1" wp14:anchorId="3A581F37" wp14:editId="1DD7B783">
                <wp:simplePos x="0" y="0"/>
                <wp:positionH relativeFrom="column">
                  <wp:posOffset>3749040</wp:posOffset>
                </wp:positionH>
                <wp:positionV relativeFrom="paragraph">
                  <wp:posOffset>-240030</wp:posOffset>
                </wp:positionV>
                <wp:extent cx="5554980" cy="415290"/>
                <wp:effectExtent l="0" t="0" r="26670" b="22860"/>
                <wp:wrapNone/>
                <wp:docPr id="18630059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4980" cy="4152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CF2A5" w14:textId="77777777" w:rsidR="008664C2" w:rsidRPr="009C09F4" w:rsidRDefault="008664C2" w:rsidP="008664C2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9C09F4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Sticky Knowledge </w:t>
                            </w:r>
                          </w:p>
                          <w:p w14:paraId="43D59DDA" w14:textId="77777777" w:rsidR="00712C0B" w:rsidRPr="009C09F4" w:rsidRDefault="00712C0B" w:rsidP="008664C2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75157C0C" w14:textId="77777777" w:rsidR="00DE1F0C" w:rsidRPr="009C09F4" w:rsidRDefault="00DE1F0C" w:rsidP="00DE1F0C">
                            <w:pPr>
                              <w:spacing w:line="257" w:lineRule="auto"/>
                              <w:rPr>
                                <w:rFonts w:ascii="Sassoon Infant Std" w:eastAsiaTheme="minorEastAsia" w:hAnsi="Sassoon Infant Std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444DFFB" w14:textId="77777777" w:rsidR="008664C2" w:rsidRPr="009C09F4" w:rsidRDefault="008664C2" w:rsidP="008664C2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81F37" id="Rectangle 1" o:spid="_x0000_s1027" style="position:absolute;margin-left:295.2pt;margin-top:-18.9pt;width:437.4pt;height:32.7pt;z-index:251493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" filled="f" strokecolor="black [3213]" strokeweight="1pt">
                <v:textbox>
                  <w:txbxContent>
                    <w:p w14:paraId="775CF2A5" w14:textId="77777777" w:rsidR="008664C2" w:rsidRPr="009C09F4" w:rsidRDefault="008664C2" w:rsidP="008664C2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9C09F4"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Sticky Knowledge </w:t>
                      </w:r>
                    </w:p>
                    <w:p w14:paraId="43D59DDA" w14:textId="77777777" w:rsidR="00712C0B" w:rsidRPr="009C09F4" w:rsidRDefault="00712C0B" w:rsidP="008664C2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14:paraId="75157C0C" w14:textId="77777777" w:rsidR="00DE1F0C" w:rsidRPr="009C09F4" w:rsidRDefault="00DE1F0C" w:rsidP="00DE1F0C">
                      <w:pPr>
                        <w:spacing w:line="257" w:lineRule="auto"/>
                        <w:rPr>
                          <w:rFonts w:ascii="Sassoon Infant Std" w:eastAsiaTheme="minorEastAsia" w:hAnsi="Sassoon Infant Std" w:cs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5444DFFB" w14:textId="77777777" w:rsidR="008664C2" w:rsidRPr="009C09F4" w:rsidRDefault="008664C2" w:rsidP="008664C2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92077">
        <w:rPr>
          <w:rFonts w:ascii="Sassoon Primary" w:hAnsi="Sassoon Primary"/>
          <w:noProof/>
        </w:rPr>
        <w:drawing>
          <wp:anchor distT="0" distB="0" distL="114300" distR="114300" simplePos="0" relativeHeight="251570176" behindDoc="0" locked="0" layoutInCell="1" allowOverlap="1" wp14:anchorId="0F1FC0D2" wp14:editId="5D8B184B">
            <wp:simplePos x="0" y="0"/>
            <wp:positionH relativeFrom="column">
              <wp:posOffset>8663940</wp:posOffset>
            </wp:positionH>
            <wp:positionV relativeFrom="paragraph">
              <wp:posOffset>-205105</wp:posOffset>
            </wp:positionV>
            <wp:extent cx="590550" cy="376806"/>
            <wp:effectExtent l="38100" t="38100" r="38100" b="42545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7680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273"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492350" behindDoc="0" locked="0" layoutInCell="1" allowOverlap="1" wp14:anchorId="68608914" wp14:editId="4A5BAFE9">
                <wp:simplePos x="0" y="0"/>
                <wp:positionH relativeFrom="margin">
                  <wp:posOffset>3737610</wp:posOffset>
                </wp:positionH>
                <wp:positionV relativeFrom="paragraph">
                  <wp:posOffset>171450</wp:posOffset>
                </wp:positionV>
                <wp:extent cx="5577840" cy="4171950"/>
                <wp:effectExtent l="0" t="0" r="22860" b="19050"/>
                <wp:wrapNone/>
                <wp:docPr id="198807572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7840" cy="417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CDC8C66" w14:textId="77777777" w:rsidR="00500273" w:rsidRPr="00F92077" w:rsidRDefault="00500273" w:rsidP="00500273">
                            <w:pPr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4E56FA7" wp14:editId="50F934A1">
                                  <wp:extent cx="537845" cy="471055"/>
                                  <wp:effectExtent l="0" t="0" r="0" b="5715"/>
                                  <wp:docPr id="559616054" name="Picture 559616054" descr="A person pointing at a globe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4F005FD8-5902-43D9-9D7A-EE4D3DF368A9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4563276" name="Picture 1024563276" descr="A person pointing at a globe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4F005FD8-5902-43D9-9D7A-EE4D3DF368A9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23"/>
                                          <a:srcRect l="-1" r="-103" b="251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0541" cy="499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0315E6" w14:textId="5A910F8F" w:rsidR="00500273" w:rsidRPr="00F92077" w:rsidRDefault="008467D1" w:rsidP="00500273">
                            <w:pPr>
                              <w:rPr>
                                <w:rStyle w:val="eop"/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Style w:val="eop"/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Belonging is where we feel loved and accepted. Belonging can be felt in a certain place or with a certain person.</w:t>
                            </w:r>
                          </w:p>
                          <w:p w14:paraId="556BE129" w14:textId="77777777" w:rsidR="00500273" w:rsidRPr="00F92077" w:rsidRDefault="00500273" w:rsidP="00500273">
                            <w:pPr>
                              <w:rPr>
                                <w:rStyle w:val="eop"/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6A9BC1C" w14:textId="77777777" w:rsidR="00500273" w:rsidRPr="00F92077" w:rsidRDefault="00500273" w:rsidP="00500273">
                            <w:pPr>
                              <w:spacing w:line="257" w:lineRule="auto"/>
                              <w:rPr>
                                <w:rStyle w:val="eop"/>
                                <w:rFonts w:ascii="Sassoon Primary" w:eastAsiaTheme="minorEastAsia" w:hAnsi="Sassoon Primary"/>
                              </w:rPr>
                            </w:pPr>
                          </w:p>
                          <w:p w14:paraId="58A24C52" w14:textId="09A7EC5D" w:rsidR="00500273" w:rsidRPr="00F92077" w:rsidRDefault="00500273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Collage is a piece of art made by sticking various materials together on to a backing.</w:t>
                            </w:r>
                          </w:p>
                          <w:p w14:paraId="6556D0EF" w14:textId="564E6971" w:rsidR="00500273" w:rsidRPr="00F92077" w:rsidRDefault="00500273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8467D1"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can like a piece of art because of the colours, style or how it makes me feel. “I like _______ art because it _________________.”</w:t>
                            </w:r>
                          </w:p>
                          <w:p w14:paraId="51E605D6" w14:textId="77777777" w:rsidR="00F726D3" w:rsidRPr="00F92077" w:rsidRDefault="00500273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0364F1F6" wp14:editId="52A32C4E">
                                  <wp:extent cx="488989" cy="429491"/>
                                  <wp:effectExtent l="0" t="0" r="6350" b="8890"/>
                                  <wp:docPr id="693325825" name="Picture 693325825" descr="A screenshot of a computer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9053434C-1450-99A5-43FA-F89C5E33C69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 descr="A screenshot of a computer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9053434C-1450-99A5-43FA-F89C5E33C69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24"/>
                                          <a:srcRect l="61059" t="59352" r="33782" b="32589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4149" cy="4428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136C08" w14:textId="4716D494" w:rsidR="00500273" w:rsidRPr="00F92077" w:rsidRDefault="00500273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A functional product is something which is practical and useful</w:t>
                            </w:r>
                            <w:r w:rsidR="008467D1"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E242096" w14:textId="5DE67C74" w:rsidR="00500273" w:rsidRPr="00F92077" w:rsidRDefault="00500273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Running stitch is a continuous line of stitches with gaps between them.</w:t>
                            </w:r>
                          </w:p>
                          <w:p w14:paraId="53EE8D84" w14:textId="683AA279" w:rsidR="008467D1" w:rsidRPr="00F92077" w:rsidRDefault="008467D1" w:rsidP="00500273">
                            <w:pPr>
                              <w:spacing w:line="257" w:lineRule="auto"/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</w:pPr>
                            <w:r w:rsidRPr="00F92077">
                              <w:rPr>
                                <w:rFonts w:ascii="Sassoon Primary" w:eastAsiaTheme="minorEastAsia" w:hAnsi="Sassoon Primary" w:cstheme="minorHAnsi"/>
                                <w:sz w:val="24"/>
                                <w:szCs w:val="24"/>
                              </w:rPr>
                              <w:t>Products can be moved by pushing or pulling.</w:t>
                            </w:r>
                          </w:p>
                          <w:p w14:paraId="1B02DE61" w14:textId="77777777" w:rsidR="00712C0B" w:rsidRPr="00F92077" w:rsidRDefault="00712C0B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0891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294.3pt;margin-top:13.5pt;width:439.2pt;height:328.5pt;z-index:2514923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" fillcolor="white [3201]" strokecolor="black [3213]" strokeweight=".5pt">
                <v:textbox>
                  <w:txbxContent>
                    <w:p w14:paraId="5CDC8C66" w14:textId="77777777" w:rsidR="00500273" w:rsidRPr="00F92077" w:rsidRDefault="00500273" w:rsidP="00500273">
                      <w:pPr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4E56FA7" wp14:editId="50F934A1">
                            <wp:extent cx="537845" cy="471055"/>
                            <wp:effectExtent l="0" t="0" r="0" b="5715"/>
                            <wp:docPr id="559616054" name="Picture 559616054" descr="A person pointing at a globe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4F005FD8-5902-43D9-9D7A-EE4D3DF368A9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4563276" name="Picture 1024563276" descr="A person pointing at a globe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4F005FD8-5902-43D9-9D7A-EE4D3DF368A9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3"/>
                                    <a:srcRect l="-1" r="-103" b="251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0541" cy="49969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0315E6" w14:textId="5A910F8F" w:rsidR="00500273" w:rsidRPr="00F92077" w:rsidRDefault="008467D1" w:rsidP="00500273">
                      <w:pPr>
                        <w:rPr>
                          <w:rStyle w:val="eop"/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Style w:val="eop"/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Belonging is where we feel loved and accepted. Belonging can be felt in a certain place or with a certain person.</w:t>
                      </w:r>
                    </w:p>
                    <w:p w14:paraId="556BE129" w14:textId="77777777" w:rsidR="00500273" w:rsidRPr="00F92077" w:rsidRDefault="00500273" w:rsidP="00500273">
                      <w:pPr>
                        <w:rPr>
                          <w:rStyle w:val="eop"/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</w:p>
                    <w:p w14:paraId="26A9BC1C" w14:textId="77777777" w:rsidR="00500273" w:rsidRPr="00F92077" w:rsidRDefault="00500273" w:rsidP="00500273">
                      <w:pPr>
                        <w:spacing w:line="257" w:lineRule="auto"/>
                        <w:rPr>
                          <w:rStyle w:val="eop"/>
                          <w:rFonts w:ascii="Sassoon Primary" w:eastAsiaTheme="minorEastAsia" w:hAnsi="Sassoon Primary"/>
                        </w:rPr>
                      </w:pPr>
                    </w:p>
                    <w:p w14:paraId="58A24C52" w14:textId="09A7EC5D" w:rsidR="00500273" w:rsidRPr="00F92077" w:rsidRDefault="00500273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Collage is a piece of art made by sticking various materials together on to a backing.</w:t>
                      </w:r>
                    </w:p>
                    <w:p w14:paraId="6556D0EF" w14:textId="564E6971" w:rsidR="00500273" w:rsidRPr="00F92077" w:rsidRDefault="00500273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 xml:space="preserve">I </w:t>
                      </w:r>
                      <w:r w:rsidR="008467D1"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can like a piece of art because of the colours, style or how it makes me feel. “I like _______ art because it _________________.”</w:t>
                      </w:r>
                    </w:p>
                    <w:p w14:paraId="51E605D6" w14:textId="77777777" w:rsidR="00F726D3" w:rsidRPr="00F92077" w:rsidRDefault="00500273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0364F1F6" wp14:editId="52A32C4E">
                            <wp:extent cx="488989" cy="429491"/>
                            <wp:effectExtent l="0" t="0" r="6350" b="8890"/>
                            <wp:docPr id="693325825" name="Picture 693325825" descr="A screenshot of a computer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053434C-1450-99A5-43FA-F89C5E33C69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 descr="A screenshot of a computer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9053434C-1450-99A5-43FA-F89C5E33C69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4"/>
                                    <a:srcRect l="61059" t="59352" r="33782" b="32589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504149" cy="4428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136C08" w14:textId="4716D494" w:rsidR="00500273" w:rsidRPr="00F92077" w:rsidRDefault="00500273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A functional product is something which is practical and useful</w:t>
                      </w:r>
                      <w:r w:rsidR="008467D1"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.</w:t>
                      </w:r>
                    </w:p>
                    <w:p w14:paraId="0E242096" w14:textId="5DE67C74" w:rsidR="00500273" w:rsidRPr="00F92077" w:rsidRDefault="00500273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Running stitch is a continuous line of stitches with gaps between them.</w:t>
                      </w:r>
                    </w:p>
                    <w:p w14:paraId="53EE8D84" w14:textId="683AA279" w:rsidR="008467D1" w:rsidRPr="00F92077" w:rsidRDefault="008467D1" w:rsidP="00500273">
                      <w:pPr>
                        <w:spacing w:line="257" w:lineRule="auto"/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</w:pPr>
                      <w:r w:rsidRPr="00F92077">
                        <w:rPr>
                          <w:rFonts w:ascii="Sassoon Primary" w:eastAsiaTheme="minorEastAsia" w:hAnsi="Sassoon Primary" w:cstheme="minorHAnsi"/>
                          <w:sz w:val="24"/>
                          <w:szCs w:val="24"/>
                        </w:rPr>
                        <w:t>Products can be moved by pushing or pulling.</w:t>
                      </w:r>
                    </w:p>
                    <w:p w14:paraId="1B02DE61" w14:textId="77777777" w:rsidR="00712C0B" w:rsidRPr="00F92077" w:rsidRDefault="00712C0B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163721" w14:textId="77777777" w:rsidR="002039DA" w:rsidRPr="00F92077" w:rsidRDefault="002039DA" w:rsidP="002039DA">
      <w:pPr>
        <w:rPr>
          <w:rFonts w:ascii="Sassoon Primary" w:hAnsi="Sassoon Primary"/>
        </w:rPr>
      </w:pPr>
    </w:p>
    <w:p w14:paraId="1B4DA03E" w14:textId="77777777" w:rsidR="00B773A3" w:rsidRPr="00F92077" w:rsidRDefault="00CF5F18" w:rsidP="00CF5F18">
      <w:pPr>
        <w:tabs>
          <w:tab w:val="left" w:pos="1077"/>
        </w:tabs>
        <w:rPr>
          <w:rFonts w:ascii="Sassoon Primary" w:hAnsi="Sassoon Primary"/>
        </w:rPr>
      </w:pPr>
      <w:r w:rsidRPr="00F92077">
        <w:rPr>
          <w:rFonts w:ascii="Sassoon Primary" w:hAnsi="Sassoon Primary"/>
        </w:rPr>
        <w:tab/>
      </w:r>
    </w:p>
    <w:p w14:paraId="0C09274B" w14:textId="7E5EC613" w:rsidR="00CF5F18" w:rsidRPr="00F92077" w:rsidRDefault="00CF5F18" w:rsidP="00CF5F18">
      <w:pPr>
        <w:tabs>
          <w:tab w:val="left" w:pos="1077"/>
        </w:tabs>
        <w:rPr>
          <w:rFonts w:ascii="Sassoon Primary" w:hAnsi="Sassoon Primary"/>
        </w:rPr>
      </w:pPr>
    </w:p>
    <w:p w14:paraId="563527A2" w14:textId="14E1B786" w:rsidR="0065719F" w:rsidRPr="00F92077" w:rsidRDefault="008467D1" w:rsidP="00CF5F18">
      <w:pPr>
        <w:tabs>
          <w:tab w:val="left" w:pos="1077"/>
        </w:tabs>
        <w:rPr>
          <w:rFonts w:ascii="Sassoon Primary" w:hAnsi="Sassoon Primary"/>
        </w:rPr>
      </w:pPr>
      <w:r w:rsidRPr="00F92077">
        <w:rPr>
          <w:rStyle w:val="eop"/>
          <w:rFonts w:ascii="Sassoon Primary" w:hAnsi="Sassoon Primary" w:cs="Segoe UI"/>
          <w:noProof/>
          <w:color w:val="000000"/>
          <w:sz w:val="18"/>
          <w:szCs w:val="18"/>
          <w:shd w:val="clear" w:color="auto" w:fill="FFFFFF"/>
        </w:rPr>
        <w:drawing>
          <wp:anchor distT="0" distB="0" distL="114300" distR="114300" simplePos="0" relativeHeight="252020736" behindDoc="1" locked="0" layoutInCell="1" allowOverlap="1" wp14:anchorId="1CBDC7EA" wp14:editId="7BC6EBCC">
            <wp:simplePos x="0" y="0"/>
            <wp:positionH relativeFrom="column">
              <wp:posOffset>3840480</wp:posOffset>
            </wp:positionH>
            <wp:positionV relativeFrom="paragraph">
              <wp:posOffset>114935</wp:posOffset>
            </wp:positionV>
            <wp:extent cx="723900" cy="340995"/>
            <wp:effectExtent l="0" t="0" r="0" b="1905"/>
            <wp:wrapTight wrapText="bothSides">
              <wp:wrapPolygon edited="0">
                <wp:start x="0" y="0"/>
                <wp:lineTo x="0" y="20514"/>
                <wp:lineTo x="21032" y="20514"/>
                <wp:lineTo x="21032" y="0"/>
                <wp:lineTo x="0" y="0"/>
              </wp:wrapPolygon>
            </wp:wrapTight>
            <wp:docPr id="997413596" name="Picture 2" descr="A picture containing symbol, clipar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413596" name="Picture 2" descr="A picture containing symbol, clipart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3E6551" w14:textId="77777777" w:rsidR="0065719F" w:rsidRPr="00F92077" w:rsidRDefault="0065719F" w:rsidP="0065719F">
      <w:pPr>
        <w:rPr>
          <w:rFonts w:ascii="Sassoon Primary" w:hAnsi="Sassoon Primary"/>
        </w:rPr>
      </w:pPr>
    </w:p>
    <w:p w14:paraId="04C1AABF" w14:textId="77777777" w:rsidR="0065719F" w:rsidRPr="00F92077" w:rsidRDefault="0065719F" w:rsidP="0065719F">
      <w:pPr>
        <w:tabs>
          <w:tab w:val="left" w:pos="9990"/>
        </w:tabs>
        <w:rPr>
          <w:rFonts w:ascii="Sassoon Primary" w:hAnsi="Sassoon Primary"/>
        </w:rPr>
      </w:pPr>
    </w:p>
    <w:p w14:paraId="14C01E75" w14:textId="60280972" w:rsidR="008664C2" w:rsidRPr="00F92077" w:rsidRDefault="005E43FC" w:rsidP="0065719F">
      <w:pPr>
        <w:tabs>
          <w:tab w:val="left" w:pos="9990"/>
        </w:tabs>
        <w:rPr>
          <w:rFonts w:ascii="Sassoon Primary" w:hAnsi="Sassoon Primary"/>
        </w:rPr>
      </w:pPr>
      <w:r w:rsidRPr="00F92077">
        <w:rPr>
          <w:rFonts w:ascii="Sassoon Primary" w:hAnsi="Sassoon Primary"/>
        </w:rPr>
        <w:t xml:space="preserve"> </w:t>
      </w:r>
    </w:p>
    <w:p w14:paraId="295D2368" w14:textId="62B96F6A" w:rsidR="009C7EF8" w:rsidRPr="00F92077" w:rsidRDefault="001A02AA" w:rsidP="00712C0B">
      <w:pPr>
        <w:pStyle w:val="paragraph"/>
        <w:spacing w:before="0" w:beforeAutospacing="0" w:after="0" w:afterAutospacing="0"/>
        <w:textAlignment w:val="baseline"/>
        <w:rPr>
          <w:rFonts w:ascii="Sassoon Primary" w:hAnsi="Sassoon Primary"/>
        </w:rPr>
      </w:pPr>
      <w:r w:rsidRPr="00F92077">
        <w:rPr>
          <w:rFonts w:ascii="Sassoon Primary" w:hAnsi="Sassoon Primary"/>
          <w:noProof/>
        </w:rPr>
        <w:drawing>
          <wp:anchor distT="0" distB="0" distL="114300" distR="114300" simplePos="0" relativeHeight="252023808" behindDoc="1" locked="0" layoutInCell="1" allowOverlap="1" wp14:anchorId="025BAE64" wp14:editId="0B0B695D">
            <wp:simplePos x="0" y="0"/>
            <wp:positionH relativeFrom="margin">
              <wp:posOffset>7755034</wp:posOffset>
            </wp:positionH>
            <wp:positionV relativeFrom="paragraph">
              <wp:posOffset>2277241</wp:posOffset>
            </wp:positionV>
            <wp:extent cx="965200" cy="1088390"/>
            <wp:effectExtent l="95250" t="76200" r="82550" b="73660"/>
            <wp:wrapTight wrapText="bothSides">
              <wp:wrapPolygon edited="0">
                <wp:start x="-1119" y="-48"/>
                <wp:lineTo x="-613" y="20533"/>
                <wp:lineTo x="20258" y="21546"/>
                <wp:lineTo x="21944" y="21319"/>
                <wp:lineTo x="21886" y="3354"/>
                <wp:lineTo x="21118" y="-1131"/>
                <wp:lineTo x="16226" y="-2002"/>
                <wp:lineTo x="3096" y="-616"/>
                <wp:lineTo x="-1119" y="-48"/>
              </wp:wrapPolygon>
            </wp:wrapTight>
            <wp:docPr id="1353015866" name="Picture 2" descr="In Every House, on Every Street by Jess Hitchman (English) Hardcov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 Every House, on Every Street by Jess Hitchman (English) Hardcover ..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8142">
                      <a:off x="0" y="0"/>
                      <a:ext cx="96520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D0FC515" wp14:editId="19162A60">
                <wp:simplePos x="0" y="0"/>
                <wp:positionH relativeFrom="margin">
                  <wp:posOffset>7535537</wp:posOffset>
                </wp:positionH>
                <wp:positionV relativeFrom="paragraph">
                  <wp:posOffset>3512875</wp:posOffset>
                </wp:positionV>
                <wp:extent cx="1850834" cy="572670"/>
                <wp:effectExtent l="0" t="0" r="16510" b="1841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834" cy="572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598DA" w14:textId="2C78C84B" w:rsidR="00FB19C1" w:rsidRPr="00F92077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Primary" w:eastAsia="Times New Roman" w:hAnsi="Sassoon Primary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2077">
                              <w:rPr>
                                <w:rFonts w:ascii="Sassoon Primary" w:hAnsi="Sassoon Primary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 w:rsidRPr="00F92077">
                              <w:rPr>
                                <w:rFonts w:ascii="Sassoon Primary" w:hAnsi="Sassoon Primary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 w:rsidRPr="00F92077">
                              <w:rPr>
                                <w:rFonts w:ascii="Sassoon Primary" w:hAnsi="Sassoon Primary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 w:rsidRPr="00F92077">
                              <w:rPr>
                                <w:rFonts w:ascii="Sassoon Primary" w:hAnsi="Sassoon Primary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  <w:r w:rsidR="001A02AA" w:rsidRPr="00F92077">
                              <w:rPr>
                                <w:rFonts w:ascii="Sassoon Primary" w:hAnsi="Sassoon Primary" w:cstheme="minorHAnsi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C515" id="Text Box 2" o:spid="_x0000_s1029" type="#_x0000_t202" style="position:absolute;margin-left:593.35pt;margin-top:276.6pt;width:145.75pt;height:45.1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">
                <v:textbox>
                  <w:txbxContent>
                    <w:p w14:paraId="5C7598DA" w14:textId="2C78C84B" w:rsidR="00FB19C1" w:rsidRPr="00F92077" w:rsidRDefault="00FB19C1" w:rsidP="00FB19C1">
                      <w:pPr>
                        <w:spacing w:after="0"/>
                        <w:jc w:val="center"/>
                        <w:rPr>
                          <w:rFonts w:ascii="Sassoon Primary" w:eastAsia="Times New Roman" w:hAnsi="Sassoon Primary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 w:rsidRPr="00F92077">
                        <w:rPr>
                          <w:rFonts w:ascii="Sassoon Primary" w:hAnsi="Sassoon Primary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 w:rsidRPr="00F92077">
                        <w:rPr>
                          <w:rFonts w:ascii="Sassoon Primary" w:hAnsi="Sassoon Primary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 w:rsidRPr="00F92077">
                        <w:rPr>
                          <w:rFonts w:ascii="Sassoon Primary" w:hAnsi="Sassoon Primary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 w:rsidRPr="00F92077">
                        <w:rPr>
                          <w:rFonts w:ascii="Sassoon Primary" w:hAnsi="Sassoon Primary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  <w:r w:rsidR="001A02AA" w:rsidRPr="00F92077">
                        <w:rPr>
                          <w:rFonts w:ascii="Sassoon Primary" w:hAnsi="Sassoon Primary" w:cstheme="minorHAnsi"/>
                          <w:b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16E" w:rsidRPr="00F92077">
        <w:rPr>
          <w:rFonts w:ascii="Sassoon Primary" w:hAnsi="Sassoon Primary"/>
          <w:noProof/>
        </w:rPr>
        <w:drawing>
          <wp:anchor distT="0" distB="0" distL="114300" distR="114300" simplePos="0" relativeHeight="252021760" behindDoc="1" locked="0" layoutInCell="1" allowOverlap="1" wp14:anchorId="22F4B9BA" wp14:editId="4C42818E">
            <wp:simplePos x="0" y="0"/>
            <wp:positionH relativeFrom="column">
              <wp:posOffset>4170680</wp:posOffset>
            </wp:positionH>
            <wp:positionV relativeFrom="paragraph">
              <wp:posOffset>2549525</wp:posOffset>
            </wp:positionV>
            <wp:extent cx="2313305" cy="1205865"/>
            <wp:effectExtent l="95250" t="228600" r="86995" b="222885"/>
            <wp:wrapTight wrapText="bothSides">
              <wp:wrapPolygon edited="0">
                <wp:start x="20716" y="-666"/>
                <wp:lineTo x="6365" y="-5686"/>
                <wp:lineTo x="5821" y="-328"/>
                <wp:lineTo x="234" y="-2417"/>
                <wp:lineTo x="-855" y="8300"/>
                <wp:lineTo x="-369" y="21346"/>
                <wp:lineTo x="853" y="21803"/>
                <wp:lineTo x="1062" y="21533"/>
                <wp:lineTo x="4690" y="21499"/>
                <wp:lineTo x="4864" y="21565"/>
                <wp:lineTo x="19550" y="21496"/>
                <wp:lineTo x="19725" y="21561"/>
                <wp:lineTo x="21807" y="17125"/>
                <wp:lineTo x="21862" y="11235"/>
                <wp:lineTo x="21708" y="5615"/>
                <wp:lineTo x="21763" y="-275"/>
                <wp:lineTo x="20716" y="-666"/>
              </wp:wrapPolygon>
            </wp:wrapTight>
            <wp:docPr id="1384072076" name="Picture 15" descr="Belonging by Jeannie B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elonging by Jeannie Bake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38004">
                      <a:off x="0" y="0"/>
                      <a:ext cx="2313305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7D1"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24ABA248" wp14:editId="5D2B37FD">
                <wp:simplePos x="0" y="0"/>
                <wp:positionH relativeFrom="margin">
                  <wp:align>center</wp:align>
                </wp:positionH>
                <wp:positionV relativeFrom="paragraph">
                  <wp:posOffset>2136140</wp:posOffset>
                </wp:positionV>
                <wp:extent cx="1114425" cy="384175"/>
                <wp:effectExtent l="0" t="0" r="28575" b="15875"/>
                <wp:wrapNone/>
                <wp:docPr id="34" name="Scroll: Horizont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84175"/>
                        </a:xfrm>
                        <a:prstGeom prst="horizontalScroll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CB5F1" w14:textId="77777777" w:rsidR="00860F92" w:rsidRPr="00F92077" w:rsidRDefault="00860F92" w:rsidP="00860F9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92077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Exciting texts!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ABA248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4" o:spid="_x0000_s1030" type="#_x0000_t98" style="position:absolute;margin-left:0;margin-top:168.2pt;width:87.75pt;height:30.25pt;z-index:2519982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" fillcolor="#c9f" strokecolor="#7030a0" strokeweight="1pt">
                <v:stroke joinstyle="miter"/>
                <v:textbox>
                  <w:txbxContent>
                    <w:p w14:paraId="107CB5F1" w14:textId="77777777" w:rsidR="00860F92" w:rsidRPr="00F92077" w:rsidRDefault="00860F92" w:rsidP="00860F92">
                      <w:pPr>
                        <w:jc w:val="center"/>
                        <w:rPr>
                          <w:rFonts w:ascii="Sassoon Primary" w:hAnsi="Sassoon Primary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92077">
                        <w:rPr>
                          <w:rFonts w:ascii="Sassoon Primary" w:hAnsi="Sassoon Primary"/>
                          <w:b/>
                          <w:color w:val="000000" w:themeColor="text1"/>
                          <w:sz w:val="18"/>
                          <w:szCs w:val="18"/>
                        </w:rPr>
                        <w:t>Exciting texts!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7D1" w:rsidRPr="00F92077">
        <w:rPr>
          <w:rFonts w:ascii="Sassoon Primary" w:hAnsi="Sassoon Primary"/>
          <w:noProof/>
        </w:rPr>
        <w:drawing>
          <wp:anchor distT="0" distB="0" distL="114300" distR="114300" simplePos="0" relativeHeight="252022784" behindDoc="1" locked="0" layoutInCell="1" allowOverlap="1" wp14:anchorId="6224EB8C" wp14:editId="45A04698">
            <wp:simplePos x="0" y="0"/>
            <wp:positionH relativeFrom="column">
              <wp:posOffset>5949315</wp:posOffset>
            </wp:positionH>
            <wp:positionV relativeFrom="paragraph">
              <wp:posOffset>2407920</wp:posOffset>
            </wp:positionV>
            <wp:extent cx="1500505" cy="1496060"/>
            <wp:effectExtent l="0" t="0" r="4445" b="8890"/>
            <wp:wrapTight wrapText="bothSides">
              <wp:wrapPolygon edited="0">
                <wp:start x="0" y="0"/>
                <wp:lineTo x="0" y="21453"/>
                <wp:lineTo x="21390" y="21453"/>
                <wp:lineTo x="21390" y="0"/>
                <wp:lineTo x="0" y="0"/>
              </wp:wrapPolygon>
            </wp:wrapTight>
            <wp:docPr id="495982717" name="Picture 17" descr="A place called home de Kate Baker - Album - Livre - Deci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A place called home de Kate Baker - Album - Livre - Decitr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3FC" w:rsidRPr="00F92077">
        <w:rPr>
          <w:rFonts w:ascii="Sassoon Primary" w:hAnsi="Sassoon Primary"/>
        </w:rPr>
        <w:br/>
      </w:r>
    </w:p>
    <w:sectPr w:rsidR="009C7EF8" w:rsidRPr="00F92077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panose1 w:val="0200050004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E9642B"/>
    <w:multiLevelType w:val="hybridMultilevel"/>
    <w:tmpl w:val="0B369806"/>
    <w:lvl w:ilvl="0" w:tplc="9AB826D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927808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DF7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77DF7"/>
    <w:rsid w:val="00195734"/>
    <w:rsid w:val="001A02AA"/>
    <w:rsid w:val="001A02FB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D797B"/>
    <w:rsid w:val="002E1E6B"/>
    <w:rsid w:val="002F34D6"/>
    <w:rsid w:val="00337743"/>
    <w:rsid w:val="00353399"/>
    <w:rsid w:val="00366AAE"/>
    <w:rsid w:val="003C1345"/>
    <w:rsid w:val="003E2E85"/>
    <w:rsid w:val="00426BEF"/>
    <w:rsid w:val="004327C5"/>
    <w:rsid w:val="004451B4"/>
    <w:rsid w:val="0047436F"/>
    <w:rsid w:val="00486CFA"/>
    <w:rsid w:val="004A30DC"/>
    <w:rsid w:val="00500273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740CB"/>
    <w:rsid w:val="00692579"/>
    <w:rsid w:val="006A65EE"/>
    <w:rsid w:val="006D4D7C"/>
    <w:rsid w:val="006D7D20"/>
    <w:rsid w:val="006E06AE"/>
    <w:rsid w:val="006E2B78"/>
    <w:rsid w:val="006E49F9"/>
    <w:rsid w:val="00712C0B"/>
    <w:rsid w:val="007166A7"/>
    <w:rsid w:val="00724BD1"/>
    <w:rsid w:val="00730226"/>
    <w:rsid w:val="007547D0"/>
    <w:rsid w:val="00757E16"/>
    <w:rsid w:val="007808D8"/>
    <w:rsid w:val="007A5ECF"/>
    <w:rsid w:val="007B77B1"/>
    <w:rsid w:val="008419BF"/>
    <w:rsid w:val="008467D1"/>
    <w:rsid w:val="00850CF9"/>
    <w:rsid w:val="0085528B"/>
    <w:rsid w:val="00860F92"/>
    <w:rsid w:val="00865CA9"/>
    <w:rsid w:val="008664C2"/>
    <w:rsid w:val="00890E3E"/>
    <w:rsid w:val="008B15A7"/>
    <w:rsid w:val="008B1DD9"/>
    <w:rsid w:val="008B739F"/>
    <w:rsid w:val="008D0369"/>
    <w:rsid w:val="008E0934"/>
    <w:rsid w:val="00901850"/>
    <w:rsid w:val="009073F0"/>
    <w:rsid w:val="009126B7"/>
    <w:rsid w:val="00971EC3"/>
    <w:rsid w:val="009C09F4"/>
    <w:rsid w:val="009C3F1F"/>
    <w:rsid w:val="009C7EF8"/>
    <w:rsid w:val="00A00CB2"/>
    <w:rsid w:val="00A0101D"/>
    <w:rsid w:val="00A07885"/>
    <w:rsid w:val="00A23904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773A3"/>
    <w:rsid w:val="00B77E40"/>
    <w:rsid w:val="00BB1A03"/>
    <w:rsid w:val="00BD308C"/>
    <w:rsid w:val="00BE0140"/>
    <w:rsid w:val="00BE0765"/>
    <w:rsid w:val="00BF1F6A"/>
    <w:rsid w:val="00C06913"/>
    <w:rsid w:val="00C221D8"/>
    <w:rsid w:val="00C91B0E"/>
    <w:rsid w:val="00C94F46"/>
    <w:rsid w:val="00CC1F6F"/>
    <w:rsid w:val="00CD7910"/>
    <w:rsid w:val="00CE216E"/>
    <w:rsid w:val="00CF5F18"/>
    <w:rsid w:val="00D12BEB"/>
    <w:rsid w:val="00D166F8"/>
    <w:rsid w:val="00D230A7"/>
    <w:rsid w:val="00D62E78"/>
    <w:rsid w:val="00D64617"/>
    <w:rsid w:val="00D6505C"/>
    <w:rsid w:val="00DC4E8A"/>
    <w:rsid w:val="00DE1F0C"/>
    <w:rsid w:val="00DE323E"/>
    <w:rsid w:val="00DF1A0D"/>
    <w:rsid w:val="00DF313A"/>
    <w:rsid w:val="00DF46C7"/>
    <w:rsid w:val="00E06A27"/>
    <w:rsid w:val="00E145B1"/>
    <w:rsid w:val="00E4079C"/>
    <w:rsid w:val="00E53E26"/>
    <w:rsid w:val="00E628FA"/>
    <w:rsid w:val="00EA1E0E"/>
    <w:rsid w:val="00EF49E2"/>
    <w:rsid w:val="00F07610"/>
    <w:rsid w:val="00F234BC"/>
    <w:rsid w:val="00F66A8E"/>
    <w:rsid w:val="00F726D3"/>
    <w:rsid w:val="00F812B4"/>
    <w:rsid w:val="00F92077"/>
    <w:rsid w:val="00F95024"/>
    <w:rsid w:val="00FB19C1"/>
    <w:rsid w:val="00FB415B"/>
    <w:rsid w:val="00FB63E0"/>
    <w:rsid w:val="00FC4D79"/>
    <w:rsid w:val="3BAD5D15"/>
    <w:rsid w:val="3EDB4E76"/>
    <w:rsid w:val="6D34C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485E"/>
  <w15:chartTrackingRefBased/>
  <w15:docId w15:val="{21EC40B8-6E85-4ECA-9215-5BE3BB2F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17348B95-B883-4A76-8D81-4CDC75D32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2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Wagstaff</dc:creator>
  <cp:keywords/>
  <dc:description/>
  <cp:lastModifiedBy>Melissa Walker</cp:lastModifiedBy>
  <cp:revision>5</cp:revision>
  <cp:lastPrinted>2021-06-14T14:42:00Z</cp:lastPrinted>
  <dcterms:created xsi:type="dcterms:W3CDTF">2025-06-20T06:29:00Z</dcterms:created>
  <dcterms:modified xsi:type="dcterms:W3CDTF">2025-07-23T14:47:00Z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