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672" w:tblpY="246"/>
        <w:tblW w:w="0" w:type="auto"/>
        <w:tblLook w:val="04A0" w:firstRow="1" w:lastRow="0" w:firstColumn="1" w:lastColumn="0" w:noHBand="0" w:noVBand="1"/>
      </w:tblPr>
      <w:tblGrid>
        <w:gridCol w:w="1582"/>
        <w:gridCol w:w="4083"/>
      </w:tblGrid>
      <w:tr w:rsidR="004B72D6" w:rsidRPr="00943033" w14:paraId="15DED0C2" w14:textId="77777777" w:rsidTr="221FAE09">
        <w:trPr>
          <w:trHeight w:val="426"/>
        </w:trPr>
        <w:tc>
          <w:tcPr>
            <w:tcW w:w="5665" w:type="dxa"/>
            <w:gridSpan w:val="2"/>
            <w:shd w:val="clear" w:color="auto" w:fill="auto"/>
          </w:tcPr>
          <w:p w14:paraId="76437B51" w14:textId="77777777" w:rsidR="004B72D6" w:rsidRPr="00943033" w:rsidRDefault="004B72D6" w:rsidP="004B72D6">
            <w:pPr>
              <w:rPr>
                <w:rFonts w:ascii="Sassoon Primary" w:hAnsi="Sassoon Primary"/>
                <w:b/>
                <w:color w:val="7030A0"/>
                <w:sz w:val="24"/>
              </w:rPr>
            </w:pPr>
            <w:r w:rsidRPr="00943033">
              <w:rPr>
                <w:rFonts w:ascii="Sassoon Primary" w:hAnsi="Sassoon Primary"/>
                <w:b/>
                <w:color w:val="7030A0"/>
                <w:sz w:val="28"/>
                <w:szCs w:val="24"/>
              </w:rPr>
              <w:t>Subject Specific Vocabulary</w:t>
            </w:r>
          </w:p>
        </w:tc>
      </w:tr>
      <w:tr w:rsidR="004B72D6" w:rsidRPr="00943033" w14:paraId="08E11F76" w14:textId="77777777" w:rsidTr="221FAE09">
        <w:trPr>
          <w:trHeight w:val="329"/>
        </w:trPr>
        <w:tc>
          <w:tcPr>
            <w:tcW w:w="1582" w:type="dxa"/>
            <w:shd w:val="clear" w:color="auto" w:fill="F2F2F2" w:themeFill="background1" w:themeFillShade="F2"/>
          </w:tcPr>
          <w:p w14:paraId="1FFB5F8C" w14:textId="77777777" w:rsidR="004B72D6" w:rsidRPr="00943033" w:rsidRDefault="004B72D6" w:rsidP="221FAE0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Bidi"/>
                <w:color w:val="0070C0"/>
                <w:sz w:val="18"/>
                <w:szCs w:val="18"/>
              </w:rPr>
            </w:pPr>
            <w:r w:rsidRPr="00943033">
              <w:rPr>
                <w:rFonts w:ascii="Sassoon Primary" w:hAnsi="Sassoon Primary" w:cstheme="minorBidi"/>
                <w:color w:val="0070C0"/>
                <w:sz w:val="18"/>
                <w:szCs w:val="18"/>
              </w:rPr>
              <w:t>neck</w:t>
            </w:r>
          </w:p>
        </w:tc>
        <w:tc>
          <w:tcPr>
            <w:tcW w:w="4083" w:type="dxa"/>
            <w:shd w:val="clear" w:color="auto" w:fill="auto"/>
          </w:tcPr>
          <w:p w14:paraId="098D32C3" w14:textId="77777777" w:rsidR="004B72D6" w:rsidRPr="00943033" w:rsidRDefault="004B72D6" w:rsidP="004B72D6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Joins your head to your body.</w:t>
            </w:r>
          </w:p>
        </w:tc>
      </w:tr>
      <w:tr w:rsidR="004B72D6" w:rsidRPr="00943033" w14:paraId="1F232BEC" w14:textId="77777777" w:rsidTr="221FAE09">
        <w:trPr>
          <w:trHeight w:val="303"/>
        </w:trPr>
        <w:tc>
          <w:tcPr>
            <w:tcW w:w="1582" w:type="dxa"/>
            <w:shd w:val="clear" w:color="auto" w:fill="F2F2F2" w:themeFill="background1" w:themeFillShade="F2"/>
          </w:tcPr>
          <w:p w14:paraId="3F80A352" w14:textId="77777777" w:rsidR="004B72D6" w:rsidRPr="00943033" w:rsidRDefault="004B72D6" w:rsidP="221FAE0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Bidi"/>
                <w:color w:val="0070C0"/>
                <w:sz w:val="18"/>
                <w:szCs w:val="18"/>
              </w:rPr>
            </w:pPr>
            <w:r w:rsidRPr="00943033">
              <w:rPr>
                <w:rFonts w:ascii="Sassoon Primary" w:hAnsi="Sassoon Primary" w:cstheme="minorBidi"/>
                <w:color w:val="0070C0"/>
                <w:sz w:val="18"/>
                <w:szCs w:val="18"/>
              </w:rPr>
              <w:t xml:space="preserve"> stomach</w:t>
            </w:r>
          </w:p>
        </w:tc>
        <w:tc>
          <w:tcPr>
            <w:tcW w:w="4083" w:type="dxa"/>
            <w:shd w:val="clear" w:color="auto" w:fill="auto"/>
          </w:tcPr>
          <w:p w14:paraId="45065622" w14:textId="77777777" w:rsidR="004B72D6" w:rsidRPr="00943033" w:rsidRDefault="004B72D6" w:rsidP="004B72D6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Soft part of your body below your chest.</w:t>
            </w:r>
          </w:p>
        </w:tc>
      </w:tr>
      <w:tr w:rsidR="004B72D6" w:rsidRPr="00943033" w14:paraId="37E89900" w14:textId="77777777" w:rsidTr="221FAE09">
        <w:trPr>
          <w:trHeight w:val="201"/>
        </w:trPr>
        <w:tc>
          <w:tcPr>
            <w:tcW w:w="1582" w:type="dxa"/>
            <w:shd w:val="clear" w:color="auto" w:fill="F2F2F2" w:themeFill="background1" w:themeFillShade="F2"/>
          </w:tcPr>
          <w:p w14:paraId="2358C0D9" w14:textId="77777777" w:rsidR="004B72D6" w:rsidRPr="00943033" w:rsidRDefault="004B72D6" w:rsidP="221FAE0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Bidi"/>
                <w:color w:val="0070C0"/>
                <w:sz w:val="18"/>
                <w:szCs w:val="18"/>
              </w:rPr>
            </w:pPr>
            <w:r w:rsidRPr="00943033">
              <w:rPr>
                <w:rFonts w:ascii="Sassoon Primary" w:hAnsi="Sassoon Primary" w:cstheme="minorBidi"/>
                <w:color w:val="0070C0"/>
                <w:sz w:val="18"/>
                <w:szCs w:val="18"/>
              </w:rPr>
              <w:t>chest</w:t>
            </w:r>
          </w:p>
        </w:tc>
        <w:tc>
          <w:tcPr>
            <w:tcW w:w="4083" w:type="dxa"/>
            <w:shd w:val="clear" w:color="auto" w:fill="auto"/>
          </w:tcPr>
          <w:p w14:paraId="1EEAFC95" w14:textId="77777777" w:rsidR="004B72D6" w:rsidRPr="00943033" w:rsidRDefault="004B72D6" w:rsidP="004B72D6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Part of your body below your neck. It is bony.</w:t>
            </w:r>
          </w:p>
        </w:tc>
      </w:tr>
      <w:tr w:rsidR="004B72D6" w:rsidRPr="00943033" w14:paraId="7B40C44C" w14:textId="77777777" w:rsidTr="221FAE09">
        <w:trPr>
          <w:trHeight w:val="60"/>
        </w:trPr>
        <w:tc>
          <w:tcPr>
            <w:tcW w:w="1582" w:type="dxa"/>
            <w:shd w:val="clear" w:color="auto" w:fill="F2F2F2" w:themeFill="background1" w:themeFillShade="F2"/>
          </w:tcPr>
          <w:p w14:paraId="714269AB" w14:textId="77777777" w:rsidR="004B72D6" w:rsidRPr="00943033" w:rsidRDefault="004B72D6" w:rsidP="221FAE0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Bidi"/>
                <w:color w:val="0070C0"/>
                <w:sz w:val="18"/>
                <w:szCs w:val="18"/>
              </w:rPr>
            </w:pPr>
            <w:r w:rsidRPr="00943033">
              <w:rPr>
                <w:rFonts w:ascii="Sassoon Primary" w:hAnsi="Sassoon Primary" w:cstheme="minorBidi"/>
                <w:color w:val="0070C0"/>
                <w:sz w:val="18"/>
                <w:szCs w:val="18"/>
              </w:rPr>
              <w:t>back</w:t>
            </w:r>
          </w:p>
        </w:tc>
        <w:tc>
          <w:tcPr>
            <w:tcW w:w="4083" w:type="dxa"/>
            <w:shd w:val="clear" w:color="auto" w:fill="auto"/>
          </w:tcPr>
          <w:p w14:paraId="1BDCA8B4" w14:textId="77777777" w:rsidR="004B72D6" w:rsidRPr="00943033" w:rsidRDefault="004B72D6" w:rsidP="004B72D6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The part of the body connecting your shoulder to your legs.</w:t>
            </w:r>
          </w:p>
        </w:tc>
      </w:tr>
      <w:tr w:rsidR="004B72D6" w:rsidRPr="00943033" w14:paraId="6E20BDC7" w14:textId="77777777" w:rsidTr="221FAE09">
        <w:trPr>
          <w:trHeight w:val="60"/>
        </w:trPr>
        <w:tc>
          <w:tcPr>
            <w:tcW w:w="1582" w:type="dxa"/>
            <w:shd w:val="clear" w:color="auto" w:fill="F2F2F2" w:themeFill="background1" w:themeFillShade="F2"/>
          </w:tcPr>
          <w:p w14:paraId="7EB79FAD" w14:textId="77777777" w:rsidR="004B72D6" w:rsidRPr="00943033" w:rsidRDefault="004B72D6" w:rsidP="221FAE0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Bidi"/>
                <w:color w:val="0070C0"/>
                <w:sz w:val="18"/>
                <w:szCs w:val="18"/>
              </w:rPr>
            </w:pPr>
            <w:r w:rsidRPr="00943033">
              <w:rPr>
                <w:rFonts w:ascii="Sassoon Primary" w:hAnsi="Sassoon Primary" w:cstheme="minorBidi"/>
                <w:color w:val="0070C0"/>
                <w:sz w:val="18"/>
                <w:szCs w:val="18"/>
              </w:rPr>
              <w:t>shoulder</w:t>
            </w:r>
          </w:p>
        </w:tc>
        <w:tc>
          <w:tcPr>
            <w:tcW w:w="4083" w:type="dxa"/>
            <w:shd w:val="clear" w:color="auto" w:fill="auto"/>
          </w:tcPr>
          <w:p w14:paraId="6575AAA7" w14:textId="77777777" w:rsidR="004B72D6" w:rsidRPr="00943033" w:rsidRDefault="004B72D6" w:rsidP="004B72D6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Joins your arm to your chest.</w:t>
            </w:r>
          </w:p>
        </w:tc>
      </w:tr>
      <w:tr w:rsidR="004B72D6" w:rsidRPr="00943033" w14:paraId="3573C1C3" w14:textId="77777777" w:rsidTr="221FAE09">
        <w:trPr>
          <w:trHeight w:val="63"/>
        </w:trPr>
        <w:tc>
          <w:tcPr>
            <w:tcW w:w="1582" w:type="dxa"/>
            <w:shd w:val="clear" w:color="auto" w:fill="F2F2F2" w:themeFill="background1" w:themeFillShade="F2"/>
          </w:tcPr>
          <w:p w14:paraId="791D77D2" w14:textId="77777777" w:rsidR="004B72D6" w:rsidRPr="00943033" w:rsidRDefault="004B72D6" w:rsidP="221FAE0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Bidi"/>
                <w:color w:val="0070C0"/>
                <w:sz w:val="18"/>
                <w:szCs w:val="18"/>
              </w:rPr>
            </w:pPr>
            <w:r w:rsidRPr="00943033">
              <w:rPr>
                <w:rFonts w:ascii="Sassoon Primary" w:hAnsi="Sassoon Primary" w:cstheme="minorBidi"/>
                <w:color w:val="0070C0"/>
                <w:sz w:val="18"/>
                <w:szCs w:val="18"/>
              </w:rPr>
              <w:t>elbow</w:t>
            </w:r>
          </w:p>
        </w:tc>
        <w:tc>
          <w:tcPr>
            <w:tcW w:w="4083" w:type="dxa"/>
            <w:shd w:val="clear" w:color="auto" w:fill="auto"/>
          </w:tcPr>
          <w:p w14:paraId="7A8AAF4B" w14:textId="77777777" w:rsidR="004B72D6" w:rsidRPr="00943033" w:rsidRDefault="004B72D6" w:rsidP="004B72D6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Let’s your arm bend in the middle.</w:t>
            </w:r>
          </w:p>
        </w:tc>
      </w:tr>
      <w:tr w:rsidR="004B72D6" w:rsidRPr="00943033" w14:paraId="76EC27FE" w14:textId="77777777" w:rsidTr="221FAE09">
        <w:trPr>
          <w:trHeight w:val="126"/>
        </w:trPr>
        <w:tc>
          <w:tcPr>
            <w:tcW w:w="1582" w:type="dxa"/>
            <w:shd w:val="clear" w:color="auto" w:fill="F2F2F2" w:themeFill="background1" w:themeFillShade="F2"/>
          </w:tcPr>
          <w:p w14:paraId="34DD36DF" w14:textId="77777777" w:rsidR="004B72D6" w:rsidRPr="00943033" w:rsidRDefault="004B72D6" w:rsidP="221FAE0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Bidi"/>
                <w:color w:val="0070C0"/>
                <w:sz w:val="18"/>
                <w:szCs w:val="18"/>
              </w:rPr>
            </w:pPr>
            <w:r w:rsidRPr="00943033">
              <w:rPr>
                <w:rFonts w:ascii="Sassoon Primary" w:hAnsi="Sassoon Primary" w:cstheme="minorBidi"/>
                <w:color w:val="0070C0"/>
                <w:sz w:val="18"/>
                <w:szCs w:val="18"/>
              </w:rPr>
              <w:t>wrist</w:t>
            </w:r>
          </w:p>
        </w:tc>
        <w:tc>
          <w:tcPr>
            <w:tcW w:w="4083" w:type="dxa"/>
            <w:shd w:val="clear" w:color="auto" w:fill="auto"/>
          </w:tcPr>
          <w:p w14:paraId="258EEB78" w14:textId="77777777" w:rsidR="004B72D6" w:rsidRPr="00943033" w:rsidRDefault="004B72D6" w:rsidP="004B72D6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Joins your hand to your arm.</w:t>
            </w:r>
          </w:p>
        </w:tc>
      </w:tr>
      <w:tr w:rsidR="004B72D6" w:rsidRPr="00943033" w14:paraId="79C1F81B" w14:textId="77777777" w:rsidTr="221FAE09">
        <w:trPr>
          <w:trHeight w:val="275"/>
        </w:trPr>
        <w:tc>
          <w:tcPr>
            <w:tcW w:w="1582" w:type="dxa"/>
            <w:shd w:val="clear" w:color="auto" w:fill="F2F2F2" w:themeFill="background1" w:themeFillShade="F2"/>
          </w:tcPr>
          <w:p w14:paraId="5CC72D76" w14:textId="77777777" w:rsidR="004B72D6" w:rsidRPr="00943033" w:rsidRDefault="004B72D6" w:rsidP="221FAE0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Bidi"/>
                <w:color w:val="0070C0"/>
                <w:sz w:val="18"/>
                <w:szCs w:val="18"/>
              </w:rPr>
            </w:pPr>
            <w:r w:rsidRPr="00943033">
              <w:rPr>
                <w:rFonts w:ascii="Sassoon Primary" w:hAnsi="Sassoon Primary" w:cstheme="minorBidi"/>
                <w:color w:val="0070C0"/>
                <w:sz w:val="18"/>
                <w:szCs w:val="18"/>
              </w:rPr>
              <w:t>fingers</w:t>
            </w:r>
          </w:p>
        </w:tc>
        <w:tc>
          <w:tcPr>
            <w:tcW w:w="4083" w:type="dxa"/>
            <w:shd w:val="clear" w:color="auto" w:fill="auto"/>
          </w:tcPr>
          <w:p w14:paraId="6028012D" w14:textId="77777777" w:rsidR="004B72D6" w:rsidRPr="00943033" w:rsidRDefault="004B72D6" w:rsidP="004B72D6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Parts of your hand.</w:t>
            </w:r>
          </w:p>
        </w:tc>
      </w:tr>
      <w:tr w:rsidR="004B72D6" w:rsidRPr="00943033" w14:paraId="15B79D52" w14:textId="77777777" w:rsidTr="221FAE09">
        <w:trPr>
          <w:trHeight w:val="140"/>
        </w:trPr>
        <w:tc>
          <w:tcPr>
            <w:tcW w:w="1582" w:type="dxa"/>
            <w:shd w:val="clear" w:color="auto" w:fill="F2F2F2" w:themeFill="background1" w:themeFillShade="F2"/>
          </w:tcPr>
          <w:p w14:paraId="21581F11" w14:textId="77777777" w:rsidR="004B72D6" w:rsidRPr="00943033" w:rsidRDefault="004B72D6" w:rsidP="221FAE0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Bidi"/>
                <w:color w:val="0070C0"/>
                <w:sz w:val="18"/>
                <w:szCs w:val="18"/>
              </w:rPr>
            </w:pPr>
            <w:r w:rsidRPr="00943033">
              <w:rPr>
                <w:rFonts w:ascii="Sassoon Primary" w:hAnsi="Sassoon Primary" w:cstheme="minorBidi"/>
                <w:color w:val="0070C0"/>
                <w:sz w:val="18"/>
                <w:szCs w:val="18"/>
              </w:rPr>
              <w:t>knee</w:t>
            </w:r>
          </w:p>
        </w:tc>
        <w:tc>
          <w:tcPr>
            <w:tcW w:w="4083" w:type="dxa"/>
            <w:shd w:val="clear" w:color="auto" w:fill="auto"/>
          </w:tcPr>
          <w:p w14:paraId="4CACA15F" w14:textId="77777777" w:rsidR="004B72D6" w:rsidRPr="00943033" w:rsidRDefault="004B72D6" w:rsidP="004B72D6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Let’s your leg bend in the middle.</w:t>
            </w:r>
          </w:p>
        </w:tc>
      </w:tr>
      <w:tr w:rsidR="004B72D6" w:rsidRPr="00943033" w14:paraId="0FB51754" w14:textId="77777777" w:rsidTr="221FAE09">
        <w:trPr>
          <w:trHeight w:val="140"/>
        </w:trPr>
        <w:tc>
          <w:tcPr>
            <w:tcW w:w="1582" w:type="dxa"/>
            <w:shd w:val="clear" w:color="auto" w:fill="F2F2F2" w:themeFill="background1" w:themeFillShade="F2"/>
          </w:tcPr>
          <w:p w14:paraId="401B042B" w14:textId="77777777" w:rsidR="004B72D6" w:rsidRPr="00943033" w:rsidRDefault="004B72D6" w:rsidP="221FAE0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Bidi"/>
                <w:color w:val="0070C0"/>
                <w:sz w:val="18"/>
                <w:szCs w:val="18"/>
              </w:rPr>
            </w:pPr>
            <w:r w:rsidRPr="00943033">
              <w:rPr>
                <w:rFonts w:ascii="Sassoon Primary" w:hAnsi="Sassoon Primary" w:cstheme="minorBidi"/>
                <w:color w:val="0070C0"/>
                <w:sz w:val="18"/>
                <w:szCs w:val="18"/>
              </w:rPr>
              <w:t>ankle</w:t>
            </w:r>
          </w:p>
        </w:tc>
        <w:tc>
          <w:tcPr>
            <w:tcW w:w="4083" w:type="dxa"/>
            <w:shd w:val="clear" w:color="auto" w:fill="auto"/>
          </w:tcPr>
          <w:p w14:paraId="677BB3FE" w14:textId="77777777" w:rsidR="004B72D6" w:rsidRPr="00943033" w:rsidRDefault="004B72D6" w:rsidP="004B72D6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Joins your foot to your leg.</w:t>
            </w:r>
          </w:p>
        </w:tc>
      </w:tr>
      <w:tr w:rsidR="004B72D6" w:rsidRPr="00943033" w14:paraId="2A036094" w14:textId="77777777" w:rsidTr="221FAE09">
        <w:trPr>
          <w:trHeight w:val="140"/>
        </w:trPr>
        <w:tc>
          <w:tcPr>
            <w:tcW w:w="1582" w:type="dxa"/>
            <w:shd w:val="clear" w:color="auto" w:fill="F2F2F2" w:themeFill="background1" w:themeFillShade="F2"/>
          </w:tcPr>
          <w:p w14:paraId="314CB541" w14:textId="77777777" w:rsidR="004B72D6" w:rsidRPr="00943033" w:rsidRDefault="004B72D6" w:rsidP="221FAE0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Bidi"/>
                <w:color w:val="0070C0"/>
                <w:sz w:val="18"/>
                <w:szCs w:val="18"/>
              </w:rPr>
            </w:pPr>
            <w:r w:rsidRPr="00943033">
              <w:rPr>
                <w:rFonts w:ascii="Sassoon Primary" w:hAnsi="Sassoon Primary" w:cstheme="minorBidi"/>
                <w:color w:val="0070C0"/>
                <w:sz w:val="18"/>
                <w:szCs w:val="18"/>
              </w:rPr>
              <w:t>toes</w:t>
            </w:r>
          </w:p>
        </w:tc>
        <w:tc>
          <w:tcPr>
            <w:tcW w:w="4083" w:type="dxa"/>
            <w:shd w:val="clear" w:color="auto" w:fill="auto"/>
          </w:tcPr>
          <w:p w14:paraId="66D239E1" w14:textId="77777777" w:rsidR="004B72D6" w:rsidRPr="00943033" w:rsidRDefault="004B72D6" w:rsidP="004B72D6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Parts of your feet.</w:t>
            </w:r>
          </w:p>
        </w:tc>
      </w:tr>
      <w:tr w:rsidR="004B72D6" w:rsidRPr="00943033" w14:paraId="4BCDF2DA" w14:textId="77777777" w:rsidTr="221FAE09">
        <w:trPr>
          <w:trHeight w:val="140"/>
        </w:trPr>
        <w:tc>
          <w:tcPr>
            <w:tcW w:w="1582" w:type="dxa"/>
            <w:shd w:val="clear" w:color="auto" w:fill="F2F2F2" w:themeFill="background1" w:themeFillShade="F2"/>
          </w:tcPr>
          <w:p w14:paraId="5E9CE08F" w14:textId="1E852CD6" w:rsidR="004B72D6" w:rsidRPr="00943033" w:rsidRDefault="2E40D44C" w:rsidP="2FBBF4B8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Bidi"/>
                <w:color w:val="0070C0"/>
                <w:sz w:val="18"/>
                <w:szCs w:val="18"/>
              </w:rPr>
            </w:pPr>
            <w:r w:rsidRPr="00943033">
              <w:rPr>
                <w:rFonts w:ascii="Sassoon Primary" w:hAnsi="Sassoon Primary" w:cstheme="minorBidi"/>
                <w:color w:val="0070C0"/>
                <w:sz w:val="18"/>
                <w:szCs w:val="18"/>
              </w:rPr>
              <w:t>s</w:t>
            </w:r>
            <w:r w:rsidR="004B72D6" w:rsidRPr="00943033">
              <w:rPr>
                <w:rFonts w:ascii="Sassoon Primary" w:hAnsi="Sassoon Primary" w:cstheme="minorBidi"/>
                <w:color w:val="0070C0"/>
                <w:sz w:val="18"/>
                <w:szCs w:val="18"/>
              </w:rPr>
              <w:t xml:space="preserve">enses </w:t>
            </w:r>
          </w:p>
        </w:tc>
        <w:tc>
          <w:tcPr>
            <w:tcW w:w="4083" w:type="dxa"/>
            <w:shd w:val="clear" w:color="auto" w:fill="auto"/>
          </w:tcPr>
          <w:p w14:paraId="435FC323" w14:textId="77777777" w:rsidR="004B72D6" w:rsidRPr="00943033" w:rsidRDefault="004B72D6" w:rsidP="004B72D6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How we gather information about the world around us.</w:t>
            </w:r>
          </w:p>
        </w:tc>
      </w:tr>
      <w:tr w:rsidR="004B72D6" w:rsidRPr="00943033" w14:paraId="5F81A24B" w14:textId="77777777" w:rsidTr="221FAE09">
        <w:trPr>
          <w:trHeight w:val="140"/>
        </w:trPr>
        <w:tc>
          <w:tcPr>
            <w:tcW w:w="1582" w:type="dxa"/>
            <w:shd w:val="clear" w:color="auto" w:fill="F2F2F2" w:themeFill="background1" w:themeFillShade="F2"/>
          </w:tcPr>
          <w:p w14:paraId="36EA6691" w14:textId="25D4C4F8" w:rsidR="004B72D6" w:rsidRPr="00943033" w:rsidRDefault="1CE7CF5C" w:rsidP="2FBBF4B8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Bidi"/>
                <w:color w:val="0070C0"/>
                <w:sz w:val="18"/>
                <w:szCs w:val="18"/>
              </w:rPr>
            </w:pPr>
            <w:r w:rsidRPr="00943033">
              <w:rPr>
                <w:rFonts w:ascii="Sassoon Primary" w:hAnsi="Sassoon Primary" w:cstheme="minorBidi"/>
                <w:color w:val="0070C0"/>
                <w:sz w:val="18"/>
                <w:szCs w:val="18"/>
              </w:rPr>
              <w:t>s</w:t>
            </w:r>
            <w:r w:rsidR="004B72D6" w:rsidRPr="00943033">
              <w:rPr>
                <w:rFonts w:ascii="Sassoon Primary" w:hAnsi="Sassoon Primary" w:cstheme="minorBidi"/>
                <w:color w:val="0070C0"/>
                <w:sz w:val="18"/>
                <w:szCs w:val="18"/>
              </w:rPr>
              <w:t xml:space="preserve">ight  </w:t>
            </w:r>
          </w:p>
        </w:tc>
        <w:tc>
          <w:tcPr>
            <w:tcW w:w="4083" w:type="dxa"/>
            <w:shd w:val="clear" w:color="auto" w:fill="auto"/>
          </w:tcPr>
          <w:p w14:paraId="596DAC8E" w14:textId="77777777" w:rsidR="004B72D6" w:rsidRPr="00943033" w:rsidRDefault="004B72D6" w:rsidP="004B72D6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Being able to see with eyes.</w:t>
            </w:r>
          </w:p>
        </w:tc>
      </w:tr>
      <w:tr w:rsidR="004B72D6" w:rsidRPr="00943033" w14:paraId="29E9D3E9" w14:textId="77777777" w:rsidTr="221FAE09">
        <w:trPr>
          <w:trHeight w:val="140"/>
        </w:trPr>
        <w:tc>
          <w:tcPr>
            <w:tcW w:w="1582" w:type="dxa"/>
            <w:shd w:val="clear" w:color="auto" w:fill="F2F2F2" w:themeFill="background1" w:themeFillShade="F2"/>
          </w:tcPr>
          <w:p w14:paraId="0B3C07DE" w14:textId="18672C8D" w:rsidR="004B72D6" w:rsidRPr="00943033" w:rsidRDefault="6CCE14FF" w:rsidP="2FBBF4B8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Bidi"/>
                <w:color w:val="0070C0"/>
                <w:sz w:val="18"/>
                <w:szCs w:val="18"/>
              </w:rPr>
            </w:pPr>
            <w:r w:rsidRPr="00943033">
              <w:rPr>
                <w:rFonts w:ascii="Sassoon Primary" w:hAnsi="Sassoon Primary" w:cstheme="minorBidi"/>
                <w:color w:val="0070C0"/>
                <w:sz w:val="18"/>
                <w:szCs w:val="18"/>
              </w:rPr>
              <w:t>h</w:t>
            </w:r>
            <w:r w:rsidR="004B72D6" w:rsidRPr="00943033">
              <w:rPr>
                <w:rFonts w:ascii="Sassoon Primary" w:hAnsi="Sassoon Primary" w:cstheme="minorBidi"/>
                <w:color w:val="0070C0"/>
                <w:sz w:val="18"/>
                <w:szCs w:val="18"/>
              </w:rPr>
              <w:t xml:space="preserve">earing  </w:t>
            </w:r>
          </w:p>
        </w:tc>
        <w:tc>
          <w:tcPr>
            <w:tcW w:w="4083" w:type="dxa"/>
            <w:shd w:val="clear" w:color="auto" w:fill="auto"/>
          </w:tcPr>
          <w:p w14:paraId="1906835A" w14:textId="77777777" w:rsidR="004B72D6" w:rsidRPr="00943033" w:rsidRDefault="004B72D6" w:rsidP="004B72D6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Being able to detect sounds with ears.</w:t>
            </w:r>
          </w:p>
        </w:tc>
      </w:tr>
      <w:tr w:rsidR="004B72D6" w:rsidRPr="00943033" w14:paraId="3549C1EE" w14:textId="77777777" w:rsidTr="221FAE09">
        <w:trPr>
          <w:trHeight w:val="140"/>
        </w:trPr>
        <w:tc>
          <w:tcPr>
            <w:tcW w:w="1582" w:type="dxa"/>
            <w:shd w:val="clear" w:color="auto" w:fill="F2F2F2" w:themeFill="background1" w:themeFillShade="F2"/>
          </w:tcPr>
          <w:p w14:paraId="0A735EAD" w14:textId="77777777" w:rsidR="004B72D6" w:rsidRPr="00943033" w:rsidRDefault="004B72D6" w:rsidP="221FAE0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Bidi"/>
                <w:color w:val="0070C0"/>
                <w:sz w:val="18"/>
                <w:szCs w:val="18"/>
              </w:rPr>
            </w:pPr>
            <w:r w:rsidRPr="00943033">
              <w:rPr>
                <w:rFonts w:ascii="Sassoon Primary" w:hAnsi="Sassoon Primary" w:cstheme="minorBidi"/>
                <w:color w:val="0070C0"/>
                <w:sz w:val="18"/>
                <w:szCs w:val="18"/>
              </w:rPr>
              <w:t>smell</w:t>
            </w:r>
          </w:p>
        </w:tc>
        <w:tc>
          <w:tcPr>
            <w:tcW w:w="4083" w:type="dxa"/>
            <w:shd w:val="clear" w:color="auto" w:fill="auto"/>
          </w:tcPr>
          <w:p w14:paraId="0703BBD6" w14:textId="77777777" w:rsidR="004B72D6" w:rsidRPr="00943033" w:rsidRDefault="004B72D6" w:rsidP="004B72D6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Being able to detect scents with a nose.</w:t>
            </w:r>
          </w:p>
        </w:tc>
      </w:tr>
      <w:tr w:rsidR="003D302C" w:rsidRPr="00943033" w14:paraId="0E154FE9" w14:textId="77777777" w:rsidTr="221FAE09">
        <w:trPr>
          <w:trHeight w:val="140"/>
        </w:trPr>
        <w:tc>
          <w:tcPr>
            <w:tcW w:w="1582" w:type="dxa"/>
            <w:shd w:val="clear" w:color="auto" w:fill="F2F2F2" w:themeFill="background1" w:themeFillShade="F2"/>
          </w:tcPr>
          <w:p w14:paraId="48ACA6FA" w14:textId="1644F962" w:rsidR="003D302C" w:rsidRPr="00943033" w:rsidRDefault="003D302C" w:rsidP="221FAE0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Bidi"/>
                <w:color w:val="0070C0"/>
                <w:sz w:val="18"/>
                <w:szCs w:val="18"/>
              </w:rPr>
            </w:pPr>
            <w:r w:rsidRPr="00943033">
              <w:rPr>
                <w:rFonts w:ascii="Sassoon Primary" w:hAnsi="Sassoon Primary" w:cstheme="minorBidi"/>
                <w:color w:val="0070C0"/>
                <w:sz w:val="18"/>
                <w:szCs w:val="18"/>
              </w:rPr>
              <w:t xml:space="preserve">touch </w:t>
            </w:r>
          </w:p>
          <w:p w14:paraId="48C460C7" w14:textId="209F31C4" w:rsidR="003D302C" w:rsidRPr="00943033" w:rsidRDefault="003D302C" w:rsidP="004B72D6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18"/>
                <w:szCs w:val="18"/>
              </w:rPr>
            </w:pPr>
          </w:p>
        </w:tc>
        <w:tc>
          <w:tcPr>
            <w:tcW w:w="4083" w:type="dxa"/>
            <w:shd w:val="clear" w:color="auto" w:fill="auto"/>
          </w:tcPr>
          <w:p w14:paraId="30C198F2" w14:textId="5290CAD1" w:rsidR="003D302C" w:rsidRPr="00943033" w:rsidRDefault="003D302C" w:rsidP="004B72D6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Being able to feel with skin.</w:t>
            </w:r>
          </w:p>
        </w:tc>
      </w:tr>
      <w:tr w:rsidR="003D302C" w:rsidRPr="00943033" w14:paraId="46AA7600" w14:textId="77777777" w:rsidTr="221FAE09">
        <w:trPr>
          <w:trHeight w:val="140"/>
        </w:trPr>
        <w:tc>
          <w:tcPr>
            <w:tcW w:w="1582" w:type="dxa"/>
            <w:shd w:val="clear" w:color="auto" w:fill="F2F2F2" w:themeFill="background1" w:themeFillShade="F2"/>
          </w:tcPr>
          <w:p w14:paraId="03EEFF8D" w14:textId="0AD5A290" w:rsidR="003D302C" w:rsidRPr="00943033" w:rsidRDefault="003D302C" w:rsidP="004B72D6">
            <w:pPr>
              <w:pStyle w:val="NormalWeb"/>
              <w:spacing w:before="0" w:beforeAutospacing="0" w:after="0" w:afterAutospacing="0"/>
              <w:rPr>
                <w:rFonts w:ascii="Sassoon Primary" w:hAnsi="Sassoon Primary"/>
                <w:noProof/>
              </w:rPr>
            </w:pPr>
            <w:r w:rsidRPr="00943033">
              <w:rPr>
                <w:rFonts w:ascii="Sassoon Primary" w:hAnsi="Sassoon Primary"/>
                <w:noProof/>
                <w:color w:val="5B9BD5" w:themeColor="accent1"/>
                <w:sz w:val="22"/>
                <w:szCs w:val="22"/>
              </w:rPr>
              <w:t>taste</w:t>
            </w:r>
          </w:p>
        </w:tc>
        <w:tc>
          <w:tcPr>
            <w:tcW w:w="4083" w:type="dxa"/>
            <w:shd w:val="clear" w:color="auto" w:fill="auto"/>
          </w:tcPr>
          <w:p w14:paraId="02CE7D52" w14:textId="00734E0A" w:rsidR="003D302C" w:rsidRPr="00943033" w:rsidRDefault="003D302C" w:rsidP="004B72D6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Being able to detect flavours with a tongue.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4321"/>
        <w:tblW w:w="0" w:type="auto"/>
        <w:tblLook w:val="04A0" w:firstRow="1" w:lastRow="0" w:firstColumn="1" w:lastColumn="0" w:noHBand="0" w:noVBand="1"/>
      </w:tblPr>
      <w:tblGrid>
        <w:gridCol w:w="1415"/>
        <w:gridCol w:w="2472"/>
      </w:tblGrid>
      <w:tr w:rsidR="003A5462" w:rsidRPr="00943033" w14:paraId="11BAD5AC" w14:textId="77777777" w:rsidTr="003A5462">
        <w:trPr>
          <w:trHeight w:val="127"/>
        </w:trPr>
        <w:tc>
          <w:tcPr>
            <w:tcW w:w="3887" w:type="dxa"/>
            <w:gridSpan w:val="2"/>
            <w:shd w:val="clear" w:color="auto" w:fill="auto"/>
          </w:tcPr>
          <w:p w14:paraId="4725D721" w14:textId="77777777" w:rsidR="003A5462" w:rsidRPr="00943033" w:rsidRDefault="003A5462" w:rsidP="003A5462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/>
                <w:b/>
                <w:color w:val="7030A0"/>
                <w:sz w:val="28"/>
              </w:rPr>
              <w:t>Subject Specific Vocabulary</w:t>
            </w:r>
          </w:p>
        </w:tc>
      </w:tr>
      <w:tr w:rsidR="003A5462" w:rsidRPr="00943033" w14:paraId="70A19F4E" w14:textId="77777777" w:rsidTr="003A5462">
        <w:trPr>
          <w:trHeight w:val="127"/>
        </w:trPr>
        <w:tc>
          <w:tcPr>
            <w:tcW w:w="1415" w:type="dxa"/>
            <w:shd w:val="clear" w:color="auto" w:fill="F2F2F2" w:themeFill="background1" w:themeFillShade="F2"/>
          </w:tcPr>
          <w:p w14:paraId="47A3E24E" w14:textId="77777777" w:rsidR="003A5462" w:rsidRPr="00943033" w:rsidRDefault="003A5462" w:rsidP="003A5462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seasons</w:t>
            </w:r>
          </w:p>
        </w:tc>
        <w:tc>
          <w:tcPr>
            <w:tcW w:w="2472" w:type="dxa"/>
            <w:shd w:val="clear" w:color="auto" w:fill="auto"/>
          </w:tcPr>
          <w:p w14:paraId="752D945D" w14:textId="77777777" w:rsidR="003A5462" w:rsidRPr="00943033" w:rsidRDefault="003A5462" w:rsidP="003A5462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Different parts of the year.</w:t>
            </w:r>
          </w:p>
        </w:tc>
      </w:tr>
      <w:tr w:rsidR="003A5462" w:rsidRPr="00943033" w14:paraId="737D3956" w14:textId="77777777" w:rsidTr="003A5462">
        <w:trPr>
          <w:trHeight w:val="127"/>
        </w:trPr>
        <w:tc>
          <w:tcPr>
            <w:tcW w:w="1415" w:type="dxa"/>
            <w:shd w:val="clear" w:color="auto" w:fill="F2F2F2" w:themeFill="background1" w:themeFillShade="F2"/>
          </w:tcPr>
          <w:p w14:paraId="0369665B" w14:textId="77777777" w:rsidR="003A5462" w:rsidRPr="00943033" w:rsidRDefault="003A5462" w:rsidP="003A5462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Summer</w:t>
            </w:r>
          </w:p>
        </w:tc>
        <w:tc>
          <w:tcPr>
            <w:tcW w:w="2472" w:type="dxa"/>
            <w:shd w:val="clear" w:color="auto" w:fill="auto"/>
          </w:tcPr>
          <w:p w14:paraId="7D885DA3" w14:textId="77777777" w:rsidR="003A5462" w:rsidRPr="00943033" w:rsidRDefault="003A5462" w:rsidP="003A5462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The season that has the longest and hottest days.</w:t>
            </w:r>
          </w:p>
        </w:tc>
      </w:tr>
      <w:tr w:rsidR="003A5462" w:rsidRPr="00943033" w14:paraId="2583CF40" w14:textId="77777777" w:rsidTr="003A5462">
        <w:trPr>
          <w:trHeight w:val="127"/>
        </w:trPr>
        <w:tc>
          <w:tcPr>
            <w:tcW w:w="1415" w:type="dxa"/>
            <w:shd w:val="clear" w:color="auto" w:fill="F2F2F2" w:themeFill="background1" w:themeFillShade="F2"/>
          </w:tcPr>
          <w:p w14:paraId="260D93A7" w14:textId="77777777" w:rsidR="003A5462" w:rsidRPr="00943033" w:rsidRDefault="003A5462" w:rsidP="003A5462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Autumn</w:t>
            </w:r>
          </w:p>
        </w:tc>
        <w:tc>
          <w:tcPr>
            <w:tcW w:w="2472" w:type="dxa"/>
            <w:shd w:val="clear" w:color="auto" w:fill="auto"/>
          </w:tcPr>
          <w:p w14:paraId="71E6276F" w14:textId="77777777" w:rsidR="003A5462" w:rsidRPr="00943033" w:rsidRDefault="003A5462" w:rsidP="003A5462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The season in between summer and winter.</w:t>
            </w:r>
          </w:p>
        </w:tc>
      </w:tr>
      <w:tr w:rsidR="003A5462" w:rsidRPr="00943033" w14:paraId="6CFEBFAE" w14:textId="77777777" w:rsidTr="003A5462">
        <w:trPr>
          <w:trHeight w:val="127"/>
        </w:trPr>
        <w:tc>
          <w:tcPr>
            <w:tcW w:w="1415" w:type="dxa"/>
            <w:shd w:val="clear" w:color="auto" w:fill="F2F2F2" w:themeFill="background1" w:themeFillShade="F2"/>
          </w:tcPr>
          <w:p w14:paraId="4CB2A2E4" w14:textId="77777777" w:rsidR="003A5462" w:rsidRPr="00943033" w:rsidRDefault="003A5462" w:rsidP="003A5462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seasonal changes</w:t>
            </w:r>
          </w:p>
        </w:tc>
        <w:tc>
          <w:tcPr>
            <w:tcW w:w="2472" w:type="dxa"/>
            <w:shd w:val="clear" w:color="auto" w:fill="auto"/>
          </w:tcPr>
          <w:p w14:paraId="7C1FDA18" w14:textId="77777777" w:rsidR="003A5462" w:rsidRPr="00943033" w:rsidRDefault="003A5462" w:rsidP="003A5462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Things we can see or feel around us that let us know the season is moving from one to another.</w:t>
            </w:r>
          </w:p>
        </w:tc>
      </w:tr>
      <w:tr w:rsidR="003A5462" w:rsidRPr="00943033" w14:paraId="55C5DD8E" w14:textId="77777777" w:rsidTr="003A5462">
        <w:trPr>
          <w:trHeight w:val="127"/>
        </w:trPr>
        <w:tc>
          <w:tcPr>
            <w:tcW w:w="1415" w:type="dxa"/>
            <w:shd w:val="clear" w:color="auto" w:fill="F2F2F2" w:themeFill="background1" w:themeFillShade="F2"/>
          </w:tcPr>
          <w:p w14:paraId="040C64E2" w14:textId="77777777" w:rsidR="003A5462" w:rsidRPr="00943033" w:rsidRDefault="003A5462" w:rsidP="003A5462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daylight length</w:t>
            </w:r>
          </w:p>
        </w:tc>
        <w:tc>
          <w:tcPr>
            <w:tcW w:w="2472" w:type="dxa"/>
            <w:shd w:val="clear" w:color="auto" w:fill="auto"/>
          </w:tcPr>
          <w:p w14:paraId="6A86F084" w14:textId="77777777" w:rsidR="003A5462" w:rsidRPr="00943033" w:rsidRDefault="003A5462" w:rsidP="003A5462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How many hours of light we have each day.</w:t>
            </w:r>
          </w:p>
        </w:tc>
      </w:tr>
      <w:tr w:rsidR="003A5462" w:rsidRPr="00943033" w14:paraId="030F1C67" w14:textId="77777777" w:rsidTr="00943033">
        <w:trPr>
          <w:trHeight w:val="75"/>
        </w:trPr>
        <w:tc>
          <w:tcPr>
            <w:tcW w:w="1415" w:type="dxa"/>
            <w:shd w:val="clear" w:color="auto" w:fill="F2F2F2" w:themeFill="background1" w:themeFillShade="F2"/>
          </w:tcPr>
          <w:p w14:paraId="22D1761E" w14:textId="77777777" w:rsidR="003A5462" w:rsidRPr="00943033" w:rsidRDefault="003A5462" w:rsidP="003A5462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weather</w:t>
            </w:r>
          </w:p>
        </w:tc>
        <w:tc>
          <w:tcPr>
            <w:tcW w:w="2472" w:type="dxa"/>
            <w:shd w:val="clear" w:color="auto" w:fill="auto"/>
          </w:tcPr>
          <w:p w14:paraId="58AD1518" w14:textId="77777777" w:rsidR="003A5462" w:rsidRPr="00943033" w:rsidRDefault="003A5462" w:rsidP="003A5462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943033">
              <w:rPr>
                <w:rFonts w:ascii="Sassoon Primary" w:hAnsi="Sassoon Primary" w:cstheme="minorHAnsi"/>
                <w:sz w:val="18"/>
                <w:szCs w:val="18"/>
              </w:rPr>
              <w:t>What the conditions are like outside.</w:t>
            </w:r>
          </w:p>
        </w:tc>
      </w:tr>
    </w:tbl>
    <w:p w14:paraId="0BE4BBD4" w14:textId="26F4472B" w:rsidR="00C93D78" w:rsidRPr="00943033" w:rsidRDefault="003A5462" w:rsidP="0021069B">
      <w:pPr>
        <w:rPr>
          <w:rFonts w:ascii="Sassoon Primary" w:hAnsi="Sassoon Primary"/>
        </w:rPr>
      </w:pPr>
      <w:r w:rsidRPr="00943033">
        <w:rPr>
          <w:rFonts w:ascii="Sassoon Primary" w:hAnsi="Sassoon Primary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06FE9BD" wp14:editId="3BB4F62E">
                <wp:simplePos x="0" y="0"/>
                <wp:positionH relativeFrom="margin">
                  <wp:posOffset>399660</wp:posOffset>
                </wp:positionH>
                <wp:positionV relativeFrom="paragraph">
                  <wp:posOffset>-452311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77494B" w14:textId="6AF79C47" w:rsidR="00B47812" w:rsidRPr="00943033" w:rsidRDefault="00B47812" w:rsidP="00B47812">
                            <w:pPr>
                              <w:jc w:val="center"/>
                              <w:rPr>
                                <w:rFonts w:ascii="Sassoon Primary" w:hAnsi="Sassoon Primary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43033">
                              <w:rPr>
                                <w:rFonts w:ascii="Sassoon Primary" w:hAnsi="Sassoon Primary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EF78A8" w:rsidRPr="00943033">
                              <w:rPr>
                                <w:rFonts w:ascii="Sassoon Primary" w:hAnsi="Sassoon Primary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one</w:t>
                            </w:r>
                            <w:r w:rsidR="008272DF" w:rsidRPr="00943033">
                              <w:rPr>
                                <w:rFonts w:ascii="Sassoon Primary" w:hAnsi="Sassoon Primary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</w:t>
                            </w:r>
                            <w:r w:rsidR="00EF78A8" w:rsidRPr="00943033">
                              <w:rPr>
                                <w:rFonts w:ascii="Sassoon Primary" w:hAnsi="Sassoon Primary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FF1C36" w:rsidRPr="00943033">
                              <w:rPr>
                                <w:rFonts w:ascii="Sassoon Primary" w:hAnsi="Sassoon Primary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Animals including humans</w:t>
                            </w:r>
                            <w:r w:rsidR="0064022F" w:rsidRPr="00943033">
                              <w:rPr>
                                <w:rFonts w:ascii="Sassoon Primary" w:hAnsi="Sassoon Primary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6FE9B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1.45pt;margin-top:-35.6pt;width:695.4pt;height:40pt;z-index:251651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" filled="f" stroked="f">
                <v:textbox>
                  <w:txbxContent>
                    <w:p w14:paraId="6277494B" w14:textId="6AF79C47" w:rsidR="00B47812" w:rsidRPr="00943033" w:rsidRDefault="00B47812" w:rsidP="00B47812">
                      <w:pPr>
                        <w:jc w:val="center"/>
                        <w:rPr>
                          <w:rFonts w:ascii="Sassoon Primary" w:hAnsi="Sassoon Primary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43033">
                        <w:rPr>
                          <w:rFonts w:ascii="Sassoon Primary" w:hAnsi="Sassoon Primary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EF78A8" w:rsidRPr="00943033">
                        <w:rPr>
                          <w:rFonts w:ascii="Sassoon Primary" w:hAnsi="Sassoon Primary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one</w:t>
                      </w:r>
                      <w:r w:rsidR="008272DF" w:rsidRPr="00943033">
                        <w:rPr>
                          <w:rFonts w:ascii="Sassoon Primary" w:hAnsi="Sassoon Primary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</w:t>
                      </w:r>
                      <w:r w:rsidR="00EF78A8" w:rsidRPr="00943033">
                        <w:rPr>
                          <w:rFonts w:ascii="Sassoon Primary" w:hAnsi="Sassoon Primary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FF1C36" w:rsidRPr="00943033">
                        <w:rPr>
                          <w:rFonts w:ascii="Sassoon Primary" w:hAnsi="Sassoon Primary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Animals including humans</w:t>
                      </w:r>
                      <w:r w:rsidR="0064022F" w:rsidRPr="00943033">
                        <w:rPr>
                          <w:rFonts w:ascii="Sassoon Primary" w:hAnsi="Sassoon Primary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43033">
        <w:rPr>
          <w:rFonts w:ascii="Sassoon Primary" w:hAnsi="Sassoon Primary"/>
          <w:noProof/>
          <w:lang w:eastAsia="en-GB"/>
        </w:rPr>
        <w:t xml:space="preserve"> </w:t>
      </w:r>
      <w:r w:rsidR="008272DF" w:rsidRPr="00943033">
        <w:rPr>
          <w:rFonts w:ascii="Sassoon Primary" w:hAnsi="Sassoon Primary"/>
          <w:noProof/>
        </w:rPr>
        <w:drawing>
          <wp:anchor distT="0" distB="0" distL="114300" distR="114300" simplePos="0" relativeHeight="251657728" behindDoc="0" locked="0" layoutInCell="1" allowOverlap="1" wp14:anchorId="00CB942D" wp14:editId="2834E135">
            <wp:simplePos x="0" y="0"/>
            <wp:positionH relativeFrom="column">
              <wp:posOffset>8572500</wp:posOffset>
            </wp:positionH>
            <wp:positionV relativeFrom="paragraph">
              <wp:posOffset>-411480</wp:posOffset>
            </wp:positionV>
            <wp:extent cx="647700" cy="586740"/>
            <wp:effectExtent l="0" t="0" r="0" b="3810"/>
            <wp:wrapNone/>
            <wp:docPr id="2" name="Picture 2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c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586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D7D20" w:rsidRPr="00943033">
        <w:rPr>
          <w:rFonts w:ascii="Sassoon Primary" w:hAnsi="Sassoon Primary"/>
          <w:noProof/>
        </w:rPr>
        <w:drawing>
          <wp:anchor distT="0" distB="0" distL="114300" distR="114300" simplePos="0" relativeHeight="251652608" behindDoc="0" locked="0" layoutInCell="1" allowOverlap="1" wp14:anchorId="6FCE37B8" wp14:editId="553C7458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943033">
        <w:rPr>
          <w:rFonts w:ascii="Sassoon Primary" w:hAnsi="Sassoon Primary"/>
        </w:rPr>
        <w:t xml:space="preserve"> </w:t>
      </w:r>
    </w:p>
    <w:tbl>
      <w:tblPr>
        <w:tblStyle w:val="TableGrid"/>
        <w:tblpPr w:leftFromText="180" w:rightFromText="180" w:vertAnchor="text" w:horzAnchor="page" w:tblpX="6742" w:tblpY="165"/>
        <w:tblW w:w="0" w:type="auto"/>
        <w:tblLook w:val="04A0" w:firstRow="1" w:lastRow="0" w:firstColumn="1" w:lastColumn="0" w:noHBand="0" w:noVBand="1"/>
      </w:tblPr>
      <w:tblGrid>
        <w:gridCol w:w="1425"/>
        <w:gridCol w:w="8028"/>
      </w:tblGrid>
      <w:tr w:rsidR="0021069B" w:rsidRPr="00943033" w14:paraId="4E742AC1" w14:textId="77777777" w:rsidTr="004B72D6">
        <w:trPr>
          <w:trHeight w:val="290"/>
        </w:trPr>
        <w:tc>
          <w:tcPr>
            <w:tcW w:w="1425" w:type="dxa"/>
          </w:tcPr>
          <w:p w14:paraId="4EBEF5B1" w14:textId="77777777" w:rsidR="0021069B" w:rsidRPr="00943033" w:rsidRDefault="0021069B" w:rsidP="004B72D6">
            <w:pPr>
              <w:jc w:val="center"/>
              <w:rPr>
                <w:rFonts w:ascii="Sassoon Primary" w:hAnsi="Sassoon Primary"/>
                <w:b/>
                <w:color w:val="7030A0"/>
                <w:sz w:val="28"/>
                <w:szCs w:val="24"/>
              </w:rPr>
            </w:pPr>
            <w:r w:rsidRPr="00943033">
              <w:rPr>
                <w:rFonts w:ascii="Sassoon Primary" w:hAnsi="Sassoon Primary"/>
                <w:noProof/>
              </w:rPr>
              <w:drawing>
                <wp:anchor distT="0" distB="0" distL="114300" distR="114300" simplePos="0" relativeHeight="252040192" behindDoc="0" locked="0" layoutInCell="1" allowOverlap="1" wp14:anchorId="62CEC7C2" wp14:editId="31D25357">
                  <wp:simplePos x="0" y="0"/>
                  <wp:positionH relativeFrom="column">
                    <wp:posOffset>124369</wp:posOffset>
                  </wp:positionH>
                  <wp:positionV relativeFrom="paragraph">
                    <wp:posOffset>41910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28" w:type="dxa"/>
          </w:tcPr>
          <w:p w14:paraId="0EE46D0F" w14:textId="77777777" w:rsidR="0021069B" w:rsidRPr="00943033" w:rsidRDefault="0021069B" w:rsidP="004B72D6">
            <w:pPr>
              <w:rPr>
                <w:rFonts w:ascii="Sassoon Primary" w:hAnsi="Sassoon Primary"/>
                <w:b/>
                <w:color w:val="7030A0"/>
                <w:sz w:val="28"/>
                <w:szCs w:val="24"/>
              </w:rPr>
            </w:pPr>
            <w:r w:rsidRPr="00943033">
              <w:rPr>
                <w:rFonts w:ascii="Sassoon Primary" w:hAnsi="Sassoon Primary"/>
                <w:b/>
                <w:color w:val="7030A0"/>
                <w:sz w:val="28"/>
                <w:szCs w:val="24"/>
              </w:rPr>
              <w:t>Sticky knowledge</w:t>
            </w:r>
          </w:p>
          <w:p w14:paraId="6C387F2F" w14:textId="77777777" w:rsidR="0021069B" w:rsidRPr="00943033" w:rsidRDefault="0021069B" w:rsidP="004B72D6">
            <w:pPr>
              <w:rPr>
                <w:rFonts w:ascii="Sassoon Primary" w:hAnsi="Sassoon Primary"/>
                <w:b/>
                <w:color w:val="7030A0"/>
                <w:sz w:val="28"/>
                <w:szCs w:val="24"/>
              </w:rPr>
            </w:pPr>
          </w:p>
        </w:tc>
      </w:tr>
      <w:tr w:rsidR="0021069B" w:rsidRPr="00943033" w14:paraId="6042DCC2" w14:textId="77777777" w:rsidTr="00AB3F14">
        <w:trPr>
          <w:trHeight w:val="448"/>
        </w:trPr>
        <w:tc>
          <w:tcPr>
            <w:tcW w:w="9453" w:type="dxa"/>
            <w:gridSpan w:val="2"/>
          </w:tcPr>
          <w:p w14:paraId="5999118B" w14:textId="0775B084" w:rsidR="0021069B" w:rsidRPr="00943033" w:rsidRDefault="00015CF4" w:rsidP="004B72D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theme="minorHAnsi"/>
                <w:sz w:val="20"/>
                <w:szCs w:val="20"/>
              </w:rPr>
            </w:pPr>
            <w:r w:rsidRPr="00943033">
              <w:rPr>
                <w:rFonts w:ascii="Sassoon Primary" w:hAnsi="Sassoon Primary" w:cstheme="minorHAnsi"/>
                <w:sz w:val="20"/>
                <w:szCs w:val="20"/>
              </w:rPr>
              <w:t>There are many different parts of the body such as neck, stomach, chest, back, shoulder, elbow, wrist, fingers, knee, ankle, toes, eyes, ears, nose, skin, tongue.</w:t>
            </w:r>
          </w:p>
        </w:tc>
      </w:tr>
      <w:tr w:rsidR="0021069B" w:rsidRPr="00943033" w14:paraId="48A51D52" w14:textId="77777777" w:rsidTr="004B72D6">
        <w:trPr>
          <w:trHeight w:val="427"/>
        </w:trPr>
        <w:tc>
          <w:tcPr>
            <w:tcW w:w="9453" w:type="dxa"/>
            <w:gridSpan w:val="2"/>
          </w:tcPr>
          <w:p w14:paraId="001BE176" w14:textId="3F73EB77" w:rsidR="0021069B" w:rsidRPr="00943033" w:rsidRDefault="00FB44D6" w:rsidP="004B72D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theme="minorHAnsi"/>
                <w:color w:val="0070C0"/>
                <w:sz w:val="20"/>
                <w:szCs w:val="20"/>
              </w:rPr>
            </w:pPr>
            <w:r w:rsidRPr="00943033">
              <w:rPr>
                <w:rFonts w:ascii="Sassoon Primary" w:hAnsi="Sassoon Primary" w:cstheme="minorHAnsi"/>
                <w:sz w:val="20"/>
                <w:szCs w:val="20"/>
              </w:rPr>
              <w:t>You tell people apart by your face. If we can’t see faces, we don’t know who we are talking to.</w:t>
            </w:r>
          </w:p>
        </w:tc>
      </w:tr>
      <w:tr w:rsidR="0021069B" w:rsidRPr="00943033" w14:paraId="37980D0D" w14:textId="77777777" w:rsidTr="00015CF4">
        <w:trPr>
          <w:trHeight w:val="362"/>
        </w:trPr>
        <w:tc>
          <w:tcPr>
            <w:tcW w:w="9453" w:type="dxa"/>
            <w:gridSpan w:val="2"/>
          </w:tcPr>
          <w:p w14:paraId="60870A03" w14:textId="31675CE5" w:rsidR="0021069B" w:rsidRPr="00943033" w:rsidRDefault="000953F1" w:rsidP="004B72D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theme="minorHAnsi"/>
                <w:sz w:val="20"/>
                <w:szCs w:val="20"/>
              </w:rPr>
            </w:pPr>
            <w:r w:rsidRPr="00943033">
              <w:rPr>
                <w:rFonts w:ascii="Sassoon Primary" w:hAnsi="Sassoon Primary" w:cstheme="minorHAnsi"/>
                <w:sz w:val="20"/>
                <w:szCs w:val="20"/>
              </w:rPr>
              <w:t>The 5 senses and associated sense organs help us to see, hear, taste, feel and smell.</w:t>
            </w:r>
          </w:p>
        </w:tc>
      </w:tr>
      <w:tr w:rsidR="00015CF4" w:rsidRPr="00943033" w14:paraId="0618B1F7" w14:textId="77777777" w:rsidTr="00015CF4">
        <w:trPr>
          <w:trHeight w:val="423"/>
        </w:trPr>
        <w:tc>
          <w:tcPr>
            <w:tcW w:w="9453" w:type="dxa"/>
            <w:gridSpan w:val="2"/>
          </w:tcPr>
          <w:p w14:paraId="27A1D297" w14:textId="04BADB0A" w:rsidR="00015CF4" w:rsidRPr="00943033" w:rsidRDefault="00015CF4" w:rsidP="004B72D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theme="minorHAnsi"/>
                <w:sz w:val="20"/>
                <w:szCs w:val="20"/>
              </w:rPr>
            </w:pPr>
            <w:r w:rsidRPr="00943033">
              <w:rPr>
                <w:rFonts w:ascii="Sassoon Primary" w:hAnsi="Sassoon Primary" w:cstheme="minorHAnsi"/>
                <w:sz w:val="20"/>
                <w:szCs w:val="20"/>
              </w:rPr>
              <w:t>Decidious trees shed their leaves in Autumn.</w:t>
            </w:r>
          </w:p>
        </w:tc>
      </w:tr>
      <w:tr w:rsidR="00015CF4" w:rsidRPr="00943033" w14:paraId="2EEF289F" w14:textId="77777777" w:rsidTr="00015CF4">
        <w:trPr>
          <w:trHeight w:val="423"/>
        </w:trPr>
        <w:tc>
          <w:tcPr>
            <w:tcW w:w="9453" w:type="dxa"/>
            <w:gridSpan w:val="2"/>
          </w:tcPr>
          <w:p w14:paraId="4087A5C4" w14:textId="42EBFFE6" w:rsidR="00015CF4" w:rsidRPr="00943033" w:rsidRDefault="00015CF4" w:rsidP="004B72D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theme="minorHAnsi"/>
                <w:sz w:val="20"/>
                <w:szCs w:val="20"/>
              </w:rPr>
            </w:pPr>
            <w:r w:rsidRPr="00943033">
              <w:rPr>
                <w:rFonts w:ascii="Sassoon Primary" w:hAnsi="Sassoon Primary" w:cstheme="minorHAnsi"/>
                <w:sz w:val="20"/>
                <w:szCs w:val="20"/>
              </w:rPr>
              <w:t>Autumn months are September, October and November.</w:t>
            </w:r>
          </w:p>
        </w:tc>
      </w:tr>
      <w:tr w:rsidR="00015CF4" w:rsidRPr="00943033" w14:paraId="5F1DB72E" w14:textId="77777777" w:rsidTr="00015CF4">
        <w:trPr>
          <w:trHeight w:val="423"/>
        </w:trPr>
        <w:tc>
          <w:tcPr>
            <w:tcW w:w="9453" w:type="dxa"/>
            <w:gridSpan w:val="2"/>
          </w:tcPr>
          <w:p w14:paraId="7122CCF5" w14:textId="12095A5F" w:rsidR="00015CF4" w:rsidRPr="00943033" w:rsidRDefault="00015CF4" w:rsidP="004B72D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theme="minorHAnsi"/>
                <w:sz w:val="20"/>
                <w:szCs w:val="20"/>
              </w:rPr>
            </w:pPr>
            <w:r w:rsidRPr="00943033">
              <w:rPr>
                <w:rFonts w:ascii="Sassoon Primary" w:hAnsi="Sassoon Primary" w:cstheme="minorHAnsi"/>
                <w:sz w:val="20"/>
                <w:szCs w:val="20"/>
              </w:rPr>
              <w:t xml:space="preserve">The days get </w:t>
            </w:r>
            <w:proofErr w:type="gramStart"/>
            <w:r w:rsidRPr="00943033">
              <w:rPr>
                <w:rFonts w:ascii="Sassoon Primary" w:hAnsi="Sassoon Primary" w:cstheme="minorHAnsi"/>
                <w:sz w:val="20"/>
                <w:szCs w:val="20"/>
              </w:rPr>
              <w:t>shorter</w:t>
            </w:r>
            <w:proofErr w:type="gramEnd"/>
            <w:r w:rsidRPr="00943033">
              <w:rPr>
                <w:rFonts w:ascii="Sassoon Primary" w:hAnsi="Sassoon Primary" w:cstheme="minorHAnsi"/>
                <w:sz w:val="20"/>
                <w:szCs w:val="20"/>
              </w:rPr>
              <w:t xml:space="preserve"> and the weather gets colder.</w:t>
            </w:r>
          </w:p>
        </w:tc>
      </w:tr>
    </w:tbl>
    <w:p w14:paraId="2FA2B7BF" w14:textId="17037000" w:rsidR="009C7EF8" w:rsidRPr="00943033" w:rsidRDefault="00943033" w:rsidP="003A5462">
      <w:pPr>
        <w:rPr>
          <w:rFonts w:ascii="Sassoon Primary" w:hAnsi="Sassoon Primary"/>
        </w:rPr>
      </w:pPr>
      <w:r w:rsidRPr="00943033">
        <w:rPr>
          <w:rFonts w:ascii="Sassoon Primary" w:hAnsi="Sassoon Primary"/>
          <w:noProof/>
        </w:rPr>
        <mc:AlternateContent>
          <mc:Choice Requires="wps">
            <w:drawing>
              <wp:anchor distT="0" distB="0" distL="114300" distR="114300" simplePos="0" relativeHeight="251995136" behindDoc="1" locked="0" layoutInCell="1" allowOverlap="1" wp14:anchorId="46CAD2E8" wp14:editId="5DBFD376">
                <wp:simplePos x="0" y="0"/>
                <wp:positionH relativeFrom="column">
                  <wp:posOffset>4448710</wp:posOffset>
                </wp:positionH>
                <wp:positionV relativeFrom="margin">
                  <wp:align>bottom</wp:align>
                </wp:positionV>
                <wp:extent cx="4800600" cy="1253447"/>
                <wp:effectExtent l="0" t="0" r="19050" b="23495"/>
                <wp:wrapThrough wrapText="bothSides">
                  <wp:wrapPolygon edited="0">
                    <wp:start x="0" y="0"/>
                    <wp:lineTo x="0" y="21677"/>
                    <wp:lineTo x="21600" y="21677"/>
                    <wp:lineTo x="21600" y="0"/>
                    <wp:lineTo x="0" y="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0" cy="12534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E21436" w14:textId="77777777" w:rsidR="006C5A37" w:rsidRPr="00BD2D95" w:rsidRDefault="006C5A37" w:rsidP="006C5A37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color w:val="7030A0"/>
                              </w:rPr>
                            </w:pPr>
                            <w:r w:rsidRPr="00BD2D95">
                              <w:rPr>
                                <w:rFonts w:ascii="Sassoon Infant Std" w:hAnsi="Sassoon Infant Std"/>
                                <w:b/>
                                <w:bCs/>
                                <w:color w:val="7030A0"/>
                              </w:rPr>
                              <w:t>Aspirational Scientist:</w:t>
                            </w:r>
                          </w:p>
                          <w:p w14:paraId="5CE3F98C" w14:textId="5860DF31" w:rsidR="003D302C" w:rsidRPr="00BD2D95" w:rsidRDefault="003D302C" w:rsidP="003D302C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color w:val="7030A0"/>
                              </w:rPr>
                            </w:pPr>
                            <w:proofErr w:type="spellStart"/>
                            <w:r w:rsidRPr="00BD2D95">
                              <w:rPr>
                                <w:rFonts w:ascii="Sassoon Infant Std" w:hAnsi="Sassoon Infant Std"/>
                                <w:b/>
                                <w:bCs/>
                                <w:color w:val="7030A0"/>
                              </w:rPr>
                              <w:t>Yamza</w:t>
                            </w:r>
                            <w:proofErr w:type="spellEnd"/>
                            <w:r w:rsidRPr="00BD2D95">
                              <w:rPr>
                                <w:rFonts w:ascii="Sassoon Infant Std" w:hAnsi="Sassoon Infant Std"/>
                                <w:b/>
                                <w:bCs/>
                                <w:color w:val="7030A0"/>
                              </w:rPr>
                              <w:t xml:space="preserve"> Hassin</w:t>
                            </w:r>
                          </w:p>
                          <w:p w14:paraId="30E94D25" w14:textId="30FE9224" w:rsidR="003D302C" w:rsidRPr="00BD2D95" w:rsidRDefault="003D302C" w:rsidP="003D302C">
                            <w:pPr>
                              <w:rPr>
                                <w:rFonts w:ascii="Sassoon Infant Std" w:hAnsi="Sassoon Infant Std"/>
                                <w:color w:val="7030A0"/>
                              </w:rPr>
                            </w:pPr>
                            <w:r w:rsidRPr="00BD2D95">
                              <w:rPr>
                                <w:rFonts w:ascii="Sassoon Infant Std" w:hAnsi="Sassoon Infant Std"/>
                                <w:color w:val="7030A0"/>
                              </w:rPr>
                              <w:t xml:space="preserve">Yamza is a wildlife camera man. He studied zoology, conservation and biological photography at university. He has appeared on several television programmes including – Ranger Hamza on </w:t>
                            </w:r>
                            <w:r w:rsidR="003A5462" w:rsidRPr="00BD2D95">
                              <w:rPr>
                                <w:rFonts w:ascii="Sassoon Infant Std" w:hAnsi="Sassoon Infant Std"/>
                                <w:color w:val="7030A0"/>
                              </w:rPr>
                              <w:t>CBeebies</w:t>
                            </w:r>
                            <w:r w:rsidRPr="00BD2D95">
                              <w:rPr>
                                <w:rFonts w:ascii="Sassoon Infant Std" w:hAnsi="Sassoon Infant Std"/>
                                <w:color w:val="7030A0"/>
                              </w:rPr>
                              <w:t>, Animal Park and Countryfile.</w:t>
                            </w:r>
                          </w:p>
                          <w:p w14:paraId="014163C1" w14:textId="27295DC3" w:rsidR="003D302C" w:rsidRPr="00B01506" w:rsidRDefault="003D302C" w:rsidP="003D302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4E2E4D95" w14:textId="449C9863" w:rsidR="006C5A37" w:rsidRPr="004B72D6" w:rsidRDefault="006C5A37" w:rsidP="006C5A37">
                            <w:pPr>
                              <w:jc w:val="center"/>
                              <w:rPr>
                                <w:rFonts w:ascii="Sassoon Infant" w:hAnsi="Sassoon Infant"/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740E454F" w14:textId="77777777" w:rsidR="006C5A37" w:rsidRPr="00B01506" w:rsidRDefault="006C5A37" w:rsidP="006C5A3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CAD2E8" id="Text Box 2" o:spid="_x0000_s1027" type="#_x0000_t202" style="position:absolute;margin-left:350.3pt;margin-top:0;width:378pt;height:98.7pt;z-index:-25132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">
                <v:textbox>
                  <w:txbxContent>
                    <w:p w14:paraId="7AE21436" w14:textId="77777777" w:rsidR="006C5A37" w:rsidRPr="00BD2D95" w:rsidRDefault="006C5A37" w:rsidP="006C5A37">
                      <w:pPr>
                        <w:jc w:val="center"/>
                        <w:rPr>
                          <w:rFonts w:ascii="Sassoon Infant Std" w:hAnsi="Sassoon Infant Std"/>
                          <w:b/>
                          <w:bCs/>
                          <w:color w:val="7030A0"/>
                        </w:rPr>
                      </w:pPr>
                      <w:r w:rsidRPr="00BD2D95">
                        <w:rPr>
                          <w:rFonts w:ascii="Sassoon Infant Std" w:hAnsi="Sassoon Infant Std"/>
                          <w:b/>
                          <w:bCs/>
                          <w:color w:val="7030A0"/>
                        </w:rPr>
                        <w:t>Aspirational Scientist:</w:t>
                      </w:r>
                    </w:p>
                    <w:p w14:paraId="5CE3F98C" w14:textId="5860DF31" w:rsidR="003D302C" w:rsidRPr="00BD2D95" w:rsidRDefault="003D302C" w:rsidP="003D302C">
                      <w:pPr>
                        <w:jc w:val="center"/>
                        <w:rPr>
                          <w:rFonts w:ascii="Sassoon Infant Std" w:hAnsi="Sassoon Infant Std"/>
                          <w:b/>
                          <w:bCs/>
                          <w:color w:val="7030A0"/>
                        </w:rPr>
                      </w:pPr>
                      <w:proofErr w:type="spellStart"/>
                      <w:r w:rsidRPr="00BD2D95">
                        <w:rPr>
                          <w:rFonts w:ascii="Sassoon Infant Std" w:hAnsi="Sassoon Infant Std"/>
                          <w:b/>
                          <w:bCs/>
                          <w:color w:val="7030A0"/>
                        </w:rPr>
                        <w:t>Yamza</w:t>
                      </w:r>
                      <w:proofErr w:type="spellEnd"/>
                      <w:r w:rsidRPr="00BD2D95">
                        <w:rPr>
                          <w:rFonts w:ascii="Sassoon Infant Std" w:hAnsi="Sassoon Infant Std"/>
                          <w:b/>
                          <w:bCs/>
                          <w:color w:val="7030A0"/>
                        </w:rPr>
                        <w:t xml:space="preserve"> Hassin</w:t>
                      </w:r>
                    </w:p>
                    <w:p w14:paraId="30E94D25" w14:textId="30FE9224" w:rsidR="003D302C" w:rsidRPr="00BD2D95" w:rsidRDefault="003D302C" w:rsidP="003D302C">
                      <w:pPr>
                        <w:rPr>
                          <w:rFonts w:ascii="Sassoon Infant Std" w:hAnsi="Sassoon Infant Std"/>
                          <w:color w:val="7030A0"/>
                        </w:rPr>
                      </w:pPr>
                      <w:r w:rsidRPr="00BD2D95">
                        <w:rPr>
                          <w:rFonts w:ascii="Sassoon Infant Std" w:hAnsi="Sassoon Infant Std"/>
                          <w:color w:val="7030A0"/>
                        </w:rPr>
                        <w:t xml:space="preserve">Yamza is a wildlife camera man. He studied zoology, conservation and biological photography at university. He has appeared on several television programmes including – Ranger Hamza on </w:t>
                      </w:r>
                      <w:r w:rsidR="003A5462" w:rsidRPr="00BD2D95">
                        <w:rPr>
                          <w:rFonts w:ascii="Sassoon Infant Std" w:hAnsi="Sassoon Infant Std"/>
                          <w:color w:val="7030A0"/>
                        </w:rPr>
                        <w:t>CBeebies</w:t>
                      </w:r>
                      <w:r w:rsidRPr="00BD2D95">
                        <w:rPr>
                          <w:rFonts w:ascii="Sassoon Infant Std" w:hAnsi="Sassoon Infant Std"/>
                          <w:color w:val="7030A0"/>
                        </w:rPr>
                        <w:t>, Animal Park and Countryfile.</w:t>
                      </w:r>
                    </w:p>
                    <w:p w14:paraId="014163C1" w14:textId="27295DC3" w:rsidR="003D302C" w:rsidRPr="00B01506" w:rsidRDefault="003D302C" w:rsidP="003D302C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4E2E4D95" w14:textId="449C9863" w:rsidR="006C5A37" w:rsidRPr="004B72D6" w:rsidRDefault="006C5A37" w:rsidP="006C5A37">
                      <w:pPr>
                        <w:jc w:val="center"/>
                        <w:rPr>
                          <w:rFonts w:ascii="Sassoon Infant" w:hAnsi="Sassoon Infant"/>
                          <w:b/>
                          <w:bCs/>
                          <w:color w:val="7030A0"/>
                        </w:rPr>
                      </w:pPr>
                    </w:p>
                    <w:p w14:paraId="740E454F" w14:textId="77777777" w:rsidR="006C5A37" w:rsidRPr="00B01506" w:rsidRDefault="006C5A37" w:rsidP="006C5A37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through" anchory="margin"/>
              </v:shape>
            </w:pict>
          </mc:Fallback>
        </mc:AlternateContent>
      </w:r>
      <w:r w:rsidR="003A5462" w:rsidRPr="00943033">
        <w:rPr>
          <w:rFonts w:ascii="Sassoon Primary" w:hAnsi="Sassoon Primary"/>
          <w:noProof/>
        </w:rPr>
        <w:drawing>
          <wp:anchor distT="0" distB="0" distL="114300" distR="114300" simplePos="0" relativeHeight="252054528" behindDoc="1" locked="0" layoutInCell="1" allowOverlap="1" wp14:anchorId="52DEE89C" wp14:editId="471AF332">
            <wp:simplePos x="0" y="0"/>
            <wp:positionH relativeFrom="column">
              <wp:posOffset>3277967</wp:posOffset>
            </wp:positionH>
            <wp:positionV relativeFrom="paragraph">
              <wp:posOffset>4733095</wp:posOffset>
            </wp:positionV>
            <wp:extent cx="1016635" cy="965835"/>
            <wp:effectExtent l="0" t="0" r="0" b="5715"/>
            <wp:wrapTight wrapText="bothSides">
              <wp:wrapPolygon edited="0">
                <wp:start x="0" y="0"/>
                <wp:lineTo x="0" y="21302"/>
                <wp:lineTo x="21047" y="21302"/>
                <wp:lineTo x="21047" y="0"/>
                <wp:lineTo x="0" y="0"/>
              </wp:wrapPolygon>
            </wp:wrapTight>
            <wp:docPr id="722172787" name="Picture 722172787" descr="A person holding a phon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erson holding a phone&#10;&#10;Description automatically generated with low confidence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1223"/>
                    <a:stretch/>
                  </pic:blipFill>
                  <pic:spPr bwMode="auto">
                    <a:xfrm>
                      <a:off x="0" y="0"/>
                      <a:ext cx="1016635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5462" w:rsidRPr="00943033">
        <w:rPr>
          <w:rFonts w:ascii="Sassoon Primary" w:hAnsi="Sassoon Primary"/>
          <w:noProof/>
        </w:rPr>
        <mc:AlternateContent>
          <mc:Choice Requires="wps">
            <w:drawing>
              <wp:anchor distT="45720" distB="45720" distL="114300" distR="114300" simplePos="0" relativeHeight="252035072" behindDoc="0" locked="0" layoutInCell="1" allowOverlap="1" wp14:anchorId="45B91F37" wp14:editId="74F7A6A7">
                <wp:simplePos x="0" y="0"/>
                <wp:positionH relativeFrom="column">
                  <wp:posOffset>5716385</wp:posOffset>
                </wp:positionH>
                <wp:positionV relativeFrom="paragraph">
                  <wp:posOffset>2424141</wp:posOffset>
                </wp:positionV>
                <wp:extent cx="3457575" cy="19431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60" y="21600"/>
                    <wp:lineTo x="21660" y="0"/>
                    <wp:lineTo x="0" y="0"/>
                  </wp:wrapPolygon>
                </wp:wrapThrough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7575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5DA95F" w14:textId="77777777" w:rsidR="0021069B" w:rsidRPr="00BD30A2" w:rsidRDefault="0021069B" w:rsidP="0021069B">
                            <w:pPr>
                              <w:rPr>
                                <w:rFonts w:ascii="Sassoon Primary" w:hAnsi="Sassoon Primary"/>
                                <w:sz w:val="20"/>
                                <w:szCs w:val="20"/>
                              </w:rPr>
                            </w:pPr>
                            <w:r w:rsidRPr="00BD30A2">
                              <w:rPr>
                                <w:rFonts w:ascii="Sassoon Primary" w:hAnsi="Sassoon Primary"/>
                                <w:b/>
                                <w:bCs/>
                                <w:color w:val="7030A0"/>
                              </w:rPr>
                              <w:t xml:space="preserve">      </w:t>
                            </w:r>
                            <w:r w:rsidRPr="00BD30A2">
                              <w:rPr>
                                <w:rFonts w:ascii="Sassoon Primary" w:hAnsi="Sassoon Primary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>Working Scientifically</w:t>
                            </w:r>
                          </w:p>
                          <w:p w14:paraId="1C378B50" w14:textId="77777777" w:rsidR="0021069B" w:rsidRPr="00BD30A2" w:rsidRDefault="0021069B" w:rsidP="0021069B">
                            <w:pPr>
                              <w:rPr>
                                <w:rFonts w:ascii="Sassoon Primary" w:hAnsi="Sassoon Primary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BD30A2">
                              <w:rPr>
                                <w:rFonts w:ascii="Sassoon Primary" w:hAnsi="Sassoon Primary"/>
                                <w:sz w:val="20"/>
                                <w:szCs w:val="20"/>
                              </w:rPr>
                              <w:t xml:space="preserve">                                                                         </w:t>
                            </w:r>
                          </w:p>
                          <w:p w14:paraId="19E841D3" w14:textId="77777777" w:rsidR="0021069B" w:rsidRPr="00BD30A2" w:rsidRDefault="0021069B" w:rsidP="0021069B">
                            <w:pPr>
                              <w:rPr>
                                <w:rFonts w:ascii="Sassoon Primary" w:hAnsi="Sassoon Primary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D30A2">
                              <w:rPr>
                                <w:rFonts w:ascii="Sassoon Primary" w:hAnsi="Sassoon Primary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 </w:t>
                            </w:r>
                            <w:r w:rsidRPr="00BD30A2">
                              <w:rPr>
                                <w:rFonts w:ascii="Sassoon Primary" w:hAnsi="Sassoon Primary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5D4DAF8C" wp14:editId="75A8EC6C">
                                  <wp:extent cx="854727" cy="866775"/>
                                  <wp:effectExtent l="0" t="0" r="2540" b="0"/>
                                  <wp:docPr id="873803842" name="Picture 873803842" descr="A picture containing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" name="Picture 25" descr="A picture containing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92615" cy="9051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D30A2">
                              <w:rPr>
                                <w:rFonts w:ascii="Sassoon Primary" w:hAnsi="Sassoon Primary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Pr="00BD30A2">
                              <w:rPr>
                                <w:rFonts w:ascii="Sassoon Primary" w:hAnsi="Sassoon Primary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2993CA45" wp14:editId="6BEEC564">
                                  <wp:extent cx="861790" cy="892810"/>
                                  <wp:effectExtent l="0" t="0" r="0" b="2540"/>
                                  <wp:docPr id="1708960867" name="Picture 1708960867" descr="Shap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" name="Picture 26" descr="Shap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6115" cy="9180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D30A2">
                              <w:rPr>
                                <w:rFonts w:ascii="Sassoon Primary" w:hAnsi="Sassoon Primary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BD30A2">
                              <w:rPr>
                                <w:rFonts w:ascii="Sassoon Primary" w:hAnsi="Sassoon Primary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57E5429C" wp14:editId="5EACFC05">
                                  <wp:extent cx="838200" cy="1036211"/>
                                  <wp:effectExtent l="0" t="0" r="0" b="0"/>
                                  <wp:docPr id="414741156" name="Picture 414741156" descr="Text&#10;&#10;Description automatically generated with low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8" name="Picture 28" descr="Text&#10;&#10;Description automatically generated with low confidence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55486" cy="10575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E31F33F" w14:textId="77777777" w:rsidR="0021069B" w:rsidRPr="00BD30A2" w:rsidRDefault="0021069B" w:rsidP="0021069B">
                            <w:pPr>
                              <w:rPr>
                                <w:rFonts w:ascii="Sassoon Primary" w:hAnsi="Sassoon Primary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91F37" id="_x0000_s1028" type="#_x0000_t202" style="position:absolute;margin-left:450.1pt;margin-top:190.9pt;width:272.25pt;height:153pt;z-index:252035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">
                <v:textbox>
                  <w:txbxContent>
                    <w:p w14:paraId="585DA95F" w14:textId="77777777" w:rsidR="0021069B" w:rsidRPr="00BD30A2" w:rsidRDefault="0021069B" w:rsidP="0021069B">
                      <w:pPr>
                        <w:rPr>
                          <w:rFonts w:ascii="Sassoon Primary" w:hAnsi="Sassoon Primary"/>
                          <w:sz w:val="20"/>
                          <w:szCs w:val="20"/>
                        </w:rPr>
                      </w:pPr>
                      <w:r w:rsidRPr="00BD30A2">
                        <w:rPr>
                          <w:rFonts w:ascii="Sassoon Primary" w:hAnsi="Sassoon Primary"/>
                          <w:b/>
                          <w:bCs/>
                          <w:color w:val="7030A0"/>
                        </w:rPr>
                        <w:t xml:space="preserve">      </w:t>
                      </w:r>
                      <w:r w:rsidRPr="00BD30A2">
                        <w:rPr>
                          <w:rFonts w:ascii="Sassoon Primary" w:hAnsi="Sassoon Primary"/>
                          <w:b/>
                          <w:bCs/>
                          <w:color w:val="7030A0"/>
                          <w:sz w:val="20"/>
                          <w:szCs w:val="20"/>
                        </w:rPr>
                        <w:t>Working Scientifically</w:t>
                      </w:r>
                    </w:p>
                    <w:p w14:paraId="1C378B50" w14:textId="77777777" w:rsidR="0021069B" w:rsidRPr="00BD30A2" w:rsidRDefault="0021069B" w:rsidP="0021069B">
                      <w:pPr>
                        <w:rPr>
                          <w:rFonts w:ascii="Sassoon Primary" w:hAnsi="Sassoon Primary"/>
                          <w:b/>
                          <w:bCs/>
                          <w:color w:val="7030A0"/>
                          <w:sz w:val="20"/>
                          <w:szCs w:val="20"/>
                        </w:rPr>
                      </w:pPr>
                      <w:r w:rsidRPr="00BD30A2">
                        <w:rPr>
                          <w:rFonts w:ascii="Sassoon Primary" w:hAnsi="Sassoon Primary"/>
                          <w:sz w:val="20"/>
                          <w:szCs w:val="20"/>
                        </w:rPr>
                        <w:t xml:space="preserve">                                                                         </w:t>
                      </w:r>
                    </w:p>
                    <w:p w14:paraId="19E841D3" w14:textId="77777777" w:rsidR="0021069B" w:rsidRPr="00BD30A2" w:rsidRDefault="0021069B" w:rsidP="0021069B">
                      <w:pPr>
                        <w:rPr>
                          <w:rFonts w:ascii="Sassoon Primary" w:hAnsi="Sassoon Primary"/>
                          <w:b/>
                          <w:bCs/>
                          <w:sz w:val="20"/>
                          <w:szCs w:val="20"/>
                        </w:rPr>
                      </w:pPr>
                      <w:r w:rsidRPr="00BD30A2">
                        <w:rPr>
                          <w:rFonts w:ascii="Sassoon Primary" w:hAnsi="Sassoon Primary"/>
                          <w:b/>
                          <w:bCs/>
                          <w:sz w:val="20"/>
                          <w:szCs w:val="20"/>
                        </w:rPr>
                        <w:t xml:space="preserve">         </w:t>
                      </w:r>
                      <w:r w:rsidRPr="00BD30A2">
                        <w:rPr>
                          <w:rFonts w:ascii="Sassoon Primary" w:hAnsi="Sassoon Primary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5D4DAF8C" wp14:editId="75A8EC6C">
                            <wp:extent cx="854727" cy="866775"/>
                            <wp:effectExtent l="0" t="0" r="2540" b="0"/>
                            <wp:docPr id="873803842" name="Picture 873803842" descr="A picture containing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" name="Picture 25" descr="A picture containing text&#10;&#10;Description automatically generated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92615" cy="9051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D30A2">
                        <w:rPr>
                          <w:rFonts w:ascii="Sassoon Primary" w:hAnsi="Sassoon Primary"/>
                          <w:b/>
                          <w:bCs/>
                          <w:sz w:val="20"/>
                          <w:szCs w:val="20"/>
                        </w:rPr>
                        <w:t xml:space="preserve">    </w:t>
                      </w:r>
                      <w:r w:rsidRPr="00BD30A2">
                        <w:rPr>
                          <w:rFonts w:ascii="Sassoon Primary" w:hAnsi="Sassoon Primary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2993CA45" wp14:editId="6BEEC564">
                            <wp:extent cx="861790" cy="892810"/>
                            <wp:effectExtent l="0" t="0" r="0" b="2540"/>
                            <wp:docPr id="1708960867" name="Picture 1708960867" descr="Shap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6" name="Picture 26" descr="Shape&#10;&#10;Description automatically generated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86115" cy="9180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D30A2">
                        <w:rPr>
                          <w:rFonts w:ascii="Sassoon Primary" w:hAnsi="Sassoon Primary"/>
                          <w:b/>
                          <w:bCs/>
                          <w:sz w:val="20"/>
                          <w:szCs w:val="20"/>
                        </w:rPr>
                        <w:t xml:space="preserve">   </w:t>
                      </w:r>
                      <w:r w:rsidRPr="00BD30A2">
                        <w:rPr>
                          <w:rFonts w:ascii="Sassoon Primary" w:hAnsi="Sassoon Primary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57E5429C" wp14:editId="5EACFC05">
                            <wp:extent cx="838200" cy="1036211"/>
                            <wp:effectExtent l="0" t="0" r="0" b="0"/>
                            <wp:docPr id="414741156" name="Picture 414741156" descr="Text&#10;&#10;Description automatically generated with low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" name="Picture 28" descr="Text&#10;&#10;Description automatically generated with low confidence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55486" cy="105758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E31F33F" w14:textId="77777777" w:rsidR="0021069B" w:rsidRPr="00BD30A2" w:rsidRDefault="0021069B" w:rsidP="0021069B">
                      <w:pPr>
                        <w:rPr>
                          <w:rFonts w:ascii="Sassoon Primary" w:hAnsi="Sassoon Primary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9C7EF8" w:rsidRPr="00943033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">
    <w:panose1 w:val="00000000000000000000"/>
    <w:charset w:val="00"/>
    <w:family w:val="auto"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54F84"/>
    <w:multiLevelType w:val="hybridMultilevel"/>
    <w:tmpl w:val="742C4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B61FB4"/>
    <w:multiLevelType w:val="hybridMultilevel"/>
    <w:tmpl w:val="0D1E9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  <w:num w:numId="3" w16cid:durableId="1642074565">
    <w:abstractNumId w:val="3"/>
  </w:num>
  <w:num w:numId="4" w16cid:durableId="2066100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2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2DF"/>
    <w:rsid w:val="0000354B"/>
    <w:rsid w:val="00015CF4"/>
    <w:rsid w:val="00026D34"/>
    <w:rsid w:val="000363D1"/>
    <w:rsid w:val="000374FD"/>
    <w:rsid w:val="00040861"/>
    <w:rsid w:val="0004409A"/>
    <w:rsid w:val="00046E30"/>
    <w:rsid w:val="00051BB4"/>
    <w:rsid w:val="000575B0"/>
    <w:rsid w:val="00063B78"/>
    <w:rsid w:val="00066C04"/>
    <w:rsid w:val="00074AEF"/>
    <w:rsid w:val="000752CA"/>
    <w:rsid w:val="000953F1"/>
    <w:rsid w:val="000B2214"/>
    <w:rsid w:val="000B24D4"/>
    <w:rsid w:val="000B31B0"/>
    <w:rsid w:val="000B5B41"/>
    <w:rsid w:val="000B70E2"/>
    <w:rsid w:val="000D30B9"/>
    <w:rsid w:val="000E6079"/>
    <w:rsid w:val="000F62E3"/>
    <w:rsid w:val="00101683"/>
    <w:rsid w:val="00102821"/>
    <w:rsid w:val="00113FEF"/>
    <w:rsid w:val="0011492D"/>
    <w:rsid w:val="00117CA2"/>
    <w:rsid w:val="00123F48"/>
    <w:rsid w:val="00123F58"/>
    <w:rsid w:val="00141559"/>
    <w:rsid w:val="001459D1"/>
    <w:rsid w:val="00156A59"/>
    <w:rsid w:val="0015786E"/>
    <w:rsid w:val="00195734"/>
    <w:rsid w:val="001A02FB"/>
    <w:rsid w:val="001A66A8"/>
    <w:rsid w:val="001D5C99"/>
    <w:rsid w:val="001E3299"/>
    <w:rsid w:val="001E5708"/>
    <w:rsid w:val="001E6E55"/>
    <w:rsid w:val="001F7122"/>
    <w:rsid w:val="002039DA"/>
    <w:rsid w:val="00204020"/>
    <w:rsid w:val="00206B0F"/>
    <w:rsid w:val="0021069B"/>
    <w:rsid w:val="0022124E"/>
    <w:rsid w:val="00225B2E"/>
    <w:rsid w:val="002260E0"/>
    <w:rsid w:val="0022718B"/>
    <w:rsid w:val="00227DAF"/>
    <w:rsid w:val="00244E06"/>
    <w:rsid w:val="0024512C"/>
    <w:rsid w:val="002535A9"/>
    <w:rsid w:val="002656C0"/>
    <w:rsid w:val="0027781E"/>
    <w:rsid w:val="00282E25"/>
    <w:rsid w:val="002868B0"/>
    <w:rsid w:val="002B0A7F"/>
    <w:rsid w:val="002D38E8"/>
    <w:rsid w:val="002E1E6B"/>
    <w:rsid w:val="002F6ACD"/>
    <w:rsid w:val="00311FE2"/>
    <w:rsid w:val="003237C3"/>
    <w:rsid w:val="0033400D"/>
    <w:rsid w:val="00337743"/>
    <w:rsid w:val="0035116D"/>
    <w:rsid w:val="003567AC"/>
    <w:rsid w:val="00366AAE"/>
    <w:rsid w:val="00371360"/>
    <w:rsid w:val="00382E0B"/>
    <w:rsid w:val="0039208E"/>
    <w:rsid w:val="003923A6"/>
    <w:rsid w:val="003A5462"/>
    <w:rsid w:val="003B2820"/>
    <w:rsid w:val="003B45C0"/>
    <w:rsid w:val="003C1345"/>
    <w:rsid w:val="003D302C"/>
    <w:rsid w:val="003E2E85"/>
    <w:rsid w:val="003E52A3"/>
    <w:rsid w:val="00422173"/>
    <w:rsid w:val="00423567"/>
    <w:rsid w:val="00426BEF"/>
    <w:rsid w:val="00432674"/>
    <w:rsid w:val="004327C5"/>
    <w:rsid w:val="00450EAF"/>
    <w:rsid w:val="00454210"/>
    <w:rsid w:val="0047436F"/>
    <w:rsid w:val="0047654A"/>
    <w:rsid w:val="00486CFA"/>
    <w:rsid w:val="00487E87"/>
    <w:rsid w:val="004A30DC"/>
    <w:rsid w:val="004A40FD"/>
    <w:rsid w:val="004B72D6"/>
    <w:rsid w:val="004C0648"/>
    <w:rsid w:val="005017FF"/>
    <w:rsid w:val="00503C06"/>
    <w:rsid w:val="0051701E"/>
    <w:rsid w:val="00534346"/>
    <w:rsid w:val="00540B27"/>
    <w:rsid w:val="005603B8"/>
    <w:rsid w:val="005618F3"/>
    <w:rsid w:val="005A32C4"/>
    <w:rsid w:val="005A5D87"/>
    <w:rsid w:val="005A6798"/>
    <w:rsid w:val="005A76B0"/>
    <w:rsid w:val="005C0732"/>
    <w:rsid w:val="005C13A8"/>
    <w:rsid w:val="005D2AD3"/>
    <w:rsid w:val="005D4F0D"/>
    <w:rsid w:val="005E43FC"/>
    <w:rsid w:val="005E5A8B"/>
    <w:rsid w:val="00615B22"/>
    <w:rsid w:val="00631039"/>
    <w:rsid w:val="0064022F"/>
    <w:rsid w:val="00642AE3"/>
    <w:rsid w:val="00650105"/>
    <w:rsid w:val="00655704"/>
    <w:rsid w:val="00655B07"/>
    <w:rsid w:val="0065719F"/>
    <w:rsid w:val="00660FD8"/>
    <w:rsid w:val="006700B1"/>
    <w:rsid w:val="006740CB"/>
    <w:rsid w:val="00677FAC"/>
    <w:rsid w:val="00692579"/>
    <w:rsid w:val="006954B4"/>
    <w:rsid w:val="006C13A8"/>
    <w:rsid w:val="006C4059"/>
    <w:rsid w:val="006C5A37"/>
    <w:rsid w:val="006D4D7C"/>
    <w:rsid w:val="006D7D20"/>
    <w:rsid w:val="006E06AE"/>
    <w:rsid w:val="006E0ABE"/>
    <w:rsid w:val="006E2B78"/>
    <w:rsid w:val="006E49F9"/>
    <w:rsid w:val="00714658"/>
    <w:rsid w:val="007166A7"/>
    <w:rsid w:val="00724438"/>
    <w:rsid w:val="00724BD1"/>
    <w:rsid w:val="00730226"/>
    <w:rsid w:val="007547D0"/>
    <w:rsid w:val="00757E16"/>
    <w:rsid w:val="00761C69"/>
    <w:rsid w:val="00766B59"/>
    <w:rsid w:val="007713B5"/>
    <w:rsid w:val="007A5ECF"/>
    <w:rsid w:val="007B4FD9"/>
    <w:rsid w:val="007B77B1"/>
    <w:rsid w:val="007D6E32"/>
    <w:rsid w:val="007E0B37"/>
    <w:rsid w:val="008272DF"/>
    <w:rsid w:val="00834162"/>
    <w:rsid w:val="008419BF"/>
    <w:rsid w:val="00850CF9"/>
    <w:rsid w:val="0085528B"/>
    <w:rsid w:val="00860F92"/>
    <w:rsid w:val="00865CA9"/>
    <w:rsid w:val="008802B6"/>
    <w:rsid w:val="00882558"/>
    <w:rsid w:val="00890E3E"/>
    <w:rsid w:val="008A5909"/>
    <w:rsid w:val="008B15A7"/>
    <w:rsid w:val="008B1DD9"/>
    <w:rsid w:val="008B739F"/>
    <w:rsid w:val="008C3F8E"/>
    <w:rsid w:val="008F5ADA"/>
    <w:rsid w:val="00901850"/>
    <w:rsid w:val="00904A63"/>
    <w:rsid w:val="009073F0"/>
    <w:rsid w:val="009112CF"/>
    <w:rsid w:val="009126B7"/>
    <w:rsid w:val="00913B95"/>
    <w:rsid w:val="0093144F"/>
    <w:rsid w:val="00943033"/>
    <w:rsid w:val="00947F4C"/>
    <w:rsid w:val="00964FB6"/>
    <w:rsid w:val="00971EC3"/>
    <w:rsid w:val="00977A5B"/>
    <w:rsid w:val="009B2B57"/>
    <w:rsid w:val="009C039D"/>
    <w:rsid w:val="009C3F1F"/>
    <w:rsid w:val="009C759B"/>
    <w:rsid w:val="009C7EF8"/>
    <w:rsid w:val="00A00CB2"/>
    <w:rsid w:val="00A07885"/>
    <w:rsid w:val="00A12175"/>
    <w:rsid w:val="00A276E7"/>
    <w:rsid w:val="00A3005C"/>
    <w:rsid w:val="00A37F98"/>
    <w:rsid w:val="00A41978"/>
    <w:rsid w:val="00A47723"/>
    <w:rsid w:val="00A50AB6"/>
    <w:rsid w:val="00A669D1"/>
    <w:rsid w:val="00A66B60"/>
    <w:rsid w:val="00A67E2F"/>
    <w:rsid w:val="00A8560D"/>
    <w:rsid w:val="00A86C1C"/>
    <w:rsid w:val="00AA224D"/>
    <w:rsid w:val="00AA4B63"/>
    <w:rsid w:val="00AB1722"/>
    <w:rsid w:val="00AB24B5"/>
    <w:rsid w:val="00AB3F14"/>
    <w:rsid w:val="00AB52C9"/>
    <w:rsid w:val="00AB7488"/>
    <w:rsid w:val="00AC1D07"/>
    <w:rsid w:val="00AE1BEB"/>
    <w:rsid w:val="00AE1F66"/>
    <w:rsid w:val="00AE61D4"/>
    <w:rsid w:val="00AE777C"/>
    <w:rsid w:val="00B01506"/>
    <w:rsid w:val="00B10481"/>
    <w:rsid w:val="00B27B5C"/>
    <w:rsid w:val="00B31344"/>
    <w:rsid w:val="00B47812"/>
    <w:rsid w:val="00B50B40"/>
    <w:rsid w:val="00B549F8"/>
    <w:rsid w:val="00B57DF9"/>
    <w:rsid w:val="00B773A3"/>
    <w:rsid w:val="00BB1A03"/>
    <w:rsid w:val="00BC1520"/>
    <w:rsid w:val="00BD2D95"/>
    <w:rsid w:val="00BD308C"/>
    <w:rsid w:val="00BD30A2"/>
    <w:rsid w:val="00BD4A5F"/>
    <w:rsid w:val="00BD5F32"/>
    <w:rsid w:val="00BE0140"/>
    <w:rsid w:val="00BE0765"/>
    <w:rsid w:val="00BF1F6A"/>
    <w:rsid w:val="00C0514A"/>
    <w:rsid w:val="00C06913"/>
    <w:rsid w:val="00C221D8"/>
    <w:rsid w:val="00C31ABD"/>
    <w:rsid w:val="00C81083"/>
    <w:rsid w:val="00C91B0E"/>
    <w:rsid w:val="00C93D78"/>
    <w:rsid w:val="00C94F46"/>
    <w:rsid w:val="00CA5D29"/>
    <w:rsid w:val="00CC1F6F"/>
    <w:rsid w:val="00CD1438"/>
    <w:rsid w:val="00CD7910"/>
    <w:rsid w:val="00CE24B1"/>
    <w:rsid w:val="00CF1268"/>
    <w:rsid w:val="00CF5F18"/>
    <w:rsid w:val="00D11B90"/>
    <w:rsid w:val="00D11EF8"/>
    <w:rsid w:val="00D12BEB"/>
    <w:rsid w:val="00D166F8"/>
    <w:rsid w:val="00D230A7"/>
    <w:rsid w:val="00D44DEA"/>
    <w:rsid w:val="00D57311"/>
    <w:rsid w:val="00D64617"/>
    <w:rsid w:val="00D64ED4"/>
    <w:rsid w:val="00D6505C"/>
    <w:rsid w:val="00DA6FA9"/>
    <w:rsid w:val="00DB02AD"/>
    <w:rsid w:val="00DB56D4"/>
    <w:rsid w:val="00DC4E8A"/>
    <w:rsid w:val="00DE323E"/>
    <w:rsid w:val="00DF1A0D"/>
    <w:rsid w:val="00DF313A"/>
    <w:rsid w:val="00DF46C7"/>
    <w:rsid w:val="00E04134"/>
    <w:rsid w:val="00E06A27"/>
    <w:rsid w:val="00E145B1"/>
    <w:rsid w:val="00E4079C"/>
    <w:rsid w:val="00E41391"/>
    <w:rsid w:val="00E43897"/>
    <w:rsid w:val="00E53E26"/>
    <w:rsid w:val="00E57DCA"/>
    <w:rsid w:val="00E61B3F"/>
    <w:rsid w:val="00E85BA8"/>
    <w:rsid w:val="00E86CC1"/>
    <w:rsid w:val="00EA02D8"/>
    <w:rsid w:val="00EA1E0E"/>
    <w:rsid w:val="00EA6CAC"/>
    <w:rsid w:val="00EB3475"/>
    <w:rsid w:val="00ED0052"/>
    <w:rsid w:val="00ED4C3B"/>
    <w:rsid w:val="00EF49E2"/>
    <w:rsid w:val="00EF78A8"/>
    <w:rsid w:val="00F05C57"/>
    <w:rsid w:val="00F07610"/>
    <w:rsid w:val="00F1777C"/>
    <w:rsid w:val="00F234BC"/>
    <w:rsid w:val="00F54D44"/>
    <w:rsid w:val="00F66A8E"/>
    <w:rsid w:val="00F812B4"/>
    <w:rsid w:val="00F84635"/>
    <w:rsid w:val="00F90E1A"/>
    <w:rsid w:val="00F95024"/>
    <w:rsid w:val="00FB19C1"/>
    <w:rsid w:val="00FB415B"/>
    <w:rsid w:val="00FB44D6"/>
    <w:rsid w:val="00FB63E0"/>
    <w:rsid w:val="00FC4D79"/>
    <w:rsid w:val="00FF1C36"/>
    <w:rsid w:val="00FF4532"/>
    <w:rsid w:val="1CE7CF5C"/>
    <w:rsid w:val="221FAE09"/>
    <w:rsid w:val="2E40D44C"/>
    <w:rsid w:val="2FBBF4B8"/>
    <w:rsid w:val="6CCE1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CADDE"/>
  <w15:chartTrackingRefBased/>
  <w15:docId w15:val="{8C7880B0-2000-41CF-BED6-9DE439F32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customStyle="1" w:styleId="sdzsvb">
    <w:name w:val="sdzsvb"/>
    <w:basedOn w:val="DefaultParagraphFont"/>
    <w:rsid w:val="00A30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dickson\Documents\Pinxton\Curriculum\Knowledge%20Organiser%20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2.xml><?xml version="1.0" encoding="utf-8"?>
<ds:datastoreItem xmlns:ds="http://schemas.openxmlformats.org/officeDocument/2006/customXml" ds:itemID="{A68B4936-F6DB-4D8A-98C3-87A737E8AE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</Template>
  <TotalTime>2</TotalTime>
  <Pages>1</Pages>
  <Words>253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Dickson</dc:creator>
  <cp:keywords/>
  <dc:description/>
  <cp:lastModifiedBy>Chloe Wagstaff</cp:lastModifiedBy>
  <cp:revision>5</cp:revision>
  <cp:lastPrinted>2021-06-14T14:42:00Z</cp:lastPrinted>
  <dcterms:created xsi:type="dcterms:W3CDTF">2025-06-20T06:30:00Z</dcterms:created>
  <dcterms:modified xsi:type="dcterms:W3CDTF">2025-06-24T11:06:00Z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