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781" w:tblpY="265"/>
        <w:tblW w:w="0" w:type="auto"/>
        <w:tblLook w:val="04A0" w:firstRow="1" w:lastRow="0" w:firstColumn="1" w:lastColumn="0" w:noHBand="0" w:noVBand="1"/>
      </w:tblPr>
      <w:tblGrid>
        <w:gridCol w:w="1838"/>
        <w:gridCol w:w="4253"/>
      </w:tblGrid>
      <w:tr w:rsidR="00781E7B" w:rsidRPr="00A6041C" w14:paraId="4D30CEEA" w14:textId="77777777" w:rsidTr="00353B66">
        <w:trPr>
          <w:trHeight w:val="410"/>
        </w:trPr>
        <w:tc>
          <w:tcPr>
            <w:tcW w:w="6091" w:type="dxa"/>
            <w:gridSpan w:val="2"/>
            <w:shd w:val="clear" w:color="auto" w:fill="auto"/>
          </w:tcPr>
          <w:p w14:paraId="157F3C16" w14:textId="77777777" w:rsidR="00781E7B" w:rsidRPr="00A6041C" w:rsidRDefault="00781E7B" w:rsidP="00781E7B">
            <w:pPr>
              <w:rPr>
                <w:rFonts w:ascii="Sassoon Primary" w:hAnsi="Sassoon Primary"/>
                <w:b/>
                <w:color w:val="7030A0"/>
                <w:sz w:val="24"/>
              </w:rPr>
            </w:pPr>
            <w:r w:rsidRPr="00A6041C">
              <w:rPr>
                <w:rFonts w:ascii="Sassoon Primary" w:hAnsi="Sassoon Primary"/>
                <w:b/>
                <w:color w:val="7030A0"/>
                <w:sz w:val="28"/>
                <w:szCs w:val="24"/>
              </w:rPr>
              <w:t>Subject Specific Vocabulary</w:t>
            </w:r>
          </w:p>
        </w:tc>
      </w:tr>
      <w:tr w:rsidR="00781E7B" w:rsidRPr="00A6041C" w14:paraId="62B55E45" w14:textId="77777777" w:rsidTr="00353B66">
        <w:trPr>
          <w:trHeight w:val="317"/>
        </w:trPr>
        <w:tc>
          <w:tcPr>
            <w:tcW w:w="1838" w:type="dxa"/>
            <w:shd w:val="clear" w:color="auto" w:fill="F2F2F2" w:themeFill="background1" w:themeFillShade="F2"/>
          </w:tcPr>
          <w:p w14:paraId="647EC651" w14:textId="77777777" w:rsidR="00781E7B" w:rsidRPr="00A6041C" w:rsidRDefault="00781E7B" w:rsidP="00781E7B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70C0"/>
                <w:sz w:val="18"/>
                <w:szCs w:val="18"/>
              </w:rPr>
            </w:pPr>
            <w:r w:rsidRPr="00A6041C">
              <w:rPr>
                <w:rFonts w:ascii="Sassoon Primary" w:hAnsi="Sassoon Primary" w:cstheme="minorHAnsi"/>
                <w:color w:val="000000" w:themeColor="text1"/>
                <w:sz w:val="18"/>
                <w:szCs w:val="18"/>
              </w:rPr>
              <w:t>plants</w:t>
            </w:r>
          </w:p>
        </w:tc>
        <w:tc>
          <w:tcPr>
            <w:tcW w:w="4253" w:type="dxa"/>
            <w:shd w:val="clear" w:color="auto" w:fill="auto"/>
          </w:tcPr>
          <w:p w14:paraId="6E8AED10" w14:textId="545248B6" w:rsidR="00781E7B" w:rsidRPr="00A6041C" w:rsidRDefault="00781E7B" w:rsidP="00781E7B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A6041C">
              <w:rPr>
                <w:rFonts w:ascii="Sassoon Primary" w:hAnsi="Sassoon Primary" w:cstheme="minorHAnsi"/>
                <w:sz w:val="18"/>
                <w:szCs w:val="18"/>
              </w:rPr>
              <w:t>A living thing that grows in the earth</w:t>
            </w:r>
            <w:r w:rsidR="00677572" w:rsidRPr="00A6041C">
              <w:rPr>
                <w:rFonts w:ascii="Sassoon Primary" w:hAnsi="Sassoon Primary" w:cstheme="minorHAnsi"/>
                <w:sz w:val="18"/>
                <w:szCs w:val="18"/>
              </w:rPr>
              <w:t>.</w:t>
            </w:r>
          </w:p>
        </w:tc>
      </w:tr>
      <w:tr w:rsidR="00781E7B" w:rsidRPr="00A6041C" w14:paraId="2A87C1DA" w14:textId="77777777" w:rsidTr="00353B66">
        <w:trPr>
          <w:trHeight w:val="292"/>
        </w:trPr>
        <w:tc>
          <w:tcPr>
            <w:tcW w:w="1838" w:type="dxa"/>
            <w:shd w:val="clear" w:color="auto" w:fill="F2F2F2" w:themeFill="background1" w:themeFillShade="F2"/>
          </w:tcPr>
          <w:p w14:paraId="62EE66CA" w14:textId="77777777" w:rsidR="00781E7B" w:rsidRPr="00A6041C" w:rsidRDefault="00781E7B" w:rsidP="00781E7B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70C0"/>
                <w:sz w:val="18"/>
                <w:szCs w:val="18"/>
              </w:rPr>
            </w:pPr>
            <w:r w:rsidRPr="00A6041C">
              <w:rPr>
                <w:rFonts w:ascii="Sassoon Primary" w:hAnsi="Sassoon Primary" w:cstheme="minorHAnsi"/>
                <w:color w:val="000000" w:themeColor="text1"/>
                <w:sz w:val="18"/>
                <w:szCs w:val="18"/>
              </w:rPr>
              <w:t>leaves</w:t>
            </w:r>
          </w:p>
        </w:tc>
        <w:tc>
          <w:tcPr>
            <w:tcW w:w="4253" w:type="dxa"/>
            <w:shd w:val="clear" w:color="auto" w:fill="auto"/>
          </w:tcPr>
          <w:p w14:paraId="6EEA3889" w14:textId="6CB7700B" w:rsidR="00781E7B" w:rsidRPr="00A6041C" w:rsidRDefault="00781E7B" w:rsidP="00781E7B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A6041C">
              <w:rPr>
                <w:rFonts w:ascii="Sassoon Primary" w:hAnsi="Sassoon Primary" w:cstheme="minorHAnsi"/>
                <w:sz w:val="18"/>
                <w:szCs w:val="18"/>
              </w:rPr>
              <w:t>A part of a plant that is usually green. They are attached to the stem</w:t>
            </w:r>
            <w:r w:rsidR="00677572" w:rsidRPr="00A6041C">
              <w:rPr>
                <w:rFonts w:ascii="Sassoon Primary" w:hAnsi="Sassoon Primary" w:cstheme="minorHAnsi"/>
                <w:sz w:val="18"/>
                <w:szCs w:val="18"/>
              </w:rPr>
              <w:t>.</w:t>
            </w:r>
          </w:p>
        </w:tc>
      </w:tr>
      <w:tr w:rsidR="00781E7B" w:rsidRPr="00A6041C" w14:paraId="587A9BD7" w14:textId="77777777" w:rsidTr="00353B66">
        <w:trPr>
          <w:trHeight w:val="194"/>
        </w:trPr>
        <w:tc>
          <w:tcPr>
            <w:tcW w:w="1838" w:type="dxa"/>
            <w:shd w:val="clear" w:color="auto" w:fill="F2F2F2" w:themeFill="background1" w:themeFillShade="F2"/>
          </w:tcPr>
          <w:p w14:paraId="35249932" w14:textId="77777777" w:rsidR="00781E7B" w:rsidRPr="00A6041C" w:rsidRDefault="00781E7B" w:rsidP="00781E7B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70C0"/>
                <w:sz w:val="18"/>
                <w:szCs w:val="18"/>
              </w:rPr>
            </w:pPr>
            <w:r w:rsidRPr="00A6041C">
              <w:rPr>
                <w:rFonts w:ascii="Sassoon Primary" w:hAnsi="Sassoon Primary" w:cstheme="minorHAnsi"/>
                <w:color w:val="000000" w:themeColor="text1"/>
                <w:sz w:val="18"/>
                <w:szCs w:val="18"/>
              </w:rPr>
              <w:t>flower</w:t>
            </w:r>
          </w:p>
        </w:tc>
        <w:tc>
          <w:tcPr>
            <w:tcW w:w="4253" w:type="dxa"/>
            <w:shd w:val="clear" w:color="auto" w:fill="auto"/>
          </w:tcPr>
          <w:p w14:paraId="5815D433" w14:textId="77777777" w:rsidR="00781E7B" w:rsidRPr="00A6041C" w:rsidRDefault="00781E7B" w:rsidP="00781E7B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A6041C">
              <w:rPr>
                <w:rFonts w:ascii="Sassoon Primary" w:hAnsi="Sassoon Primary" w:cstheme="minorHAnsi"/>
                <w:sz w:val="18"/>
                <w:szCs w:val="18"/>
              </w:rPr>
              <w:t>Usually a colourful part of the plant made up of petals.</w:t>
            </w:r>
          </w:p>
        </w:tc>
      </w:tr>
      <w:tr w:rsidR="00781E7B" w:rsidRPr="00A6041C" w14:paraId="033FBC75" w14:textId="77777777" w:rsidTr="00353B66">
        <w:trPr>
          <w:trHeight w:val="58"/>
        </w:trPr>
        <w:tc>
          <w:tcPr>
            <w:tcW w:w="1838" w:type="dxa"/>
            <w:shd w:val="clear" w:color="auto" w:fill="F2F2F2" w:themeFill="background1" w:themeFillShade="F2"/>
          </w:tcPr>
          <w:p w14:paraId="72B975D9" w14:textId="77777777" w:rsidR="00781E7B" w:rsidRPr="00A6041C" w:rsidRDefault="00781E7B" w:rsidP="00781E7B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0000" w:themeColor="text1"/>
                <w:sz w:val="18"/>
                <w:szCs w:val="18"/>
              </w:rPr>
            </w:pPr>
            <w:r w:rsidRPr="00A6041C">
              <w:rPr>
                <w:rFonts w:ascii="Sassoon Primary" w:hAnsi="Sassoon Primary" w:cstheme="minorHAnsi"/>
                <w:color w:val="000000" w:themeColor="text1"/>
                <w:sz w:val="18"/>
                <w:szCs w:val="18"/>
              </w:rPr>
              <w:t>roots</w:t>
            </w:r>
          </w:p>
        </w:tc>
        <w:tc>
          <w:tcPr>
            <w:tcW w:w="4253" w:type="dxa"/>
            <w:shd w:val="clear" w:color="auto" w:fill="auto"/>
          </w:tcPr>
          <w:p w14:paraId="4FEAF181" w14:textId="33428AA1" w:rsidR="00781E7B" w:rsidRPr="00A6041C" w:rsidRDefault="00781E7B" w:rsidP="00781E7B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A6041C">
              <w:rPr>
                <w:rFonts w:ascii="Sassoon Primary" w:hAnsi="Sassoon Primary" w:cstheme="minorHAnsi"/>
                <w:sz w:val="18"/>
                <w:szCs w:val="18"/>
              </w:rPr>
              <w:t xml:space="preserve">Part of the plant that is underground. They take water from the soil into the plant. </w:t>
            </w:r>
          </w:p>
        </w:tc>
      </w:tr>
      <w:tr w:rsidR="00781E7B" w:rsidRPr="00A6041C" w14:paraId="7767BF25" w14:textId="77777777" w:rsidTr="00353B66">
        <w:trPr>
          <w:trHeight w:val="61"/>
        </w:trPr>
        <w:tc>
          <w:tcPr>
            <w:tcW w:w="1838" w:type="dxa"/>
            <w:shd w:val="clear" w:color="auto" w:fill="F2F2F2" w:themeFill="background1" w:themeFillShade="F2"/>
          </w:tcPr>
          <w:p w14:paraId="3F2D78C5" w14:textId="77777777" w:rsidR="00781E7B" w:rsidRPr="00A6041C" w:rsidRDefault="00781E7B" w:rsidP="00781E7B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70C0"/>
                <w:sz w:val="18"/>
                <w:szCs w:val="18"/>
              </w:rPr>
            </w:pPr>
            <w:r w:rsidRPr="00A6041C">
              <w:rPr>
                <w:rFonts w:ascii="Sassoon Primary" w:hAnsi="Sassoon Primary" w:cstheme="minorHAnsi"/>
                <w:color w:val="000000" w:themeColor="text1"/>
                <w:sz w:val="18"/>
                <w:szCs w:val="18"/>
              </w:rPr>
              <w:t>tree</w:t>
            </w:r>
          </w:p>
        </w:tc>
        <w:tc>
          <w:tcPr>
            <w:tcW w:w="4253" w:type="dxa"/>
            <w:shd w:val="clear" w:color="auto" w:fill="auto"/>
          </w:tcPr>
          <w:p w14:paraId="4E7EF41C" w14:textId="73BC4B8D" w:rsidR="00781E7B" w:rsidRPr="00A6041C" w:rsidRDefault="00781E7B" w:rsidP="00781E7B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A6041C">
              <w:rPr>
                <w:rFonts w:ascii="Sassoon Primary" w:hAnsi="Sassoon Primary" w:cstheme="minorHAnsi"/>
                <w:sz w:val="18"/>
                <w:szCs w:val="18"/>
              </w:rPr>
              <w:t>A large plant with a stem made from wood</w:t>
            </w:r>
            <w:r w:rsidR="00677572" w:rsidRPr="00A6041C">
              <w:rPr>
                <w:rFonts w:ascii="Sassoon Primary" w:hAnsi="Sassoon Primary" w:cstheme="minorHAnsi"/>
                <w:sz w:val="18"/>
                <w:szCs w:val="18"/>
              </w:rPr>
              <w:t>.</w:t>
            </w:r>
          </w:p>
        </w:tc>
      </w:tr>
      <w:tr w:rsidR="00781E7B" w:rsidRPr="00A6041C" w14:paraId="7D664C9D" w14:textId="77777777" w:rsidTr="00353B66">
        <w:trPr>
          <w:trHeight w:val="122"/>
        </w:trPr>
        <w:tc>
          <w:tcPr>
            <w:tcW w:w="1838" w:type="dxa"/>
            <w:shd w:val="clear" w:color="auto" w:fill="F2F2F2" w:themeFill="background1" w:themeFillShade="F2"/>
          </w:tcPr>
          <w:p w14:paraId="621CDAA3" w14:textId="77777777" w:rsidR="00781E7B" w:rsidRPr="00A6041C" w:rsidRDefault="00781E7B" w:rsidP="00781E7B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70C0"/>
                <w:sz w:val="18"/>
                <w:szCs w:val="18"/>
              </w:rPr>
            </w:pPr>
            <w:r w:rsidRPr="00A6041C">
              <w:rPr>
                <w:rFonts w:ascii="Sassoon Primary" w:hAnsi="Sassoon Primary" w:cstheme="minorHAnsi"/>
                <w:color w:val="0070C0"/>
                <w:sz w:val="18"/>
                <w:szCs w:val="18"/>
              </w:rPr>
              <w:t>petals</w:t>
            </w:r>
          </w:p>
        </w:tc>
        <w:tc>
          <w:tcPr>
            <w:tcW w:w="4253" w:type="dxa"/>
            <w:shd w:val="clear" w:color="auto" w:fill="auto"/>
          </w:tcPr>
          <w:p w14:paraId="07FC8426" w14:textId="19AB4D79" w:rsidR="00781E7B" w:rsidRPr="00A6041C" w:rsidRDefault="00781E7B" w:rsidP="00781E7B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A6041C">
              <w:rPr>
                <w:rFonts w:ascii="Sassoon Primary" w:hAnsi="Sassoon Primary" w:cstheme="minorHAnsi"/>
                <w:sz w:val="18"/>
                <w:szCs w:val="18"/>
              </w:rPr>
              <w:t>Colourful parts of a plant that make up the flower</w:t>
            </w:r>
            <w:r w:rsidR="00677572" w:rsidRPr="00A6041C">
              <w:rPr>
                <w:rFonts w:ascii="Sassoon Primary" w:hAnsi="Sassoon Primary" w:cstheme="minorHAnsi"/>
                <w:sz w:val="18"/>
                <w:szCs w:val="18"/>
              </w:rPr>
              <w:t>.</w:t>
            </w:r>
          </w:p>
        </w:tc>
      </w:tr>
      <w:tr w:rsidR="00781E7B" w:rsidRPr="00A6041C" w14:paraId="07E7279D" w14:textId="77777777" w:rsidTr="00353B66">
        <w:trPr>
          <w:trHeight w:val="265"/>
        </w:trPr>
        <w:tc>
          <w:tcPr>
            <w:tcW w:w="1838" w:type="dxa"/>
            <w:shd w:val="clear" w:color="auto" w:fill="F2F2F2" w:themeFill="background1" w:themeFillShade="F2"/>
          </w:tcPr>
          <w:p w14:paraId="589626AF" w14:textId="482945CA" w:rsidR="00781E7B" w:rsidRPr="00A6041C" w:rsidRDefault="00F76996" w:rsidP="00781E7B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70C0"/>
                <w:sz w:val="18"/>
                <w:szCs w:val="18"/>
              </w:rPr>
            </w:pPr>
            <w:r w:rsidRPr="00A6041C">
              <w:rPr>
                <w:rFonts w:ascii="Sassoon Primary" w:hAnsi="Sassoon Primary" w:cstheme="minorHAnsi"/>
                <w:color w:val="0070C0"/>
                <w:sz w:val="18"/>
                <w:szCs w:val="18"/>
              </w:rPr>
              <w:t>s</w:t>
            </w:r>
            <w:r w:rsidR="00781E7B" w:rsidRPr="00A6041C">
              <w:rPr>
                <w:rFonts w:ascii="Sassoon Primary" w:hAnsi="Sassoon Primary" w:cstheme="minorHAnsi"/>
                <w:color w:val="0070C0"/>
                <w:sz w:val="18"/>
                <w:szCs w:val="18"/>
              </w:rPr>
              <w:t>tem/stalk</w:t>
            </w:r>
          </w:p>
        </w:tc>
        <w:tc>
          <w:tcPr>
            <w:tcW w:w="4253" w:type="dxa"/>
            <w:shd w:val="clear" w:color="auto" w:fill="auto"/>
          </w:tcPr>
          <w:p w14:paraId="1356E6F6" w14:textId="77777777" w:rsidR="00781E7B" w:rsidRPr="00A6041C" w:rsidRDefault="00781E7B" w:rsidP="00781E7B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A6041C">
              <w:rPr>
                <w:rFonts w:ascii="Sassoon Primary" w:hAnsi="Sassoon Primary" w:cstheme="minorHAnsi"/>
                <w:sz w:val="18"/>
                <w:szCs w:val="18"/>
              </w:rPr>
              <w:t>The part of the plant from which all the other main parts grow.</w:t>
            </w:r>
          </w:p>
        </w:tc>
      </w:tr>
      <w:tr w:rsidR="00781E7B" w:rsidRPr="00A6041C" w14:paraId="1BB23D8C" w14:textId="77777777" w:rsidTr="00353B66">
        <w:trPr>
          <w:trHeight w:val="135"/>
        </w:trPr>
        <w:tc>
          <w:tcPr>
            <w:tcW w:w="1838" w:type="dxa"/>
            <w:shd w:val="clear" w:color="auto" w:fill="F2F2F2" w:themeFill="background1" w:themeFillShade="F2"/>
          </w:tcPr>
          <w:p w14:paraId="49E76702" w14:textId="77777777" w:rsidR="00781E7B" w:rsidRPr="00A6041C" w:rsidRDefault="00781E7B" w:rsidP="00781E7B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70C0"/>
                <w:sz w:val="18"/>
                <w:szCs w:val="18"/>
              </w:rPr>
            </w:pPr>
            <w:r w:rsidRPr="00A6041C">
              <w:rPr>
                <w:rFonts w:ascii="Sassoon Primary" w:hAnsi="Sassoon Primary" w:cstheme="minorHAnsi"/>
                <w:color w:val="0070C0"/>
                <w:sz w:val="18"/>
                <w:szCs w:val="18"/>
              </w:rPr>
              <w:t>trunk</w:t>
            </w:r>
          </w:p>
        </w:tc>
        <w:tc>
          <w:tcPr>
            <w:tcW w:w="4253" w:type="dxa"/>
            <w:shd w:val="clear" w:color="auto" w:fill="auto"/>
          </w:tcPr>
          <w:p w14:paraId="4D67A1AD" w14:textId="5BC7C823" w:rsidR="00781E7B" w:rsidRPr="00A6041C" w:rsidRDefault="00781E7B" w:rsidP="00781E7B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A6041C">
              <w:rPr>
                <w:rFonts w:ascii="Sassoon Primary" w:hAnsi="Sassoon Primary" w:cstheme="minorHAnsi"/>
                <w:sz w:val="18"/>
                <w:szCs w:val="18"/>
              </w:rPr>
              <w:t>The wooden stem of a tree</w:t>
            </w:r>
            <w:r w:rsidR="00677572" w:rsidRPr="00A6041C">
              <w:rPr>
                <w:rFonts w:ascii="Sassoon Primary" w:hAnsi="Sassoon Primary" w:cstheme="minorHAnsi"/>
                <w:sz w:val="18"/>
                <w:szCs w:val="18"/>
              </w:rPr>
              <w:t>.</w:t>
            </w:r>
          </w:p>
        </w:tc>
      </w:tr>
      <w:tr w:rsidR="00781E7B" w:rsidRPr="00A6041C" w14:paraId="21285D6A" w14:textId="77777777" w:rsidTr="00353B66">
        <w:trPr>
          <w:trHeight w:val="135"/>
        </w:trPr>
        <w:tc>
          <w:tcPr>
            <w:tcW w:w="1838" w:type="dxa"/>
            <w:shd w:val="clear" w:color="auto" w:fill="F2F2F2" w:themeFill="background1" w:themeFillShade="F2"/>
          </w:tcPr>
          <w:p w14:paraId="1FEFD337" w14:textId="77777777" w:rsidR="00781E7B" w:rsidRPr="00A6041C" w:rsidRDefault="00781E7B" w:rsidP="00781E7B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70C0"/>
                <w:sz w:val="18"/>
                <w:szCs w:val="18"/>
              </w:rPr>
            </w:pPr>
            <w:r w:rsidRPr="00A6041C">
              <w:rPr>
                <w:rFonts w:ascii="Sassoon Primary" w:hAnsi="Sassoon Primary" w:cstheme="minorHAnsi"/>
                <w:color w:val="0070C0"/>
                <w:sz w:val="18"/>
                <w:szCs w:val="18"/>
              </w:rPr>
              <w:t>branches</w:t>
            </w:r>
          </w:p>
        </w:tc>
        <w:tc>
          <w:tcPr>
            <w:tcW w:w="4253" w:type="dxa"/>
            <w:shd w:val="clear" w:color="auto" w:fill="auto"/>
          </w:tcPr>
          <w:p w14:paraId="4E86B707" w14:textId="1A55D4DD" w:rsidR="00781E7B" w:rsidRPr="00A6041C" w:rsidRDefault="00781E7B" w:rsidP="00781E7B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A6041C">
              <w:rPr>
                <w:rFonts w:ascii="Sassoon Primary" w:hAnsi="Sassoon Primary" w:cstheme="minorHAnsi"/>
                <w:sz w:val="18"/>
                <w:szCs w:val="18"/>
              </w:rPr>
              <w:t>Parts of a tree that grows from the trunk</w:t>
            </w:r>
            <w:r w:rsidR="00677572" w:rsidRPr="00A6041C">
              <w:rPr>
                <w:rFonts w:ascii="Sassoon Primary" w:hAnsi="Sassoon Primary" w:cstheme="minorHAnsi"/>
                <w:sz w:val="18"/>
                <w:szCs w:val="18"/>
              </w:rPr>
              <w:t>.</w:t>
            </w:r>
          </w:p>
        </w:tc>
      </w:tr>
      <w:tr w:rsidR="00C978DE" w:rsidRPr="00A6041C" w14:paraId="10666E52" w14:textId="77777777" w:rsidTr="00353B66">
        <w:trPr>
          <w:trHeight w:val="135"/>
        </w:trPr>
        <w:tc>
          <w:tcPr>
            <w:tcW w:w="1838" w:type="dxa"/>
            <w:shd w:val="clear" w:color="auto" w:fill="F2F2F2" w:themeFill="background1" w:themeFillShade="F2"/>
          </w:tcPr>
          <w:p w14:paraId="444123DC" w14:textId="1B3F1B21" w:rsidR="00C978DE" w:rsidRPr="00A6041C" w:rsidRDefault="00635BE0" w:rsidP="00781E7B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70C0"/>
                <w:sz w:val="18"/>
                <w:szCs w:val="18"/>
              </w:rPr>
            </w:pPr>
            <w:r w:rsidRPr="00A6041C">
              <w:rPr>
                <w:rFonts w:ascii="Sassoon Primary" w:hAnsi="Sassoon Primary" w:cstheme="minorHAnsi"/>
                <w:color w:val="0070C0"/>
                <w:sz w:val="18"/>
                <w:szCs w:val="18"/>
              </w:rPr>
              <w:t>seeds</w:t>
            </w:r>
          </w:p>
        </w:tc>
        <w:tc>
          <w:tcPr>
            <w:tcW w:w="4253" w:type="dxa"/>
            <w:shd w:val="clear" w:color="auto" w:fill="auto"/>
          </w:tcPr>
          <w:p w14:paraId="120978A8" w14:textId="279B6D86" w:rsidR="00C978DE" w:rsidRPr="00A6041C" w:rsidRDefault="00635BE0" w:rsidP="00781E7B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A6041C">
              <w:rPr>
                <w:rFonts w:ascii="Sassoon Primary" w:hAnsi="Sassoon Primary" w:cstheme="minorHAnsi"/>
                <w:sz w:val="18"/>
                <w:szCs w:val="18"/>
              </w:rPr>
              <w:t>What a plant grows from.</w:t>
            </w:r>
          </w:p>
        </w:tc>
      </w:tr>
      <w:tr w:rsidR="00781E7B" w:rsidRPr="00A6041C" w14:paraId="350517C5" w14:textId="77777777" w:rsidTr="00353B66">
        <w:trPr>
          <w:trHeight w:val="135"/>
        </w:trPr>
        <w:tc>
          <w:tcPr>
            <w:tcW w:w="1838" w:type="dxa"/>
            <w:shd w:val="clear" w:color="auto" w:fill="F2F2F2" w:themeFill="background1" w:themeFillShade="F2"/>
          </w:tcPr>
          <w:p w14:paraId="24946521" w14:textId="77777777" w:rsidR="00781E7B" w:rsidRPr="00A6041C" w:rsidRDefault="00781E7B" w:rsidP="00781E7B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70C0"/>
                <w:sz w:val="18"/>
                <w:szCs w:val="18"/>
              </w:rPr>
            </w:pPr>
            <w:r w:rsidRPr="00A6041C">
              <w:rPr>
                <w:rFonts w:ascii="Sassoon Primary" w:hAnsi="Sassoon Primary" w:cstheme="minorHAnsi"/>
                <w:color w:val="0070C0"/>
                <w:sz w:val="18"/>
                <w:szCs w:val="18"/>
              </w:rPr>
              <w:t>observe</w:t>
            </w:r>
          </w:p>
        </w:tc>
        <w:tc>
          <w:tcPr>
            <w:tcW w:w="4253" w:type="dxa"/>
            <w:shd w:val="clear" w:color="auto" w:fill="auto"/>
          </w:tcPr>
          <w:p w14:paraId="6BF8709D" w14:textId="69D3D635" w:rsidR="00781E7B" w:rsidRPr="00A6041C" w:rsidRDefault="00781E7B" w:rsidP="00781E7B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A6041C">
              <w:rPr>
                <w:rFonts w:ascii="Sassoon Primary" w:hAnsi="Sassoon Primary" w:cstheme="minorHAnsi"/>
                <w:sz w:val="18"/>
                <w:szCs w:val="18"/>
              </w:rPr>
              <w:t>To look carefully</w:t>
            </w:r>
            <w:r w:rsidR="00677572" w:rsidRPr="00A6041C">
              <w:rPr>
                <w:rFonts w:ascii="Sassoon Primary" w:hAnsi="Sassoon Primary" w:cstheme="minorHAnsi"/>
                <w:sz w:val="18"/>
                <w:szCs w:val="18"/>
              </w:rPr>
              <w:t>.</w:t>
            </w:r>
          </w:p>
        </w:tc>
      </w:tr>
      <w:tr w:rsidR="00781E7B" w:rsidRPr="00A6041C" w14:paraId="5AC8CC85" w14:textId="77777777" w:rsidTr="00353B66">
        <w:trPr>
          <w:trHeight w:val="135"/>
        </w:trPr>
        <w:tc>
          <w:tcPr>
            <w:tcW w:w="1838" w:type="dxa"/>
            <w:shd w:val="clear" w:color="auto" w:fill="F2F2F2" w:themeFill="background1" w:themeFillShade="F2"/>
          </w:tcPr>
          <w:p w14:paraId="1F6DA73A" w14:textId="7798050D" w:rsidR="00781E7B" w:rsidRPr="00A6041C" w:rsidRDefault="00E7189C" w:rsidP="00781E7B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70C0"/>
                <w:sz w:val="18"/>
                <w:szCs w:val="18"/>
              </w:rPr>
            </w:pPr>
            <w:r w:rsidRPr="00A6041C">
              <w:rPr>
                <w:rFonts w:ascii="Sassoon Primary" w:hAnsi="Sassoon Primary" w:cstheme="minorHAnsi"/>
                <w:color w:val="0070C0"/>
                <w:sz w:val="18"/>
                <w:szCs w:val="18"/>
              </w:rPr>
              <w:t>m</w:t>
            </w:r>
            <w:r w:rsidR="00781E7B" w:rsidRPr="00A6041C">
              <w:rPr>
                <w:rFonts w:ascii="Sassoon Primary" w:hAnsi="Sassoon Primary" w:cstheme="minorHAnsi"/>
                <w:color w:val="0070C0"/>
                <w:sz w:val="18"/>
                <w:szCs w:val="18"/>
              </w:rPr>
              <w:t>agnifying glass</w:t>
            </w:r>
          </w:p>
        </w:tc>
        <w:tc>
          <w:tcPr>
            <w:tcW w:w="4253" w:type="dxa"/>
            <w:shd w:val="clear" w:color="auto" w:fill="auto"/>
          </w:tcPr>
          <w:p w14:paraId="4CB51A8F" w14:textId="7ECDAABB" w:rsidR="00781E7B" w:rsidRPr="00A6041C" w:rsidRDefault="00781E7B" w:rsidP="00781E7B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A6041C">
              <w:rPr>
                <w:rFonts w:ascii="Sassoon Primary" w:hAnsi="Sassoon Primary" w:cstheme="minorHAnsi"/>
                <w:sz w:val="18"/>
                <w:szCs w:val="18"/>
              </w:rPr>
              <w:t>A piece of scientific equipment used to observe detail carefully</w:t>
            </w:r>
            <w:r w:rsidR="00677572" w:rsidRPr="00A6041C">
              <w:rPr>
                <w:rFonts w:ascii="Sassoon Primary" w:hAnsi="Sassoon Primary" w:cstheme="minorHAnsi"/>
                <w:sz w:val="18"/>
                <w:szCs w:val="18"/>
              </w:rPr>
              <w:t>.</w:t>
            </w:r>
          </w:p>
        </w:tc>
      </w:tr>
      <w:tr w:rsidR="00781E7B" w:rsidRPr="00A6041C" w14:paraId="3F42FF3D" w14:textId="77777777" w:rsidTr="00353B66">
        <w:trPr>
          <w:trHeight w:val="135"/>
        </w:trPr>
        <w:tc>
          <w:tcPr>
            <w:tcW w:w="1838" w:type="dxa"/>
            <w:shd w:val="clear" w:color="auto" w:fill="F2F2F2" w:themeFill="background1" w:themeFillShade="F2"/>
          </w:tcPr>
          <w:p w14:paraId="645AEBB9" w14:textId="77777777" w:rsidR="00781E7B" w:rsidRPr="00A6041C" w:rsidRDefault="00781E7B" w:rsidP="00781E7B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0000" w:themeColor="text1"/>
                <w:sz w:val="18"/>
                <w:szCs w:val="18"/>
              </w:rPr>
            </w:pPr>
            <w:r w:rsidRPr="00A6041C">
              <w:rPr>
                <w:rFonts w:ascii="Sassoon Primary" w:hAnsi="Sassoon Primary" w:cstheme="minorHAnsi"/>
                <w:color w:val="000000" w:themeColor="text1"/>
                <w:sz w:val="18"/>
                <w:szCs w:val="18"/>
              </w:rPr>
              <w:t>seasons</w:t>
            </w:r>
          </w:p>
        </w:tc>
        <w:tc>
          <w:tcPr>
            <w:tcW w:w="4253" w:type="dxa"/>
            <w:shd w:val="clear" w:color="auto" w:fill="auto"/>
          </w:tcPr>
          <w:p w14:paraId="0F11F725" w14:textId="331BD553" w:rsidR="00781E7B" w:rsidRPr="00A6041C" w:rsidRDefault="00781E7B" w:rsidP="00781E7B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A6041C">
              <w:rPr>
                <w:rFonts w:ascii="Sassoon Primary" w:hAnsi="Sassoon Primary" w:cstheme="minorHAnsi"/>
                <w:sz w:val="18"/>
                <w:szCs w:val="18"/>
              </w:rPr>
              <w:t>Parts of the year</w:t>
            </w:r>
            <w:r w:rsidR="00677572" w:rsidRPr="00A6041C">
              <w:rPr>
                <w:rFonts w:ascii="Sassoon Primary" w:hAnsi="Sassoon Primary" w:cstheme="minorHAnsi"/>
                <w:sz w:val="18"/>
                <w:szCs w:val="18"/>
              </w:rPr>
              <w:t>.</w:t>
            </w:r>
          </w:p>
        </w:tc>
      </w:tr>
      <w:tr w:rsidR="00781E7B" w:rsidRPr="00A6041C" w14:paraId="5096F396" w14:textId="77777777" w:rsidTr="00353B66">
        <w:trPr>
          <w:trHeight w:val="135"/>
        </w:trPr>
        <w:tc>
          <w:tcPr>
            <w:tcW w:w="1838" w:type="dxa"/>
            <w:shd w:val="clear" w:color="auto" w:fill="F2F2F2" w:themeFill="background1" w:themeFillShade="F2"/>
          </w:tcPr>
          <w:p w14:paraId="084694DD" w14:textId="01BD0DB3" w:rsidR="00781E7B" w:rsidRPr="00A6041C" w:rsidRDefault="00E7189C" w:rsidP="00781E7B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70C0"/>
                <w:sz w:val="18"/>
                <w:szCs w:val="18"/>
              </w:rPr>
            </w:pPr>
            <w:r w:rsidRPr="00A6041C">
              <w:rPr>
                <w:rFonts w:ascii="Sassoon Primary" w:hAnsi="Sassoon Primary" w:cstheme="minorHAnsi"/>
                <w:color w:val="000000" w:themeColor="text1"/>
                <w:sz w:val="18"/>
                <w:szCs w:val="18"/>
              </w:rPr>
              <w:t>A</w:t>
            </w:r>
            <w:r w:rsidR="00781E7B" w:rsidRPr="00A6041C">
              <w:rPr>
                <w:rFonts w:ascii="Sassoon Primary" w:hAnsi="Sassoon Primary" w:cstheme="minorHAnsi"/>
                <w:color w:val="000000" w:themeColor="text1"/>
                <w:sz w:val="18"/>
                <w:szCs w:val="18"/>
              </w:rPr>
              <w:t>utumn</w:t>
            </w:r>
          </w:p>
        </w:tc>
        <w:tc>
          <w:tcPr>
            <w:tcW w:w="4253" w:type="dxa"/>
            <w:shd w:val="clear" w:color="auto" w:fill="auto"/>
          </w:tcPr>
          <w:p w14:paraId="16C9A3A0" w14:textId="4DD3A1B3" w:rsidR="00781E7B" w:rsidRPr="00A6041C" w:rsidRDefault="00781E7B" w:rsidP="00781E7B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A6041C">
              <w:rPr>
                <w:rFonts w:ascii="Sassoon Primary" w:hAnsi="Sassoon Primary" w:cstheme="minorHAnsi"/>
                <w:sz w:val="18"/>
                <w:szCs w:val="18"/>
              </w:rPr>
              <w:t>The season between summer and winter</w:t>
            </w:r>
            <w:r w:rsidR="00677572" w:rsidRPr="00A6041C">
              <w:rPr>
                <w:rFonts w:ascii="Sassoon Primary" w:hAnsi="Sassoon Primary" w:cstheme="minorHAnsi"/>
                <w:sz w:val="18"/>
                <w:szCs w:val="18"/>
              </w:rPr>
              <w:t>.</w:t>
            </w:r>
          </w:p>
        </w:tc>
      </w:tr>
      <w:tr w:rsidR="00781E7B" w:rsidRPr="00A6041C" w14:paraId="0244AB2A" w14:textId="77777777" w:rsidTr="00353B66">
        <w:trPr>
          <w:trHeight w:val="135"/>
        </w:trPr>
        <w:tc>
          <w:tcPr>
            <w:tcW w:w="1838" w:type="dxa"/>
            <w:shd w:val="clear" w:color="auto" w:fill="F2F2F2" w:themeFill="background1" w:themeFillShade="F2"/>
          </w:tcPr>
          <w:p w14:paraId="4A0B9FC0" w14:textId="2E3450EC" w:rsidR="00781E7B" w:rsidRPr="00A6041C" w:rsidRDefault="00E7189C" w:rsidP="00781E7B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70C0"/>
                <w:sz w:val="18"/>
                <w:szCs w:val="18"/>
              </w:rPr>
            </w:pPr>
            <w:r w:rsidRPr="00A6041C">
              <w:rPr>
                <w:rFonts w:ascii="Sassoon Primary" w:hAnsi="Sassoon Primary" w:cstheme="minorHAnsi"/>
                <w:color w:val="000000" w:themeColor="text1"/>
                <w:sz w:val="18"/>
                <w:szCs w:val="18"/>
              </w:rPr>
              <w:t>W</w:t>
            </w:r>
            <w:r w:rsidR="00781E7B" w:rsidRPr="00A6041C">
              <w:rPr>
                <w:rFonts w:ascii="Sassoon Primary" w:hAnsi="Sassoon Primary" w:cstheme="minorHAnsi"/>
                <w:color w:val="000000" w:themeColor="text1"/>
                <w:sz w:val="18"/>
                <w:szCs w:val="18"/>
              </w:rPr>
              <w:t>inter</w:t>
            </w:r>
          </w:p>
        </w:tc>
        <w:tc>
          <w:tcPr>
            <w:tcW w:w="4253" w:type="dxa"/>
            <w:shd w:val="clear" w:color="auto" w:fill="auto"/>
          </w:tcPr>
          <w:p w14:paraId="3AFC75EC" w14:textId="4AEF33FB" w:rsidR="00781E7B" w:rsidRPr="00A6041C" w:rsidRDefault="00781E7B" w:rsidP="00781E7B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A6041C">
              <w:rPr>
                <w:rFonts w:ascii="Sassoon Primary" w:hAnsi="Sassoon Primary" w:cstheme="minorHAnsi"/>
                <w:sz w:val="18"/>
                <w:szCs w:val="18"/>
              </w:rPr>
              <w:t>The coldest, darkest season</w:t>
            </w:r>
            <w:r w:rsidR="00677572" w:rsidRPr="00A6041C">
              <w:rPr>
                <w:rFonts w:ascii="Sassoon Primary" w:hAnsi="Sassoon Primary" w:cstheme="minorHAnsi"/>
                <w:sz w:val="18"/>
                <w:szCs w:val="18"/>
              </w:rPr>
              <w:t>.</w:t>
            </w:r>
          </w:p>
        </w:tc>
      </w:tr>
      <w:tr w:rsidR="00781E7B" w:rsidRPr="00A6041C" w14:paraId="4884B12E" w14:textId="77777777" w:rsidTr="00353B66">
        <w:trPr>
          <w:trHeight w:val="135"/>
        </w:trPr>
        <w:tc>
          <w:tcPr>
            <w:tcW w:w="1838" w:type="dxa"/>
            <w:shd w:val="clear" w:color="auto" w:fill="F2F2F2" w:themeFill="background1" w:themeFillShade="F2"/>
          </w:tcPr>
          <w:p w14:paraId="1F67283A" w14:textId="5663C0D9" w:rsidR="00781E7B" w:rsidRPr="00A6041C" w:rsidRDefault="00781E7B" w:rsidP="00781E7B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70C0"/>
                <w:sz w:val="18"/>
                <w:szCs w:val="18"/>
              </w:rPr>
            </w:pPr>
            <w:r w:rsidRPr="00A6041C">
              <w:rPr>
                <w:rFonts w:ascii="Sassoon Primary" w:hAnsi="Sassoon Primary" w:cstheme="minorHAnsi"/>
                <w:color w:val="0070C0"/>
                <w:sz w:val="18"/>
                <w:szCs w:val="18"/>
              </w:rPr>
              <w:t>sunrise</w:t>
            </w:r>
          </w:p>
        </w:tc>
        <w:tc>
          <w:tcPr>
            <w:tcW w:w="4253" w:type="dxa"/>
            <w:shd w:val="clear" w:color="auto" w:fill="auto"/>
          </w:tcPr>
          <w:p w14:paraId="537EF4DD" w14:textId="55AA09DC" w:rsidR="00781E7B" w:rsidRPr="00A6041C" w:rsidRDefault="00781E7B" w:rsidP="00781E7B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A6041C">
              <w:rPr>
                <w:rFonts w:ascii="Sassoon Primary" w:hAnsi="Sassoon Primary" w:cstheme="minorHAnsi"/>
                <w:sz w:val="18"/>
                <w:szCs w:val="18"/>
              </w:rPr>
              <w:t>When the sun comes up</w:t>
            </w:r>
            <w:r w:rsidR="00677572" w:rsidRPr="00A6041C">
              <w:rPr>
                <w:rFonts w:ascii="Sassoon Primary" w:hAnsi="Sassoon Primary" w:cstheme="minorHAnsi"/>
                <w:sz w:val="18"/>
                <w:szCs w:val="18"/>
              </w:rPr>
              <w:t>.</w:t>
            </w:r>
          </w:p>
        </w:tc>
      </w:tr>
      <w:tr w:rsidR="00781E7B" w:rsidRPr="00A6041C" w14:paraId="27E15134" w14:textId="77777777" w:rsidTr="00353B66">
        <w:trPr>
          <w:trHeight w:val="135"/>
        </w:trPr>
        <w:tc>
          <w:tcPr>
            <w:tcW w:w="1838" w:type="dxa"/>
            <w:shd w:val="clear" w:color="auto" w:fill="F2F2F2" w:themeFill="background1" w:themeFillShade="F2"/>
          </w:tcPr>
          <w:p w14:paraId="258E04F5" w14:textId="65F1AD8B" w:rsidR="00781E7B" w:rsidRPr="00A6041C" w:rsidRDefault="00781E7B" w:rsidP="00781E7B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70C0"/>
                <w:sz w:val="18"/>
                <w:szCs w:val="18"/>
              </w:rPr>
            </w:pPr>
            <w:r w:rsidRPr="00A6041C">
              <w:rPr>
                <w:rFonts w:ascii="Sassoon Primary" w:hAnsi="Sassoon Primary" w:cstheme="minorHAnsi"/>
                <w:color w:val="0070C0"/>
                <w:sz w:val="18"/>
                <w:szCs w:val="18"/>
              </w:rPr>
              <w:t>sunset</w:t>
            </w:r>
          </w:p>
        </w:tc>
        <w:tc>
          <w:tcPr>
            <w:tcW w:w="4253" w:type="dxa"/>
            <w:shd w:val="clear" w:color="auto" w:fill="auto"/>
          </w:tcPr>
          <w:p w14:paraId="5460FD46" w14:textId="00FF61D5" w:rsidR="00781E7B" w:rsidRPr="00A6041C" w:rsidRDefault="00781E7B" w:rsidP="00781E7B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A6041C">
              <w:rPr>
                <w:rFonts w:ascii="Sassoon Primary" w:hAnsi="Sassoon Primary" w:cstheme="minorHAnsi"/>
                <w:sz w:val="18"/>
                <w:szCs w:val="18"/>
              </w:rPr>
              <w:t>When the sun goes down</w:t>
            </w:r>
            <w:r w:rsidR="00677572" w:rsidRPr="00A6041C">
              <w:rPr>
                <w:rFonts w:ascii="Sassoon Primary" w:hAnsi="Sassoon Primary" w:cstheme="minorHAnsi"/>
                <w:sz w:val="18"/>
                <w:szCs w:val="18"/>
              </w:rPr>
              <w:t>.</w:t>
            </w:r>
          </w:p>
        </w:tc>
      </w:tr>
      <w:tr w:rsidR="00781E7B" w:rsidRPr="00A6041C" w14:paraId="360732C6" w14:textId="77777777" w:rsidTr="00353B66">
        <w:trPr>
          <w:trHeight w:val="135"/>
        </w:trPr>
        <w:tc>
          <w:tcPr>
            <w:tcW w:w="1838" w:type="dxa"/>
            <w:shd w:val="clear" w:color="auto" w:fill="F2F2F2" w:themeFill="background1" w:themeFillShade="F2"/>
          </w:tcPr>
          <w:p w14:paraId="09F50B84" w14:textId="1B7ADF6F" w:rsidR="00781E7B" w:rsidRPr="00A6041C" w:rsidRDefault="00781E7B" w:rsidP="00781E7B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color w:val="0070C0"/>
                <w:sz w:val="18"/>
                <w:szCs w:val="18"/>
              </w:rPr>
            </w:pPr>
            <w:r w:rsidRPr="00A6041C">
              <w:rPr>
                <w:rFonts w:ascii="Sassoon Primary" w:hAnsi="Sassoon Primary" w:cstheme="minorHAnsi"/>
                <w:color w:val="0070C0"/>
                <w:sz w:val="18"/>
                <w:szCs w:val="18"/>
              </w:rPr>
              <w:t>sleet</w:t>
            </w:r>
          </w:p>
        </w:tc>
        <w:tc>
          <w:tcPr>
            <w:tcW w:w="4253" w:type="dxa"/>
            <w:shd w:val="clear" w:color="auto" w:fill="auto"/>
          </w:tcPr>
          <w:p w14:paraId="18C76F58" w14:textId="6058E7C4" w:rsidR="00781E7B" w:rsidRPr="00A6041C" w:rsidRDefault="00781E7B" w:rsidP="00781E7B">
            <w:pPr>
              <w:pStyle w:val="NormalWeb"/>
              <w:spacing w:before="0" w:beforeAutospacing="0" w:after="0" w:afterAutospacing="0"/>
              <w:rPr>
                <w:rFonts w:ascii="Sassoon Primary" w:hAnsi="Sassoon Primary" w:cstheme="minorHAnsi"/>
                <w:sz w:val="18"/>
                <w:szCs w:val="18"/>
              </w:rPr>
            </w:pPr>
            <w:r w:rsidRPr="00A6041C">
              <w:rPr>
                <w:rFonts w:ascii="Sassoon Primary" w:hAnsi="Sassoon Primary" w:cstheme="minorHAnsi"/>
                <w:sz w:val="18"/>
                <w:szCs w:val="18"/>
              </w:rPr>
              <w:t>A mixture of snow and rain</w:t>
            </w:r>
            <w:r w:rsidR="00677572" w:rsidRPr="00A6041C">
              <w:rPr>
                <w:rFonts w:ascii="Sassoon Primary" w:hAnsi="Sassoon Primary" w:cstheme="minorHAnsi"/>
                <w:sz w:val="18"/>
                <w:szCs w:val="18"/>
              </w:rPr>
              <w:t>.</w:t>
            </w:r>
          </w:p>
        </w:tc>
      </w:tr>
    </w:tbl>
    <w:tbl>
      <w:tblPr>
        <w:tblStyle w:val="TableGrid"/>
        <w:tblpPr w:leftFromText="180" w:rightFromText="180" w:vertAnchor="text" w:horzAnchor="page" w:tblpX="7201" w:tblpY="265"/>
        <w:tblW w:w="0" w:type="auto"/>
        <w:tblLook w:val="04A0" w:firstRow="1" w:lastRow="0" w:firstColumn="1" w:lastColumn="0" w:noHBand="0" w:noVBand="1"/>
      </w:tblPr>
      <w:tblGrid>
        <w:gridCol w:w="1504"/>
        <w:gridCol w:w="7138"/>
      </w:tblGrid>
      <w:tr w:rsidR="00781E7B" w:rsidRPr="00A6041C" w14:paraId="53237E9E" w14:textId="77777777" w:rsidTr="00781E7B">
        <w:trPr>
          <w:trHeight w:val="279"/>
        </w:trPr>
        <w:tc>
          <w:tcPr>
            <w:tcW w:w="1504" w:type="dxa"/>
          </w:tcPr>
          <w:p w14:paraId="74FC3364" w14:textId="77777777" w:rsidR="00781E7B" w:rsidRPr="00A6041C" w:rsidRDefault="00781E7B" w:rsidP="00781E7B">
            <w:pPr>
              <w:jc w:val="center"/>
              <w:rPr>
                <w:rFonts w:ascii="Sassoon Primary" w:hAnsi="Sassoon Primary"/>
                <w:b/>
                <w:color w:val="7030A0"/>
                <w:sz w:val="28"/>
                <w:szCs w:val="24"/>
              </w:rPr>
            </w:pPr>
            <w:r w:rsidRPr="00A6041C">
              <w:rPr>
                <w:rFonts w:ascii="Sassoon Primary" w:hAnsi="Sassoon Primary"/>
                <w:noProof/>
              </w:rPr>
              <w:drawing>
                <wp:anchor distT="0" distB="0" distL="114300" distR="114300" simplePos="0" relativeHeight="252044288" behindDoc="0" locked="0" layoutInCell="1" allowOverlap="1" wp14:anchorId="7528A650" wp14:editId="33814B6A">
                  <wp:simplePos x="0" y="0"/>
                  <wp:positionH relativeFrom="column">
                    <wp:posOffset>124369</wp:posOffset>
                  </wp:positionH>
                  <wp:positionV relativeFrom="paragraph">
                    <wp:posOffset>41910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138" w:type="dxa"/>
          </w:tcPr>
          <w:p w14:paraId="0A4C7DFD" w14:textId="77777777" w:rsidR="00781E7B" w:rsidRPr="00A6041C" w:rsidRDefault="00781E7B" w:rsidP="00781E7B">
            <w:pPr>
              <w:rPr>
                <w:rFonts w:ascii="Sassoon Primary" w:hAnsi="Sassoon Primary"/>
                <w:b/>
                <w:color w:val="7030A0"/>
                <w:sz w:val="28"/>
                <w:szCs w:val="24"/>
              </w:rPr>
            </w:pPr>
            <w:r w:rsidRPr="00A6041C">
              <w:rPr>
                <w:rFonts w:ascii="Sassoon Primary" w:hAnsi="Sassoon Primary"/>
                <w:b/>
                <w:color w:val="7030A0"/>
                <w:sz w:val="28"/>
                <w:szCs w:val="24"/>
              </w:rPr>
              <w:t>Sticky knowledge</w:t>
            </w:r>
          </w:p>
          <w:p w14:paraId="338A13B9" w14:textId="77777777" w:rsidR="00781E7B" w:rsidRPr="00A6041C" w:rsidRDefault="00781E7B" w:rsidP="00781E7B">
            <w:pPr>
              <w:rPr>
                <w:rFonts w:ascii="Sassoon Primary" w:hAnsi="Sassoon Primary"/>
                <w:b/>
                <w:color w:val="7030A0"/>
                <w:sz w:val="28"/>
                <w:szCs w:val="24"/>
              </w:rPr>
            </w:pPr>
          </w:p>
        </w:tc>
      </w:tr>
      <w:tr w:rsidR="00781E7B" w:rsidRPr="00A6041C" w14:paraId="5F8577A0" w14:textId="77777777" w:rsidTr="00781E7B">
        <w:trPr>
          <w:trHeight w:val="426"/>
        </w:trPr>
        <w:tc>
          <w:tcPr>
            <w:tcW w:w="8642" w:type="dxa"/>
            <w:gridSpan w:val="2"/>
          </w:tcPr>
          <w:p w14:paraId="13BD4825" w14:textId="71B35526" w:rsidR="00781E7B" w:rsidRPr="00A6041C" w:rsidRDefault="00AA09BF" w:rsidP="00781E7B">
            <w:pPr>
              <w:textAlignment w:val="baseline"/>
              <w:rPr>
                <w:rFonts w:ascii="Sassoon Primary" w:hAnsi="Sassoon Primary" w:cstheme="minorHAnsi"/>
                <w:sz w:val="20"/>
                <w:szCs w:val="20"/>
              </w:rPr>
            </w:pPr>
            <w:r w:rsidRPr="00A6041C">
              <w:rPr>
                <w:rFonts w:ascii="Sassoon Primary" w:hAnsi="Sassoon Primary" w:cstheme="minorHAnsi"/>
                <w:sz w:val="20"/>
                <w:szCs w:val="20"/>
              </w:rPr>
              <w:t>Examples of wild plants are</w:t>
            </w:r>
            <w:r w:rsidR="00781E7B" w:rsidRPr="00A6041C">
              <w:rPr>
                <w:rFonts w:ascii="Sassoon Primary" w:hAnsi="Sassoon Primary" w:cstheme="minorHAnsi"/>
                <w:sz w:val="20"/>
                <w:szCs w:val="20"/>
              </w:rPr>
              <w:t xml:space="preserve"> </w:t>
            </w:r>
            <w:r w:rsidRPr="00A6041C">
              <w:rPr>
                <w:rFonts w:ascii="Sassoon Primary" w:hAnsi="Sassoon Primary" w:cstheme="minorHAnsi"/>
                <w:sz w:val="20"/>
                <w:szCs w:val="20"/>
              </w:rPr>
              <w:t xml:space="preserve">a </w:t>
            </w:r>
            <w:r w:rsidR="00781E7B" w:rsidRPr="00A6041C">
              <w:rPr>
                <w:rFonts w:ascii="Sassoon Primary" w:hAnsi="Sassoon Primary" w:cstheme="minorHAnsi"/>
                <w:sz w:val="20"/>
                <w:szCs w:val="20"/>
              </w:rPr>
              <w:t>nettle, bluebell, poppy, daisy and buttercup.</w:t>
            </w:r>
          </w:p>
        </w:tc>
      </w:tr>
      <w:tr w:rsidR="00781E7B" w:rsidRPr="00A6041C" w14:paraId="42391801" w14:textId="77777777" w:rsidTr="00781E7B">
        <w:trPr>
          <w:trHeight w:val="276"/>
        </w:trPr>
        <w:tc>
          <w:tcPr>
            <w:tcW w:w="8642" w:type="dxa"/>
            <w:gridSpan w:val="2"/>
          </w:tcPr>
          <w:p w14:paraId="1E4B1A35" w14:textId="29C62DC8" w:rsidR="00781E7B" w:rsidRPr="00A6041C" w:rsidRDefault="00BE5E13" w:rsidP="00781E7B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theme="minorHAnsi"/>
                <w:color w:val="0070C0"/>
                <w:sz w:val="20"/>
                <w:szCs w:val="20"/>
              </w:rPr>
            </w:pPr>
            <w:r w:rsidRPr="00A6041C">
              <w:rPr>
                <w:rFonts w:ascii="Sassoon Primary" w:hAnsi="Sassoon Primary" w:cstheme="minorHAnsi"/>
                <w:sz w:val="20"/>
                <w:szCs w:val="20"/>
              </w:rPr>
              <w:t>A</w:t>
            </w:r>
            <w:r w:rsidR="00781E7B" w:rsidRPr="00A6041C">
              <w:rPr>
                <w:rFonts w:ascii="Sassoon Primary" w:hAnsi="Sassoon Primary" w:cstheme="minorHAnsi"/>
                <w:sz w:val="20"/>
                <w:szCs w:val="20"/>
              </w:rPr>
              <w:t xml:space="preserve"> wild plant grows where the seeds fall</w:t>
            </w:r>
            <w:r w:rsidR="009B6955" w:rsidRPr="00A6041C">
              <w:rPr>
                <w:rFonts w:ascii="Sassoon Primary" w:hAnsi="Sassoon Primary" w:cstheme="minorHAnsi"/>
                <w:sz w:val="20"/>
                <w:szCs w:val="20"/>
              </w:rPr>
              <w:t xml:space="preserve">, it does not need to be planted </w:t>
            </w:r>
            <w:r w:rsidR="003A1713" w:rsidRPr="00A6041C">
              <w:rPr>
                <w:rFonts w:ascii="Sassoon Primary" w:hAnsi="Sassoon Primary" w:cstheme="minorHAnsi"/>
                <w:sz w:val="20"/>
                <w:szCs w:val="20"/>
              </w:rPr>
              <w:t>and does not need to be cared for as it grows. If a wild plant grows where it is not wanted, it may be called a we</w:t>
            </w:r>
            <w:r w:rsidR="00015E1F" w:rsidRPr="00A6041C">
              <w:rPr>
                <w:rFonts w:ascii="Sassoon Primary" w:hAnsi="Sassoon Primary" w:cstheme="minorHAnsi"/>
                <w:sz w:val="20"/>
                <w:szCs w:val="20"/>
              </w:rPr>
              <w:t>e</w:t>
            </w:r>
            <w:r w:rsidR="003A1713" w:rsidRPr="00A6041C">
              <w:rPr>
                <w:rFonts w:ascii="Sassoon Primary" w:hAnsi="Sassoon Primary" w:cstheme="minorHAnsi"/>
                <w:sz w:val="20"/>
                <w:szCs w:val="20"/>
              </w:rPr>
              <w:t>d.</w:t>
            </w:r>
          </w:p>
        </w:tc>
      </w:tr>
      <w:tr w:rsidR="00781E7B" w:rsidRPr="00A6041C" w14:paraId="69A17CD6" w14:textId="77777777" w:rsidTr="00781E7B">
        <w:trPr>
          <w:trHeight w:val="563"/>
        </w:trPr>
        <w:tc>
          <w:tcPr>
            <w:tcW w:w="8642" w:type="dxa"/>
            <w:gridSpan w:val="2"/>
          </w:tcPr>
          <w:p w14:paraId="235AB369" w14:textId="0F86E144" w:rsidR="00781E7B" w:rsidRPr="00A6041C" w:rsidRDefault="00BE5E13" w:rsidP="00781E7B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theme="minorHAnsi"/>
                <w:sz w:val="20"/>
                <w:szCs w:val="20"/>
              </w:rPr>
            </w:pPr>
            <w:r w:rsidRPr="00A6041C">
              <w:rPr>
                <w:rFonts w:ascii="Sassoon Primary" w:eastAsia="Calibri" w:hAnsi="Sassoon Primary" w:cs="Calibri"/>
                <w:sz w:val="20"/>
                <w:szCs w:val="20"/>
              </w:rPr>
              <w:t>D</w:t>
            </w:r>
            <w:r w:rsidR="00781E7B" w:rsidRPr="00A6041C">
              <w:rPr>
                <w:rFonts w:ascii="Sassoon Primary" w:eastAsia="Calibri" w:hAnsi="Sassoon Primary" w:cs="Calibri"/>
                <w:sz w:val="20"/>
                <w:szCs w:val="20"/>
              </w:rPr>
              <w:t xml:space="preserve">eciduous trees lose their leaves in Autumn. </w:t>
            </w:r>
            <w:r w:rsidRPr="00A6041C">
              <w:rPr>
                <w:rFonts w:ascii="Sassoon Primary" w:eastAsia="Calibri" w:hAnsi="Sassoon Primary" w:cs="Calibri"/>
                <w:sz w:val="20"/>
                <w:szCs w:val="20"/>
              </w:rPr>
              <w:t>Some</w:t>
            </w:r>
            <w:r w:rsidR="00781E7B" w:rsidRPr="00A6041C">
              <w:rPr>
                <w:rFonts w:ascii="Sassoon Primary" w:eastAsia="Calibri" w:hAnsi="Sassoon Primary" w:cs="Calibri"/>
                <w:sz w:val="20"/>
                <w:szCs w:val="20"/>
              </w:rPr>
              <w:t xml:space="preserve"> examples of deciduous trees are oak, birch and sycamore</w:t>
            </w:r>
            <w:r w:rsidR="00677572" w:rsidRPr="00A6041C">
              <w:rPr>
                <w:rFonts w:ascii="Sassoon Primary" w:eastAsia="Calibri" w:hAnsi="Sassoon Primary" w:cs="Calibri"/>
                <w:sz w:val="20"/>
                <w:szCs w:val="20"/>
              </w:rPr>
              <w:t>.</w:t>
            </w:r>
          </w:p>
        </w:tc>
      </w:tr>
      <w:tr w:rsidR="00781E7B" w:rsidRPr="00A6041C" w14:paraId="56A367A3" w14:textId="77777777" w:rsidTr="00781E7B">
        <w:trPr>
          <w:trHeight w:val="414"/>
        </w:trPr>
        <w:tc>
          <w:tcPr>
            <w:tcW w:w="8642" w:type="dxa"/>
            <w:gridSpan w:val="2"/>
          </w:tcPr>
          <w:p w14:paraId="733F18B2" w14:textId="518714C1" w:rsidR="00781E7B" w:rsidRPr="00A6041C" w:rsidRDefault="00BE5E13" w:rsidP="00781E7B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theme="minorHAnsi"/>
                <w:sz w:val="20"/>
                <w:szCs w:val="20"/>
              </w:rPr>
            </w:pPr>
            <w:r w:rsidRPr="00A6041C">
              <w:rPr>
                <w:rFonts w:ascii="Sassoon Primary" w:hAnsi="Sassoon Primary" w:cstheme="minorHAnsi"/>
                <w:sz w:val="20"/>
                <w:szCs w:val="20"/>
              </w:rPr>
              <w:t xml:space="preserve">Evergreen </w:t>
            </w:r>
            <w:r w:rsidR="00781E7B" w:rsidRPr="00A6041C">
              <w:rPr>
                <w:rFonts w:ascii="Sassoon Primary" w:hAnsi="Sassoon Primary" w:cstheme="minorHAnsi"/>
                <w:sz w:val="20"/>
                <w:szCs w:val="20"/>
              </w:rPr>
              <w:t xml:space="preserve">trees stay green all year. </w:t>
            </w:r>
            <w:r w:rsidRPr="00A6041C">
              <w:rPr>
                <w:rFonts w:ascii="Sassoon Primary" w:hAnsi="Sassoon Primary" w:cstheme="minorHAnsi"/>
                <w:sz w:val="20"/>
                <w:szCs w:val="20"/>
              </w:rPr>
              <w:t>E</w:t>
            </w:r>
            <w:r w:rsidR="00781E7B" w:rsidRPr="00A6041C">
              <w:rPr>
                <w:rFonts w:ascii="Sassoon Primary" w:hAnsi="Sassoon Primary" w:cstheme="minorHAnsi"/>
                <w:sz w:val="20"/>
                <w:szCs w:val="20"/>
              </w:rPr>
              <w:t>xamples of evergreen trees are holly, yew and pine.</w:t>
            </w:r>
          </w:p>
        </w:tc>
      </w:tr>
      <w:tr w:rsidR="00781E7B" w:rsidRPr="00A6041C" w14:paraId="0565F323" w14:textId="77777777" w:rsidTr="00781E7B">
        <w:trPr>
          <w:trHeight w:val="657"/>
        </w:trPr>
        <w:tc>
          <w:tcPr>
            <w:tcW w:w="8642" w:type="dxa"/>
            <w:gridSpan w:val="2"/>
          </w:tcPr>
          <w:p w14:paraId="55CBC589" w14:textId="2E5A3B25" w:rsidR="00781E7B" w:rsidRPr="00A6041C" w:rsidRDefault="00BE5E13" w:rsidP="00781E7B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theme="minorHAnsi"/>
                <w:sz w:val="20"/>
                <w:szCs w:val="20"/>
              </w:rPr>
            </w:pPr>
            <w:r w:rsidRPr="00A6041C">
              <w:rPr>
                <w:rFonts w:ascii="Sassoon Primary" w:hAnsi="Sassoon Primary" w:cstheme="minorHAnsi"/>
                <w:sz w:val="20"/>
                <w:szCs w:val="20"/>
              </w:rPr>
              <w:t>The parts of a plant</w:t>
            </w:r>
            <w:r w:rsidR="00543C92" w:rsidRPr="00A6041C">
              <w:rPr>
                <w:rFonts w:ascii="Sassoon Primary" w:hAnsi="Sassoon Primary" w:cstheme="minorHAnsi"/>
                <w:sz w:val="20"/>
                <w:szCs w:val="20"/>
              </w:rPr>
              <w:t>/tree are</w:t>
            </w:r>
            <w:r w:rsidR="00781E7B" w:rsidRPr="00A6041C">
              <w:rPr>
                <w:rFonts w:ascii="Sassoon Primary" w:hAnsi="Sassoon Primary" w:cstheme="minorHAnsi"/>
                <w:sz w:val="20"/>
                <w:szCs w:val="20"/>
              </w:rPr>
              <w:t xml:space="preserve"> – stem/stalk, leaves, flower, roots, petals, trunk, branches, bark, blossom.</w:t>
            </w:r>
          </w:p>
        </w:tc>
      </w:tr>
      <w:tr w:rsidR="00781E7B" w:rsidRPr="00A6041C" w14:paraId="694E1A97" w14:textId="77777777" w:rsidTr="00781E7B">
        <w:trPr>
          <w:trHeight w:val="444"/>
        </w:trPr>
        <w:tc>
          <w:tcPr>
            <w:tcW w:w="8642" w:type="dxa"/>
            <w:gridSpan w:val="2"/>
          </w:tcPr>
          <w:p w14:paraId="332D3B71" w14:textId="36C9088C" w:rsidR="00781E7B" w:rsidRPr="00A6041C" w:rsidRDefault="00E7189C" w:rsidP="00781E7B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theme="minorHAnsi"/>
                <w:sz w:val="20"/>
                <w:szCs w:val="20"/>
              </w:rPr>
            </w:pPr>
            <w:r w:rsidRPr="00A6041C">
              <w:rPr>
                <w:rFonts w:ascii="Sassoon Primary" w:hAnsi="Sassoon Primary" w:cstheme="minorHAnsi"/>
                <w:sz w:val="20"/>
                <w:szCs w:val="20"/>
              </w:rPr>
              <w:t>The</w:t>
            </w:r>
            <w:r w:rsidR="00781E7B" w:rsidRPr="00A6041C">
              <w:rPr>
                <w:rFonts w:ascii="Sassoon Primary" w:hAnsi="Sassoon Primary" w:cstheme="minorHAnsi"/>
                <w:sz w:val="20"/>
                <w:szCs w:val="20"/>
              </w:rPr>
              <w:t xml:space="preserve"> </w:t>
            </w:r>
            <w:r w:rsidRPr="00A6041C">
              <w:rPr>
                <w:rFonts w:ascii="Sassoon Primary" w:hAnsi="Sassoon Primary" w:cstheme="minorHAnsi"/>
                <w:sz w:val="20"/>
                <w:szCs w:val="20"/>
              </w:rPr>
              <w:t>W</w:t>
            </w:r>
            <w:r w:rsidR="00781E7B" w:rsidRPr="00A6041C">
              <w:rPr>
                <w:rFonts w:ascii="Sassoon Primary" w:hAnsi="Sassoon Primary" w:cstheme="minorHAnsi"/>
                <w:sz w:val="20"/>
                <w:szCs w:val="20"/>
              </w:rPr>
              <w:t>inter months are December, January and February</w:t>
            </w:r>
            <w:r w:rsidR="00EA37C8" w:rsidRPr="00A6041C">
              <w:rPr>
                <w:rFonts w:ascii="Sassoon Primary" w:hAnsi="Sassoon Primary" w:cstheme="minorHAnsi"/>
                <w:sz w:val="20"/>
                <w:szCs w:val="20"/>
              </w:rPr>
              <w:t>.</w:t>
            </w:r>
          </w:p>
        </w:tc>
      </w:tr>
      <w:tr w:rsidR="00781E7B" w:rsidRPr="00A6041C" w14:paraId="7D1207A3" w14:textId="77777777" w:rsidTr="00781E7B">
        <w:trPr>
          <w:trHeight w:val="437"/>
        </w:trPr>
        <w:tc>
          <w:tcPr>
            <w:tcW w:w="8642" w:type="dxa"/>
            <w:gridSpan w:val="2"/>
          </w:tcPr>
          <w:p w14:paraId="745F0A10" w14:textId="5E2F787A" w:rsidR="00781E7B" w:rsidRPr="00A6041C" w:rsidRDefault="00E7189C" w:rsidP="00781E7B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theme="minorHAnsi"/>
                <w:sz w:val="20"/>
                <w:szCs w:val="20"/>
              </w:rPr>
            </w:pPr>
            <w:r w:rsidRPr="00A6041C">
              <w:rPr>
                <w:rFonts w:ascii="Sassoon Primary" w:hAnsi="Sassoon Primary" w:cstheme="minorHAnsi"/>
                <w:sz w:val="20"/>
                <w:szCs w:val="20"/>
              </w:rPr>
              <w:t>In Winter, the</w:t>
            </w:r>
            <w:r w:rsidR="00781E7B" w:rsidRPr="00A6041C">
              <w:rPr>
                <w:rFonts w:ascii="Sassoon Primary" w:hAnsi="Sassoon Primary" w:cstheme="minorHAnsi"/>
                <w:sz w:val="20"/>
                <w:szCs w:val="20"/>
              </w:rPr>
              <w:t xml:space="preserve"> trees are bare</w:t>
            </w:r>
            <w:r w:rsidRPr="00A6041C">
              <w:rPr>
                <w:rFonts w:ascii="Sassoon Primary" w:hAnsi="Sassoon Primary" w:cstheme="minorHAnsi"/>
                <w:sz w:val="20"/>
                <w:szCs w:val="20"/>
              </w:rPr>
              <w:t>.</w:t>
            </w:r>
          </w:p>
        </w:tc>
      </w:tr>
      <w:tr w:rsidR="00781E7B" w:rsidRPr="00A6041C" w14:paraId="40897A61" w14:textId="77777777" w:rsidTr="00781E7B">
        <w:trPr>
          <w:trHeight w:val="657"/>
        </w:trPr>
        <w:tc>
          <w:tcPr>
            <w:tcW w:w="8642" w:type="dxa"/>
            <w:gridSpan w:val="2"/>
          </w:tcPr>
          <w:p w14:paraId="37BBF3EC" w14:textId="73963E50" w:rsidR="00781E7B" w:rsidRPr="00A6041C" w:rsidRDefault="00781E7B" w:rsidP="00781E7B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Primary" w:hAnsi="Sassoon Primary" w:cstheme="minorHAnsi"/>
                <w:sz w:val="20"/>
                <w:szCs w:val="20"/>
              </w:rPr>
            </w:pPr>
            <w:r w:rsidRPr="00A6041C">
              <w:rPr>
                <w:rFonts w:ascii="Sassoon Primary" w:hAnsi="Sassoon Primary" w:cstheme="minorHAnsi"/>
                <w:sz w:val="20"/>
                <w:szCs w:val="20"/>
              </w:rPr>
              <w:t>T</w:t>
            </w:r>
            <w:r w:rsidR="00E7189C" w:rsidRPr="00A6041C">
              <w:rPr>
                <w:rFonts w:ascii="Sassoon Primary" w:hAnsi="Sassoon Primary" w:cstheme="minorHAnsi"/>
                <w:sz w:val="20"/>
                <w:szCs w:val="20"/>
              </w:rPr>
              <w:t>h</w:t>
            </w:r>
            <w:r w:rsidRPr="00A6041C">
              <w:rPr>
                <w:rFonts w:ascii="Sassoon Primary" w:hAnsi="Sassoon Primary" w:cstheme="minorHAnsi"/>
                <w:sz w:val="20"/>
                <w:szCs w:val="20"/>
              </w:rPr>
              <w:t xml:space="preserve">e days in winter are coldest and the shortest and there is sometimes snow and sleet. </w:t>
            </w:r>
            <w:r w:rsidR="00E7189C" w:rsidRPr="00A6041C">
              <w:rPr>
                <w:rFonts w:ascii="Sassoon Primary" w:hAnsi="Sassoon Primary" w:cstheme="minorHAnsi"/>
                <w:sz w:val="20"/>
                <w:szCs w:val="20"/>
              </w:rPr>
              <w:t>Y</w:t>
            </w:r>
            <w:r w:rsidRPr="00A6041C">
              <w:rPr>
                <w:rFonts w:ascii="Sassoon Primary" w:hAnsi="Sassoon Primary" w:cstheme="minorHAnsi"/>
                <w:sz w:val="20"/>
                <w:szCs w:val="20"/>
              </w:rPr>
              <w:t>ou need to wear more layers in the winter.</w:t>
            </w:r>
          </w:p>
        </w:tc>
      </w:tr>
    </w:tbl>
    <w:p w14:paraId="16C89E14" w14:textId="5EC74DDB" w:rsidR="00CE4BB0" w:rsidRPr="00A6041C" w:rsidRDefault="00781E7B" w:rsidP="0021069B">
      <w:pPr>
        <w:rPr>
          <w:rFonts w:ascii="Sassoon Primary" w:hAnsi="Sassoon Primary"/>
        </w:rPr>
      </w:pPr>
      <w:r w:rsidRPr="00A6041C">
        <w:rPr>
          <w:rFonts w:ascii="Sassoon Primary" w:hAnsi="Sassoon Primary"/>
          <w:noProof/>
        </w:rPr>
        <w:drawing>
          <wp:anchor distT="0" distB="0" distL="114300" distR="114300" simplePos="0" relativeHeight="252042240" behindDoc="0" locked="0" layoutInCell="1" allowOverlap="1" wp14:anchorId="254ADDBF" wp14:editId="445E03BC">
            <wp:simplePos x="0" y="0"/>
            <wp:positionH relativeFrom="column">
              <wp:posOffset>8656320</wp:posOffset>
            </wp:positionH>
            <wp:positionV relativeFrom="paragraph">
              <wp:posOffset>-472440</wp:posOffset>
            </wp:positionV>
            <wp:extent cx="647700" cy="586740"/>
            <wp:effectExtent l="0" t="0" r="0" b="3810"/>
            <wp:wrapNone/>
            <wp:docPr id="2" name="Picture 1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con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586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6041C">
        <w:rPr>
          <w:rFonts w:ascii="Sassoon Primary" w:hAnsi="Sassoon Primary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2041216" behindDoc="0" locked="0" layoutInCell="1" allowOverlap="1" wp14:anchorId="63078C00" wp14:editId="0F5F468E">
                <wp:simplePos x="0" y="0"/>
                <wp:positionH relativeFrom="margin">
                  <wp:posOffset>419100</wp:posOffset>
                </wp:positionH>
                <wp:positionV relativeFrom="paragraph">
                  <wp:posOffset>-472440</wp:posOffset>
                </wp:positionV>
                <wp:extent cx="7345680" cy="508000"/>
                <wp:effectExtent l="0" t="0" r="0" b="6350"/>
                <wp:wrapNone/>
                <wp:docPr id="210206613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56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392B4A4" w14:textId="132DD359" w:rsidR="00781E7B" w:rsidRPr="00A6041C" w:rsidRDefault="00781E7B" w:rsidP="00781E7B">
                            <w:pPr>
                              <w:jc w:val="center"/>
                              <w:rPr>
                                <w:rFonts w:ascii="Sassoon Primary" w:hAnsi="Sassoon Primary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6041C">
                              <w:rPr>
                                <w:rFonts w:ascii="Sassoon Primary" w:hAnsi="Sassoon Primary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 one – Plants and seasonal change.</w:t>
                            </w:r>
                            <w:r w:rsidRPr="00A6041C">
                              <w:rPr>
                                <w:rFonts w:ascii="Sassoon Primary" w:hAnsi="Sassoon Primary"/>
                                <w:noProof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1" vertOverflow="clip" horzOverflow="clip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078C0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3pt;margin-top:-37.2pt;width:578.4pt;height:40pt;z-index:252041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" filled="f" stroked="f">
                <v:textbox>
                  <w:txbxContent>
                    <w:p w14:paraId="3392B4A4" w14:textId="132DD359" w:rsidR="00781E7B" w:rsidRPr="00A6041C" w:rsidRDefault="00781E7B" w:rsidP="00781E7B">
                      <w:pPr>
                        <w:jc w:val="center"/>
                        <w:rPr>
                          <w:rFonts w:ascii="Sassoon Primary" w:hAnsi="Sassoon Primary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6041C">
                        <w:rPr>
                          <w:rFonts w:ascii="Sassoon Primary" w:hAnsi="Sassoon Primary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 one – Plants and seasonal change.</w:t>
                      </w:r>
                      <w:r w:rsidRPr="00A6041C">
                        <w:rPr>
                          <w:rFonts w:ascii="Sassoon Primary" w:hAnsi="Sassoon Primary"/>
                          <w:noProof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D4997" w:rsidRPr="00A6041C">
        <w:rPr>
          <w:rFonts w:ascii="Sassoon Primary" w:hAnsi="Sassoon Primary"/>
          <w:noProof/>
        </w:rPr>
        <w:drawing>
          <wp:anchor distT="0" distB="0" distL="114300" distR="114300" simplePos="0" relativeHeight="252039168" behindDoc="0" locked="0" layoutInCell="1" allowOverlap="1" wp14:anchorId="087825D7" wp14:editId="035ABABA">
            <wp:simplePos x="0" y="0"/>
            <wp:positionH relativeFrom="margin">
              <wp:posOffset>-472440</wp:posOffset>
            </wp:positionH>
            <wp:positionV relativeFrom="paragraph">
              <wp:posOffset>-495300</wp:posOffset>
            </wp:positionV>
            <wp:extent cx="586740" cy="586740"/>
            <wp:effectExtent l="0" t="0" r="3810" b="381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4997" w:rsidRPr="00A6041C">
        <w:rPr>
          <w:rFonts w:ascii="Sassoon Primary" w:hAnsi="Sassoon Primary"/>
        </w:rPr>
        <w:t xml:space="preserve">                                     </w:t>
      </w:r>
    </w:p>
    <w:p w14:paraId="1E91F5D7" w14:textId="1F02AAC5" w:rsidR="0021069B" w:rsidRPr="00A6041C" w:rsidRDefault="00A6041C" w:rsidP="0021069B">
      <w:pPr>
        <w:rPr>
          <w:rFonts w:ascii="Sassoon Primary" w:hAnsi="Sassoon Primary"/>
        </w:rPr>
      </w:pPr>
      <w:r w:rsidRPr="00A6041C">
        <w:rPr>
          <w:rFonts w:ascii="Sassoon Primary" w:hAnsi="Sassoon Primary"/>
          <w:noProof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46CAD2E8" wp14:editId="780FF06D">
                <wp:simplePos x="0" y="0"/>
                <wp:positionH relativeFrom="column">
                  <wp:posOffset>-297951</wp:posOffset>
                </wp:positionH>
                <wp:positionV relativeFrom="margin">
                  <wp:posOffset>3986373</wp:posOffset>
                </wp:positionV>
                <wp:extent cx="4510355" cy="2239766"/>
                <wp:effectExtent l="0" t="0" r="24130" b="273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0355" cy="22397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E21436" w14:textId="77777777" w:rsidR="006C5A37" w:rsidRPr="00A6041C" w:rsidRDefault="006C5A37" w:rsidP="006C5A37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color w:val="7030A0"/>
                              </w:rPr>
                            </w:pPr>
                            <w:r w:rsidRPr="00A6041C">
                              <w:rPr>
                                <w:rFonts w:ascii="Sassoon Primary" w:hAnsi="Sassoon Primary"/>
                                <w:b/>
                                <w:bCs/>
                                <w:color w:val="7030A0"/>
                              </w:rPr>
                              <w:t>Aspirational Scientist:</w:t>
                            </w:r>
                          </w:p>
                          <w:p w14:paraId="4E2E4D95" w14:textId="695CC1BC" w:rsidR="006C5A37" w:rsidRPr="00A6041C" w:rsidRDefault="005C0732" w:rsidP="006C5A37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color w:val="7030A0"/>
                              </w:rPr>
                            </w:pPr>
                            <w:r w:rsidRPr="00A6041C">
                              <w:rPr>
                                <w:rFonts w:ascii="Sassoon Primary" w:hAnsi="Sassoon Primary"/>
                                <w:noProof/>
                              </w:rPr>
                              <w:drawing>
                                <wp:inline distT="0" distB="0" distL="0" distR="0" wp14:anchorId="268142E8" wp14:editId="4064597E">
                                  <wp:extent cx="753705" cy="716280"/>
                                  <wp:effectExtent l="0" t="0" r="8890" b="7620"/>
                                  <wp:docPr id="722172787" name="Picture 722172787" descr="A person holding a phone&#10;&#10;Description automatically generated with low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 descr="A person holding a phone&#10;&#10;Description automatically generated with low confidence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4122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4364" cy="7264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64B3B3D" w14:textId="77777777" w:rsidR="006C5A37" w:rsidRPr="00A6041C" w:rsidRDefault="006C5A37" w:rsidP="006C5A37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  <w:color w:val="7030A0"/>
                              </w:rPr>
                            </w:pPr>
                            <w:r w:rsidRPr="00A6041C">
                              <w:rPr>
                                <w:rFonts w:ascii="Sassoon Primary" w:hAnsi="Sassoon Primary"/>
                                <w:b/>
                                <w:bCs/>
                                <w:color w:val="7030A0"/>
                              </w:rPr>
                              <w:t>Yamza Hassin</w:t>
                            </w:r>
                          </w:p>
                          <w:p w14:paraId="4F2C5D90" w14:textId="4DC03DAB" w:rsidR="006C5A37" w:rsidRPr="00A6041C" w:rsidRDefault="006C5A37" w:rsidP="006C5A37">
                            <w:pPr>
                              <w:rPr>
                                <w:rFonts w:ascii="Sassoon Primary" w:hAnsi="Sassoon Primary"/>
                                <w:color w:val="7030A0"/>
                              </w:rPr>
                            </w:pPr>
                            <w:r w:rsidRPr="00A6041C">
                              <w:rPr>
                                <w:rFonts w:ascii="Sassoon Primary" w:hAnsi="Sassoon Primary"/>
                                <w:color w:val="7030A0"/>
                              </w:rPr>
                              <w:t>Yamza is a wildlife camera man. He studied zoology, conservation and biological photography at university. He has appeared on several television programmes including – Ranger Hamza on cbeebies, Animal Park and Countryfile</w:t>
                            </w:r>
                            <w:r w:rsidR="00677572" w:rsidRPr="00A6041C">
                              <w:rPr>
                                <w:rFonts w:ascii="Sassoon Primary" w:hAnsi="Sassoon Primary"/>
                                <w:color w:val="7030A0"/>
                              </w:rPr>
                              <w:t>.</w:t>
                            </w:r>
                          </w:p>
                          <w:p w14:paraId="740E454F" w14:textId="77777777" w:rsidR="006C5A37" w:rsidRPr="00A6041C" w:rsidRDefault="006C5A37" w:rsidP="006C5A37">
                            <w:pPr>
                              <w:jc w:val="center"/>
                              <w:rPr>
                                <w:rFonts w:ascii="Sassoon Primary" w:hAnsi="Sassoon Primary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CAD2E8" id="Text Box 2" o:spid="_x0000_s1027" type="#_x0000_t202" style="position:absolute;margin-left:-23.45pt;margin-top:313.9pt;width:355.15pt;height:176.35pt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">
                <v:textbox>
                  <w:txbxContent>
                    <w:p w14:paraId="7AE21436" w14:textId="77777777" w:rsidR="006C5A37" w:rsidRPr="00A6041C" w:rsidRDefault="006C5A37" w:rsidP="006C5A37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color w:val="7030A0"/>
                        </w:rPr>
                      </w:pPr>
                      <w:r w:rsidRPr="00A6041C">
                        <w:rPr>
                          <w:rFonts w:ascii="Sassoon Primary" w:hAnsi="Sassoon Primary"/>
                          <w:b/>
                          <w:bCs/>
                          <w:color w:val="7030A0"/>
                        </w:rPr>
                        <w:t>Aspirational Scientist:</w:t>
                      </w:r>
                    </w:p>
                    <w:p w14:paraId="4E2E4D95" w14:textId="695CC1BC" w:rsidR="006C5A37" w:rsidRPr="00A6041C" w:rsidRDefault="005C0732" w:rsidP="006C5A37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color w:val="7030A0"/>
                        </w:rPr>
                      </w:pPr>
                      <w:r w:rsidRPr="00A6041C">
                        <w:rPr>
                          <w:rFonts w:ascii="Sassoon Primary" w:hAnsi="Sassoon Primary"/>
                          <w:noProof/>
                        </w:rPr>
                        <w:drawing>
                          <wp:inline distT="0" distB="0" distL="0" distR="0" wp14:anchorId="268142E8" wp14:editId="4064597E">
                            <wp:extent cx="753705" cy="716280"/>
                            <wp:effectExtent l="0" t="0" r="8890" b="7620"/>
                            <wp:docPr id="722172787" name="Picture 722172787" descr="A person holding a phone&#10;&#10;Description automatically generated with low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 descr="A person holding a phone&#10;&#10;Description automatically generated with low confidence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4122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764364" cy="7264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64B3B3D" w14:textId="77777777" w:rsidR="006C5A37" w:rsidRPr="00A6041C" w:rsidRDefault="006C5A37" w:rsidP="006C5A37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  <w:color w:val="7030A0"/>
                        </w:rPr>
                      </w:pPr>
                      <w:r w:rsidRPr="00A6041C">
                        <w:rPr>
                          <w:rFonts w:ascii="Sassoon Primary" w:hAnsi="Sassoon Primary"/>
                          <w:b/>
                          <w:bCs/>
                          <w:color w:val="7030A0"/>
                        </w:rPr>
                        <w:t>Yamza Hassin</w:t>
                      </w:r>
                    </w:p>
                    <w:p w14:paraId="4F2C5D90" w14:textId="4DC03DAB" w:rsidR="006C5A37" w:rsidRPr="00A6041C" w:rsidRDefault="006C5A37" w:rsidP="006C5A37">
                      <w:pPr>
                        <w:rPr>
                          <w:rFonts w:ascii="Sassoon Primary" w:hAnsi="Sassoon Primary"/>
                          <w:color w:val="7030A0"/>
                        </w:rPr>
                      </w:pPr>
                      <w:r w:rsidRPr="00A6041C">
                        <w:rPr>
                          <w:rFonts w:ascii="Sassoon Primary" w:hAnsi="Sassoon Primary"/>
                          <w:color w:val="7030A0"/>
                        </w:rPr>
                        <w:t>Yamza is a wildlife camera man. He studied zoology, conservation and biological photography at university. He has appeared on several television programmes including – Ranger Hamza on cbeebies, Animal Park and Countryfile</w:t>
                      </w:r>
                      <w:r w:rsidR="00677572" w:rsidRPr="00A6041C">
                        <w:rPr>
                          <w:rFonts w:ascii="Sassoon Primary" w:hAnsi="Sassoon Primary"/>
                          <w:color w:val="7030A0"/>
                        </w:rPr>
                        <w:t>.</w:t>
                      </w:r>
                    </w:p>
                    <w:p w14:paraId="740E454F" w14:textId="77777777" w:rsidR="006C5A37" w:rsidRPr="00A6041C" w:rsidRDefault="006C5A37" w:rsidP="006C5A37">
                      <w:pPr>
                        <w:jc w:val="center"/>
                        <w:rPr>
                          <w:rFonts w:ascii="Sassoon Primary" w:hAnsi="Sassoon Primary"/>
                          <w:b/>
                          <w:bCs/>
                        </w:rPr>
                      </w:pPr>
                    </w:p>
                  </w:txbxContent>
                </v:textbox>
                <w10:wrap anchory="margin"/>
              </v:shape>
            </w:pict>
          </mc:Fallback>
        </mc:AlternateContent>
      </w:r>
    </w:p>
    <w:p w14:paraId="33101EF5" w14:textId="5EE0AF71" w:rsidR="0021069B" w:rsidRPr="00A6041C" w:rsidRDefault="00677572" w:rsidP="0021069B">
      <w:pPr>
        <w:rPr>
          <w:rFonts w:ascii="Sassoon Primary" w:hAnsi="Sassoon Primary"/>
        </w:rPr>
      </w:pPr>
      <w:r w:rsidRPr="00A6041C">
        <w:rPr>
          <w:rFonts w:ascii="Sassoon Primary" w:hAnsi="Sassoon Primary"/>
          <w:noProof/>
        </w:rPr>
        <mc:AlternateContent>
          <mc:Choice Requires="wps">
            <w:drawing>
              <wp:anchor distT="45720" distB="45720" distL="114300" distR="114300" simplePos="0" relativeHeight="252046336" behindDoc="0" locked="0" layoutInCell="1" allowOverlap="1" wp14:anchorId="7666F42A" wp14:editId="6FFBCB9D">
                <wp:simplePos x="0" y="0"/>
                <wp:positionH relativeFrom="column">
                  <wp:posOffset>4549140</wp:posOffset>
                </wp:positionH>
                <wp:positionV relativeFrom="paragraph">
                  <wp:posOffset>10160</wp:posOffset>
                </wp:positionV>
                <wp:extent cx="3634740" cy="2110740"/>
                <wp:effectExtent l="0" t="0" r="22860" b="22860"/>
                <wp:wrapThrough wrapText="bothSides">
                  <wp:wrapPolygon edited="0">
                    <wp:start x="0" y="0"/>
                    <wp:lineTo x="0" y="21639"/>
                    <wp:lineTo x="21623" y="21639"/>
                    <wp:lineTo x="21623" y="0"/>
                    <wp:lineTo x="0" y="0"/>
                  </wp:wrapPolygon>
                </wp:wrapThrough>
                <wp:docPr id="20962417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4740" cy="211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4094A3" w14:textId="77777777" w:rsidR="00BD250E" w:rsidRPr="00A6041C" w:rsidRDefault="00BD250E" w:rsidP="00BD250E">
                            <w:pPr>
                              <w:rPr>
                                <w:rFonts w:ascii="Sassoon Primary" w:hAnsi="Sassoon Primary"/>
                              </w:rPr>
                            </w:pPr>
                            <w:r w:rsidRPr="00A6041C">
                              <w:rPr>
                                <w:rFonts w:ascii="Sassoon Primary" w:hAnsi="Sassoon Primary"/>
                                <w:b/>
                                <w:bCs/>
                                <w:color w:val="7030A0"/>
                              </w:rPr>
                              <w:t xml:space="preserve">                               Working Scientifically</w:t>
                            </w:r>
                          </w:p>
                          <w:p w14:paraId="4492F600" w14:textId="77777777" w:rsidR="00BD250E" w:rsidRPr="00A6041C" w:rsidRDefault="00BD250E" w:rsidP="00BD250E">
                            <w:pPr>
                              <w:rPr>
                                <w:rFonts w:ascii="Sassoon Primary" w:hAnsi="Sassoon Primary"/>
                                <w:b/>
                                <w:bCs/>
                                <w:color w:val="7030A0"/>
                              </w:rPr>
                            </w:pPr>
                            <w:r w:rsidRPr="00A6041C">
                              <w:rPr>
                                <w:rFonts w:ascii="Sassoon Primary" w:hAnsi="Sassoon Primary"/>
                              </w:rPr>
                              <w:t xml:space="preserve">                                                                         </w:t>
                            </w:r>
                          </w:p>
                          <w:p w14:paraId="54F42E19" w14:textId="77777777" w:rsidR="00BD250E" w:rsidRPr="00A6041C" w:rsidRDefault="00BD250E" w:rsidP="00BD250E">
                            <w:pPr>
                              <w:rPr>
                                <w:rFonts w:ascii="Sassoon Primary" w:hAnsi="Sassoon Primary"/>
                                <w:b/>
                                <w:bCs/>
                              </w:rPr>
                            </w:pPr>
                            <w:r w:rsidRPr="00A6041C">
                              <w:rPr>
                                <w:rFonts w:ascii="Sassoon Primary" w:hAnsi="Sassoon Primary"/>
                                <w:b/>
                                <w:bCs/>
                              </w:rPr>
                              <w:t xml:space="preserve">         </w:t>
                            </w:r>
                            <w:r w:rsidRPr="00A6041C">
                              <w:rPr>
                                <w:rFonts w:ascii="Sassoon Primary" w:hAnsi="Sassoon Primary"/>
                                <w:noProof/>
                              </w:rPr>
                              <w:drawing>
                                <wp:inline distT="0" distB="0" distL="0" distR="0" wp14:anchorId="38069071" wp14:editId="6EE00841">
                                  <wp:extent cx="899160" cy="911834"/>
                                  <wp:effectExtent l="0" t="0" r="0" b="3175"/>
                                  <wp:docPr id="25" name="Picture 25" descr="A picture containing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" name="Picture 25" descr="A picture containing tex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4100" cy="93712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6041C">
                              <w:rPr>
                                <w:rFonts w:ascii="Sassoon Primary" w:hAnsi="Sassoon Primary"/>
                                <w:b/>
                                <w:bCs/>
                              </w:rPr>
                              <w:t xml:space="preserve">    </w:t>
                            </w:r>
                            <w:r w:rsidRPr="00A6041C">
                              <w:rPr>
                                <w:rFonts w:ascii="Sassoon Primary" w:hAnsi="Sassoon Primary"/>
                                <w:noProof/>
                              </w:rPr>
                              <w:drawing>
                                <wp:inline distT="0" distB="0" distL="0" distR="0" wp14:anchorId="23A99136" wp14:editId="3B34982A">
                                  <wp:extent cx="874049" cy="905510"/>
                                  <wp:effectExtent l="0" t="0" r="2540" b="8890"/>
                                  <wp:docPr id="26" name="Picture 26" descr="Shap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6" name="Picture 26" descr="Shap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84856" cy="91670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6041C">
                              <w:rPr>
                                <w:rFonts w:ascii="Sassoon Primary" w:hAnsi="Sassoon Primary"/>
                                <w:b/>
                                <w:bCs/>
                              </w:rPr>
                              <w:t xml:space="preserve">   </w:t>
                            </w:r>
                            <w:r w:rsidRPr="00A6041C">
                              <w:rPr>
                                <w:rFonts w:ascii="Sassoon Primary" w:hAnsi="Sassoon Primary"/>
                                <w:noProof/>
                              </w:rPr>
                              <w:drawing>
                                <wp:inline distT="0" distB="0" distL="0" distR="0" wp14:anchorId="6BBE4B09" wp14:editId="7E5198EB">
                                  <wp:extent cx="787948" cy="974090"/>
                                  <wp:effectExtent l="0" t="0" r="0" b="0"/>
                                  <wp:docPr id="28" name="Picture 28" descr="Text&#10;&#10;Description automatically generated with low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8" name="Picture 28" descr="Text&#10;&#10;Description automatically generated with low confidence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96554" cy="9847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6995597" w14:textId="77777777" w:rsidR="00BD250E" w:rsidRPr="00A6041C" w:rsidRDefault="00BD250E" w:rsidP="00BD250E">
                            <w:pPr>
                              <w:rPr>
                                <w:rFonts w:ascii="Sassoon Primary" w:hAnsi="Sassoon Primary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66F42A" id="_x0000_s1028" type="#_x0000_t202" style="position:absolute;margin-left:358.2pt;margin-top:.8pt;width:286.2pt;height:166.2pt;z-index:252046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">
                <v:textbox>
                  <w:txbxContent>
                    <w:p w14:paraId="2C4094A3" w14:textId="77777777" w:rsidR="00BD250E" w:rsidRPr="00A6041C" w:rsidRDefault="00BD250E" w:rsidP="00BD250E">
                      <w:pPr>
                        <w:rPr>
                          <w:rFonts w:ascii="Sassoon Primary" w:hAnsi="Sassoon Primary"/>
                        </w:rPr>
                      </w:pPr>
                      <w:r w:rsidRPr="00A6041C">
                        <w:rPr>
                          <w:rFonts w:ascii="Sassoon Primary" w:hAnsi="Sassoon Primary"/>
                          <w:b/>
                          <w:bCs/>
                          <w:color w:val="7030A0"/>
                        </w:rPr>
                        <w:t xml:space="preserve">                               Working Scientifically</w:t>
                      </w:r>
                    </w:p>
                    <w:p w14:paraId="4492F600" w14:textId="77777777" w:rsidR="00BD250E" w:rsidRPr="00A6041C" w:rsidRDefault="00BD250E" w:rsidP="00BD250E">
                      <w:pPr>
                        <w:rPr>
                          <w:rFonts w:ascii="Sassoon Primary" w:hAnsi="Sassoon Primary"/>
                          <w:b/>
                          <w:bCs/>
                          <w:color w:val="7030A0"/>
                        </w:rPr>
                      </w:pPr>
                      <w:r w:rsidRPr="00A6041C">
                        <w:rPr>
                          <w:rFonts w:ascii="Sassoon Primary" w:hAnsi="Sassoon Primary"/>
                        </w:rPr>
                        <w:t xml:space="preserve">                                                                         </w:t>
                      </w:r>
                    </w:p>
                    <w:p w14:paraId="54F42E19" w14:textId="77777777" w:rsidR="00BD250E" w:rsidRPr="00A6041C" w:rsidRDefault="00BD250E" w:rsidP="00BD250E">
                      <w:pPr>
                        <w:rPr>
                          <w:rFonts w:ascii="Sassoon Primary" w:hAnsi="Sassoon Primary"/>
                          <w:b/>
                          <w:bCs/>
                        </w:rPr>
                      </w:pPr>
                      <w:r w:rsidRPr="00A6041C">
                        <w:rPr>
                          <w:rFonts w:ascii="Sassoon Primary" w:hAnsi="Sassoon Primary"/>
                          <w:b/>
                          <w:bCs/>
                        </w:rPr>
                        <w:t xml:space="preserve">         </w:t>
                      </w:r>
                      <w:r w:rsidRPr="00A6041C">
                        <w:rPr>
                          <w:rFonts w:ascii="Sassoon Primary" w:hAnsi="Sassoon Primary"/>
                          <w:noProof/>
                        </w:rPr>
                        <w:drawing>
                          <wp:inline distT="0" distB="0" distL="0" distR="0" wp14:anchorId="38069071" wp14:editId="6EE00841">
                            <wp:extent cx="899160" cy="911834"/>
                            <wp:effectExtent l="0" t="0" r="0" b="3175"/>
                            <wp:docPr id="25" name="Picture 25" descr="A picture containing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5" name="Picture 25" descr="A picture containing text&#10;&#10;Description automatically generated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24100" cy="93712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6041C">
                        <w:rPr>
                          <w:rFonts w:ascii="Sassoon Primary" w:hAnsi="Sassoon Primary"/>
                          <w:b/>
                          <w:bCs/>
                        </w:rPr>
                        <w:t xml:space="preserve">    </w:t>
                      </w:r>
                      <w:r w:rsidRPr="00A6041C">
                        <w:rPr>
                          <w:rFonts w:ascii="Sassoon Primary" w:hAnsi="Sassoon Primary"/>
                          <w:noProof/>
                        </w:rPr>
                        <w:drawing>
                          <wp:inline distT="0" distB="0" distL="0" distR="0" wp14:anchorId="23A99136" wp14:editId="3B34982A">
                            <wp:extent cx="874049" cy="905510"/>
                            <wp:effectExtent l="0" t="0" r="2540" b="8890"/>
                            <wp:docPr id="26" name="Picture 26" descr="Shap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6" name="Picture 26" descr="Shape&#10;&#10;Description automatically generated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84856" cy="91670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6041C">
                        <w:rPr>
                          <w:rFonts w:ascii="Sassoon Primary" w:hAnsi="Sassoon Primary"/>
                          <w:b/>
                          <w:bCs/>
                        </w:rPr>
                        <w:t xml:space="preserve">   </w:t>
                      </w:r>
                      <w:r w:rsidRPr="00A6041C">
                        <w:rPr>
                          <w:rFonts w:ascii="Sassoon Primary" w:hAnsi="Sassoon Primary"/>
                          <w:noProof/>
                        </w:rPr>
                        <w:drawing>
                          <wp:inline distT="0" distB="0" distL="0" distR="0" wp14:anchorId="6BBE4B09" wp14:editId="7E5198EB">
                            <wp:extent cx="787948" cy="974090"/>
                            <wp:effectExtent l="0" t="0" r="0" b="0"/>
                            <wp:docPr id="28" name="Picture 28" descr="Text&#10;&#10;Description automatically generated with low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8" name="Picture 28" descr="Text&#10;&#10;Description automatically generated with low confidence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96554" cy="98472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6995597" w14:textId="77777777" w:rsidR="00BD250E" w:rsidRPr="00A6041C" w:rsidRDefault="00BD250E" w:rsidP="00BD250E">
                      <w:pPr>
                        <w:rPr>
                          <w:rFonts w:ascii="Sassoon Primary" w:hAnsi="Sassoon Primary"/>
                          <w:b/>
                          <w:bCs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353426F9" w14:textId="7012FAAD" w:rsidR="0021069B" w:rsidRPr="00A6041C" w:rsidRDefault="0021069B" w:rsidP="0021069B">
      <w:pPr>
        <w:rPr>
          <w:rFonts w:ascii="Sassoon Primary" w:hAnsi="Sassoon Primary"/>
        </w:rPr>
      </w:pPr>
    </w:p>
    <w:p w14:paraId="0C5426E4" w14:textId="46CFBB23" w:rsidR="0021069B" w:rsidRPr="00A6041C" w:rsidRDefault="0021069B" w:rsidP="0021069B">
      <w:pPr>
        <w:rPr>
          <w:rFonts w:ascii="Sassoon Primary" w:hAnsi="Sassoon Primary"/>
        </w:rPr>
      </w:pPr>
    </w:p>
    <w:p w14:paraId="19AE6CF0" w14:textId="77777777" w:rsidR="0021069B" w:rsidRPr="00A6041C" w:rsidRDefault="0021069B" w:rsidP="0021069B">
      <w:pPr>
        <w:rPr>
          <w:rFonts w:ascii="Sassoon Primary" w:hAnsi="Sassoon Primary"/>
        </w:rPr>
      </w:pPr>
    </w:p>
    <w:p w14:paraId="4E9D545B" w14:textId="16EEC44E" w:rsidR="00C93D78" w:rsidRPr="00A6041C" w:rsidRDefault="00C93D78" w:rsidP="00227DAF">
      <w:pPr>
        <w:tabs>
          <w:tab w:val="left" w:pos="9990"/>
        </w:tabs>
        <w:spacing w:line="240" w:lineRule="auto"/>
        <w:rPr>
          <w:rFonts w:ascii="Sassoon Primary" w:hAnsi="Sassoon Primary"/>
        </w:rPr>
      </w:pPr>
    </w:p>
    <w:p w14:paraId="724220E0" w14:textId="12001452" w:rsidR="00C93D78" w:rsidRPr="00A6041C" w:rsidRDefault="00C93D78" w:rsidP="00227DAF">
      <w:pPr>
        <w:tabs>
          <w:tab w:val="left" w:pos="9990"/>
        </w:tabs>
        <w:spacing w:line="240" w:lineRule="auto"/>
        <w:rPr>
          <w:rFonts w:ascii="Sassoon Primary" w:hAnsi="Sassoon Primary"/>
        </w:rPr>
      </w:pPr>
    </w:p>
    <w:p w14:paraId="5065972A" w14:textId="270A109D" w:rsidR="00C93D78" w:rsidRPr="00A6041C" w:rsidRDefault="00C93D78" w:rsidP="00227DAF">
      <w:pPr>
        <w:tabs>
          <w:tab w:val="left" w:pos="9990"/>
        </w:tabs>
        <w:spacing w:line="240" w:lineRule="auto"/>
        <w:rPr>
          <w:rFonts w:ascii="Sassoon Primary" w:hAnsi="Sassoon Primary"/>
        </w:rPr>
      </w:pPr>
    </w:p>
    <w:p w14:paraId="4916AF6E" w14:textId="591535B9" w:rsidR="00C93D78" w:rsidRPr="00A6041C" w:rsidRDefault="00C93D78" w:rsidP="00227DAF">
      <w:pPr>
        <w:tabs>
          <w:tab w:val="left" w:pos="9990"/>
        </w:tabs>
        <w:spacing w:line="240" w:lineRule="auto"/>
        <w:rPr>
          <w:rFonts w:ascii="Sassoon Primary" w:hAnsi="Sassoon Primary"/>
        </w:rPr>
      </w:pPr>
    </w:p>
    <w:p w14:paraId="2FA2B7BF" w14:textId="19748281" w:rsidR="009C7EF8" w:rsidRPr="00A6041C" w:rsidRDefault="00481E56" w:rsidP="00227DAF">
      <w:pPr>
        <w:tabs>
          <w:tab w:val="left" w:pos="9990"/>
        </w:tabs>
        <w:spacing w:line="240" w:lineRule="auto"/>
        <w:rPr>
          <w:rFonts w:ascii="Sassoon Primary" w:hAnsi="Sassoon Primary"/>
        </w:rPr>
      </w:pPr>
      <w:r w:rsidRPr="00A6041C">
        <w:rPr>
          <w:rFonts w:ascii="Sassoon Primary" w:hAnsi="Sassoon Primary"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2035072" behindDoc="0" locked="0" layoutInCell="1" allowOverlap="1" wp14:anchorId="45B91F37" wp14:editId="0100EEA1">
                <wp:simplePos x="0" y="0"/>
                <wp:positionH relativeFrom="column">
                  <wp:posOffset>5135880</wp:posOffset>
                </wp:positionH>
                <wp:positionV relativeFrom="paragraph">
                  <wp:posOffset>1030605</wp:posOffset>
                </wp:positionV>
                <wp:extent cx="3457575" cy="1943100"/>
                <wp:effectExtent l="0" t="0" r="28575" b="190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7575" cy="194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5DA95F" w14:textId="77777777" w:rsidR="0021069B" w:rsidRDefault="0021069B" w:rsidP="0021069B">
                            <w:r w:rsidRPr="000E6079">
                              <w:rPr>
                                <w:rFonts w:ascii="Letter-join Plus 8" w:hAnsi="Letter-join Plus 8"/>
                                <w:b/>
                                <w:bCs/>
                                <w:color w:val="7030A0"/>
                              </w:rPr>
                              <w:t xml:space="preserve">      Working Scientifically</w:t>
                            </w:r>
                          </w:p>
                          <w:p w14:paraId="1C378B50" w14:textId="77777777" w:rsidR="0021069B" w:rsidRDefault="0021069B" w:rsidP="0021069B">
                            <w:pPr>
                              <w:rPr>
                                <w:rFonts w:ascii="Letter-join Plus 8" w:hAnsi="Letter-join Plus 8"/>
                                <w:b/>
                                <w:bCs/>
                                <w:color w:val="7030A0"/>
                              </w:rPr>
                            </w:pPr>
                            <w:r>
                              <w:t xml:space="preserve">                                                                         </w:t>
                            </w:r>
                          </w:p>
                          <w:p w14:paraId="19E841D3" w14:textId="77777777" w:rsidR="0021069B" w:rsidRDefault="0021069B" w:rsidP="0021069B">
                            <w:pPr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  <w:t xml:space="preserve">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D4DAF8C" wp14:editId="75A8EC6C">
                                  <wp:extent cx="854727" cy="866775"/>
                                  <wp:effectExtent l="0" t="0" r="2540" b="0"/>
                                  <wp:docPr id="390593963" name="Picture 390593963" descr="A picture containing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" name="Picture 25" descr="A picture containing tex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92615" cy="90519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  <w:t xml:space="preserve">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993CA45" wp14:editId="6BEEC564">
                                  <wp:extent cx="861790" cy="892810"/>
                                  <wp:effectExtent l="0" t="0" r="0" b="2540"/>
                                  <wp:docPr id="313897634" name="Picture 313897634" descr="Shap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6" name="Picture 26" descr="Shap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86115" cy="9180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  <w:t xml:space="preserve">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7E5429C" wp14:editId="5EACFC05">
                                  <wp:extent cx="838200" cy="1036211"/>
                                  <wp:effectExtent l="0" t="0" r="0" b="0"/>
                                  <wp:docPr id="1230316566" name="Picture 1230316566" descr="Text&#10;&#10;Description automatically generated with low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8" name="Picture 28" descr="Text&#10;&#10;Description automatically generated with low confidence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55486" cy="105758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E31F33F" w14:textId="77777777" w:rsidR="0021069B" w:rsidRPr="000E6079" w:rsidRDefault="0021069B" w:rsidP="0021069B">
                            <w:pPr>
                              <w:rPr>
                                <w:rFonts w:ascii="Letter-join Plus 8" w:hAnsi="Letter-join Plus 8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B91F37" id="_x0000_s1029" type="#_x0000_t202" style="position:absolute;margin-left:404.4pt;margin-top:81.15pt;width:272.25pt;height:153pt;z-index:252035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">
                <v:textbox>
                  <w:txbxContent>
                    <w:p w14:paraId="585DA95F" w14:textId="77777777" w:rsidR="0021069B" w:rsidRDefault="0021069B" w:rsidP="0021069B">
                      <w:r w:rsidRPr="000E6079">
                        <w:rPr>
                          <w:rFonts w:ascii="Letter-join Plus 8" w:hAnsi="Letter-join Plus 8"/>
                          <w:b/>
                          <w:bCs/>
                          <w:color w:val="7030A0"/>
                        </w:rPr>
                        <w:t xml:space="preserve">      Working Scientifically</w:t>
                      </w:r>
                    </w:p>
                    <w:p w14:paraId="1C378B50" w14:textId="77777777" w:rsidR="0021069B" w:rsidRDefault="0021069B" w:rsidP="0021069B">
                      <w:pPr>
                        <w:rPr>
                          <w:rFonts w:ascii="Letter-join Plus 8" w:hAnsi="Letter-join Plus 8"/>
                          <w:b/>
                          <w:bCs/>
                          <w:color w:val="7030A0"/>
                        </w:rPr>
                      </w:pPr>
                      <w:r>
                        <w:t xml:space="preserve">                                                                         </w:t>
                      </w:r>
                    </w:p>
                    <w:p w14:paraId="19E841D3" w14:textId="77777777" w:rsidR="0021069B" w:rsidRDefault="0021069B" w:rsidP="0021069B">
                      <w:pPr>
                        <w:rPr>
                          <w:rFonts w:ascii="Letter-join Plus 8" w:hAnsi="Letter-join Plus 8"/>
                          <w:b/>
                          <w:bCs/>
                        </w:rPr>
                      </w:pPr>
                      <w:r>
                        <w:rPr>
                          <w:rFonts w:ascii="Letter-join Plus 8" w:hAnsi="Letter-join Plus 8"/>
                          <w:b/>
                          <w:bCs/>
                        </w:rPr>
                        <w:t xml:space="preserve">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D4DAF8C" wp14:editId="75A8EC6C">
                            <wp:extent cx="854727" cy="866775"/>
                            <wp:effectExtent l="0" t="0" r="2540" b="0"/>
                            <wp:docPr id="390593963" name="Picture 390593963" descr="A picture containing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5" name="Picture 25" descr="A picture containing text&#10;&#10;Description automatically generated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92615" cy="90519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Letter-join Plus 8" w:hAnsi="Letter-join Plus 8"/>
                          <w:b/>
                          <w:bCs/>
                        </w:rPr>
                        <w:t xml:space="preserve">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993CA45" wp14:editId="6BEEC564">
                            <wp:extent cx="861790" cy="892810"/>
                            <wp:effectExtent l="0" t="0" r="0" b="2540"/>
                            <wp:docPr id="313897634" name="Picture 313897634" descr="Shap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6" name="Picture 26" descr="Shape&#10;&#10;Description automatically generated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86115" cy="9180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Letter-join Plus 8" w:hAnsi="Letter-join Plus 8"/>
                          <w:b/>
                          <w:bCs/>
                        </w:rPr>
                        <w:t xml:space="preserve">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7E5429C" wp14:editId="5EACFC05">
                            <wp:extent cx="838200" cy="1036211"/>
                            <wp:effectExtent l="0" t="0" r="0" b="0"/>
                            <wp:docPr id="1230316566" name="Picture 1230316566" descr="Text&#10;&#10;Description automatically generated with low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8" name="Picture 28" descr="Text&#10;&#10;Description automatically generated with low confidence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55486" cy="105758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E31F33F" w14:textId="77777777" w:rsidR="0021069B" w:rsidRPr="000E6079" w:rsidRDefault="0021069B" w:rsidP="0021069B">
                      <w:pPr>
                        <w:rPr>
                          <w:rFonts w:ascii="Letter-join Plus 8" w:hAnsi="Letter-join Plus 8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9C7EF8" w:rsidRPr="00A6041C" w:rsidSect="00BE0140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54F84"/>
    <w:multiLevelType w:val="hybridMultilevel"/>
    <w:tmpl w:val="742C4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B61FB4"/>
    <w:multiLevelType w:val="hybridMultilevel"/>
    <w:tmpl w:val="0D1E9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4030383">
    <w:abstractNumId w:val="0"/>
  </w:num>
  <w:num w:numId="2" w16cid:durableId="1400245082">
    <w:abstractNumId w:val="1"/>
  </w:num>
  <w:num w:numId="3" w16cid:durableId="1642074565">
    <w:abstractNumId w:val="3"/>
  </w:num>
  <w:num w:numId="4" w16cid:durableId="20661004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2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2DF"/>
    <w:rsid w:val="0000354B"/>
    <w:rsid w:val="00010E1B"/>
    <w:rsid w:val="00015E1F"/>
    <w:rsid w:val="00026D34"/>
    <w:rsid w:val="000363D1"/>
    <w:rsid w:val="000374FD"/>
    <w:rsid w:val="00040861"/>
    <w:rsid w:val="0004409A"/>
    <w:rsid w:val="00046E30"/>
    <w:rsid w:val="00051BB4"/>
    <w:rsid w:val="000575B0"/>
    <w:rsid w:val="00063B78"/>
    <w:rsid w:val="00066C04"/>
    <w:rsid w:val="00074AEF"/>
    <w:rsid w:val="0007588E"/>
    <w:rsid w:val="00090DD9"/>
    <w:rsid w:val="000B2214"/>
    <w:rsid w:val="000B24D4"/>
    <w:rsid w:val="000B31B0"/>
    <w:rsid w:val="000B5B41"/>
    <w:rsid w:val="000B70E2"/>
    <w:rsid w:val="000D30B9"/>
    <w:rsid w:val="000E6079"/>
    <w:rsid w:val="000F62E3"/>
    <w:rsid w:val="00102821"/>
    <w:rsid w:val="00111244"/>
    <w:rsid w:val="00113FEF"/>
    <w:rsid w:val="0011492D"/>
    <w:rsid w:val="00117CA2"/>
    <w:rsid w:val="00123F48"/>
    <w:rsid w:val="00123F58"/>
    <w:rsid w:val="00124BAF"/>
    <w:rsid w:val="00141559"/>
    <w:rsid w:val="001459D1"/>
    <w:rsid w:val="00156A59"/>
    <w:rsid w:val="0015786E"/>
    <w:rsid w:val="00180BEC"/>
    <w:rsid w:val="00195734"/>
    <w:rsid w:val="001A02FB"/>
    <w:rsid w:val="001A66A8"/>
    <w:rsid w:val="001A7F01"/>
    <w:rsid w:val="001D5C99"/>
    <w:rsid w:val="001E5708"/>
    <w:rsid w:val="001E6E55"/>
    <w:rsid w:val="001F1535"/>
    <w:rsid w:val="001F7122"/>
    <w:rsid w:val="002039DA"/>
    <w:rsid w:val="00204020"/>
    <w:rsid w:val="00206B0F"/>
    <w:rsid w:val="0021069B"/>
    <w:rsid w:val="0022124E"/>
    <w:rsid w:val="00225B2E"/>
    <w:rsid w:val="002260E0"/>
    <w:rsid w:val="0022718B"/>
    <w:rsid w:val="00227DAF"/>
    <w:rsid w:val="0024026C"/>
    <w:rsid w:val="0024512C"/>
    <w:rsid w:val="002535A9"/>
    <w:rsid w:val="002656C0"/>
    <w:rsid w:val="002661AA"/>
    <w:rsid w:val="0027781E"/>
    <w:rsid w:val="00282E25"/>
    <w:rsid w:val="002868B0"/>
    <w:rsid w:val="002A42BD"/>
    <w:rsid w:val="002B0A7F"/>
    <w:rsid w:val="002D38E8"/>
    <w:rsid w:val="002E1E6B"/>
    <w:rsid w:val="002E52CD"/>
    <w:rsid w:val="002E6F0F"/>
    <w:rsid w:val="002F6ACD"/>
    <w:rsid w:val="00306F40"/>
    <w:rsid w:val="00311FE2"/>
    <w:rsid w:val="00312CB3"/>
    <w:rsid w:val="003237C3"/>
    <w:rsid w:val="0033400D"/>
    <w:rsid w:val="00337743"/>
    <w:rsid w:val="0035116D"/>
    <w:rsid w:val="00352823"/>
    <w:rsid w:val="00353B66"/>
    <w:rsid w:val="003567AC"/>
    <w:rsid w:val="00366AAE"/>
    <w:rsid w:val="00371360"/>
    <w:rsid w:val="00382E0B"/>
    <w:rsid w:val="0039208E"/>
    <w:rsid w:val="003A0153"/>
    <w:rsid w:val="003A1713"/>
    <w:rsid w:val="003A47B1"/>
    <w:rsid w:val="003B45C0"/>
    <w:rsid w:val="003C1345"/>
    <w:rsid w:val="003E2E85"/>
    <w:rsid w:val="003E52A3"/>
    <w:rsid w:val="003F27D4"/>
    <w:rsid w:val="00422173"/>
    <w:rsid w:val="00423567"/>
    <w:rsid w:val="00426BEF"/>
    <w:rsid w:val="00432674"/>
    <w:rsid w:val="004327C5"/>
    <w:rsid w:val="00450EAF"/>
    <w:rsid w:val="00454210"/>
    <w:rsid w:val="0047436F"/>
    <w:rsid w:val="0047654A"/>
    <w:rsid w:val="00481E56"/>
    <w:rsid w:val="00486CFA"/>
    <w:rsid w:val="00487E87"/>
    <w:rsid w:val="00492002"/>
    <w:rsid w:val="004A30DC"/>
    <w:rsid w:val="004A40FD"/>
    <w:rsid w:val="004C0648"/>
    <w:rsid w:val="004C1F9F"/>
    <w:rsid w:val="004D7596"/>
    <w:rsid w:val="004E0ADE"/>
    <w:rsid w:val="005017FF"/>
    <w:rsid w:val="00503C06"/>
    <w:rsid w:val="0051701E"/>
    <w:rsid w:val="00534346"/>
    <w:rsid w:val="00540B27"/>
    <w:rsid w:val="00543C92"/>
    <w:rsid w:val="005603B8"/>
    <w:rsid w:val="005618F3"/>
    <w:rsid w:val="0058453A"/>
    <w:rsid w:val="005A32C4"/>
    <w:rsid w:val="005A5D87"/>
    <w:rsid w:val="005A6798"/>
    <w:rsid w:val="005A76B0"/>
    <w:rsid w:val="005C0732"/>
    <w:rsid w:val="005C13A8"/>
    <w:rsid w:val="005C4F91"/>
    <w:rsid w:val="005D2AD3"/>
    <w:rsid w:val="005D4F0D"/>
    <w:rsid w:val="005E43FC"/>
    <w:rsid w:val="005E5A8B"/>
    <w:rsid w:val="00615B22"/>
    <w:rsid w:val="006220D3"/>
    <w:rsid w:val="00631039"/>
    <w:rsid w:val="00635BE0"/>
    <w:rsid w:val="0064022F"/>
    <w:rsid w:val="00642AE3"/>
    <w:rsid w:val="00650105"/>
    <w:rsid w:val="00652F36"/>
    <w:rsid w:val="00655704"/>
    <w:rsid w:val="00655B07"/>
    <w:rsid w:val="0065719F"/>
    <w:rsid w:val="00660FD8"/>
    <w:rsid w:val="006700B1"/>
    <w:rsid w:val="006740CB"/>
    <w:rsid w:val="0067745D"/>
    <w:rsid w:val="00677572"/>
    <w:rsid w:val="00677FAC"/>
    <w:rsid w:val="00692579"/>
    <w:rsid w:val="00693714"/>
    <w:rsid w:val="006946DC"/>
    <w:rsid w:val="006954B4"/>
    <w:rsid w:val="006C13A8"/>
    <w:rsid w:val="006C4059"/>
    <w:rsid w:val="006C5A37"/>
    <w:rsid w:val="006D4D7C"/>
    <w:rsid w:val="006D7D20"/>
    <w:rsid w:val="006E06AE"/>
    <w:rsid w:val="006E0ABE"/>
    <w:rsid w:val="006E2B78"/>
    <w:rsid w:val="006E49F9"/>
    <w:rsid w:val="007052FD"/>
    <w:rsid w:val="00714658"/>
    <w:rsid w:val="007166A7"/>
    <w:rsid w:val="007220DB"/>
    <w:rsid w:val="00724BD1"/>
    <w:rsid w:val="00730226"/>
    <w:rsid w:val="007547D0"/>
    <w:rsid w:val="00757E16"/>
    <w:rsid w:val="007657EE"/>
    <w:rsid w:val="00766B59"/>
    <w:rsid w:val="007713B5"/>
    <w:rsid w:val="00775504"/>
    <w:rsid w:val="00781E7B"/>
    <w:rsid w:val="007A5ECF"/>
    <w:rsid w:val="007B1A6B"/>
    <w:rsid w:val="007B77B1"/>
    <w:rsid w:val="007D6E32"/>
    <w:rsid w:val="007E0B37"/>
    <w:rsid w:val="007F3012"/>
    <w:rsid w:val="00806686"/>
    <w:rsid w:val="008272DF"/>
    <w:rsid w:val="008302E2"/>
    <w:rsid w:val="008419BF"/>
    <w:rsid w:val="00850CF9"/>
    <w:rsid w:val="0085528B"/>
    <w:rsid w:val="00860F92"/>
    <w:rsid w:val="00865CA9"/>
    <w:rsid w:val="008802B6"/>
    <w:rsid w:val="00882558"/>
    <w:rsid w:val="00890E3E"/>
    <w:rsid w:val="008A28B0"/>
    <w:rsid w:val="008A5909"/>
    <w:rsid w:val="008B15A7"/>
    <w:rsid w:val="008B1DD9"/>
    <w:rsid w:val="008B739F"/>
    <w:rsid w:val="008C10C1"/>
    <w:rsid w:val="008C3F15"/>
    <w:rsid w:val="008E20B7"/>
    <w:rsid w:val="008F5ADA"/>
    <w:rsid w:val="00901850"/>
    <w:rsid w:val="00904A63"/>
    <w:rsid w:val="009073F0"/>
    <w:rsid w:val="009112CF"/>
    <w:rsid w:val="009126B7"/>
    <w:rsid w:val="00913B95"/>
    <w:rsid w:val="00913FCB"/>
    <w:rsid w:val="0093144F"/>
    <w:rsid w:val="00947F4C"/>
    <w:rsid w:val="00964FB6"/>
    <w:rsid w:val="00971EC3"/>
    <w:rsid w:val="00977A5B"/>
    <w:rsid w:val="009B2B57"/>
    <w:rsid w:val="009B6955"/>
    <w:rsid w:val="009C039D"/>
    <w:rsid w:val="009C3F1F"/>
    <w:rsid w:val="009C759B"/>
    <w:rsid w:val="009C7EF8"/>
    <w:rsid w:val="009D5BDF"/>
    <w:rsid w:val="00A00947"/>
    <w:rsid w:val="00A00CB2"/>
    <w:rsid w:val="00A07509"/>
    <w:rsid w:val="00A07885"/>
    <w:rsid w:val="00A12175"/>
    <w:rsid w:val="00A16968"/>
    <w:rsid w:val="00A276E7"/>
    <w:rsid w:val="00A3005C"/>
    <w:rsid w:val="00A37F98"/>
    <w:rsid w:val="00A41978"/>
    <w:rsid w:val="00A47723"/>
    <w:rsid w:val="00A50AB6"/>
    <w:rsid w:val="00A56B48"/>
    <w:rsid w:val="00A6041C"/>
    <w:rsid w:val="00A669D1"/>
    <w:rsid w:val="00A66B60"/>
    <w:rsid w:val="00A67E2F"/>
    <w:rsid w:val="00A86C1C"/>
    <w:rsid w:val="00AA09BF"/>
    <w:rsid w:val="00AA224D"/>
    <w:rsid w:val="00AA4B63"/>
    <w:rsid w:val="00AB1722"/>
    <w:rsid w:val="00AB24B5"/>
    <w:rsid w:val="00AB2FA9"/>
    <w:rsid w:val="00AB52C9"/>
    <w:rsid w:val="00AB7488"/>
    <w:rsid w:val="00AC1D07"/>
    <w:rsid w:val="00AD4997"/>
    <w:rsid w:val="00AE068C"/>
    <w:rsid w:val="00AE1BEB"/>
    <w:rsid w:val="00AE1F66"/>
    <w:rsid w:val="00AE61D4"/>
    <w:rsid w:val="00AE777C"/>
    <w:rsid w:val="00B00F4C"/>
    <w:rsid w:val="00B01506"/>
    <w:rsid w:val="00B10481"/>
    <w:rsid w:val="00B1705D"/>
    <w:rsid w:val="00B27B5C"/>
    <w:rsid w:val="00B31344"/>
    <w:rsid w:val="00B47812"/>
    <w:rsid w:val="00B50B40"/>
    <w:rsid w:val="00B549F8"/>
    <w:rsid w:val="00B57DF9"/>
    <w:rsid w:val="00B773A3"/>
    <w:rsid w:val="00B87708"/>
    <w:rsid w:val="00BB0017"/>
    <w:rsid w:val="00BB1A03"/>
    <w:rsid w:val="00BC1520"/>
    <w:rsid w:val="00BD250E"/>
    <w:rsid w:val="00BD308C"/>
    <w:rsid w:val="00BD4A5F"/>
    <w:rsid w:val="00BD5F32"/>
    <w:rsid w:val="00BE0140"/>
    <w:rsid w:val="00BE0765"/>
    <w:rsid w:val="00BE5E13"/>
    <w:rsid w:val="00BF1F6A"/>
    <w:rsid w:val="00C0514A"/>
    <w:rsid w:val="00C06913"/>
    <w:rsid w:val="00C221D8"/>
    <w:rsid w:val="00C234D1"/>
    <w:rsid w:val="00C31ABD"/>
    <w:rsid w:val="00C81083"/>
    <w:rsid w:val="00C91B0E"/>
    <w:rsid w:val="00C93D78"/>
    <w:rsid w:val="00C94F46"/>
    <w:rsid w:val="00C978DE"/>
    <w:rsid w:val="00CA5D29"/>
    <w:rsid w:val="00CC1F6F"/>
    <w:rsid w:val="00CD1438"/>
    <w:rsid w:val="00CD7910"/>
    <w:rsid w:val="00CE24B1"/>
    <w:rsid w:val="00CE4BB0"/>
    <w:rsid w:val="00CE55E2"/>
    <w:rsid w:val="00CF1268"/>
    <w:rsid w:val="00CF5F18"/>
    <w:rsid w:val="00D03027"/>
    <w:rsid w:val="00D11EF8"/>
    <w:rsid w:val="00D12BEB"/>
    <w:rsid w:val="00D166F8"/>
    <w:rsid w:val="00D230A7"/>
    <w:rsid w:val="00D44DEA"/>
    <w:rsid w:val="00D5040B"/>
    <w:rsid w:val="00D57311"/>
    <w:rsid w:val="00D64617"/>
    <w:rsid w:val="00D64ED4"/>
    <w:rsid w:val="00D6505C"/>
    <w:rsid w:val="00DA5FDF"/>
    <w:rsid w:val="00DA6FA9"/>
    <w:rsid w:val="00DB0DB6"/>
    <w:rsid w:val="00DB1EA5"/>
    <w:rsid w:val="00DB56D4"/>
    <w:rsid w:val="00DC4E8A"/>
    <w:rsid w:val="00DD09D2"/>
    <w:rsid w:val="00DE323E"/>
    <w:rsid w:val="00DF1A0D"/>
    <w:rsid w:val="00DF1D03"/>
    <w:rsid w:val="00DF313A"/>
    <w:rsid w:val="00DF46C7"/>
    <w:rsid w:val="00E04134"/>
    <w:rsid w:val="00E06A27"/>
    <w:rsid w:val="00E145B1"/>
    <w:rsid w:val="00E309B7"/>
    <w:rsid w:val="00E4079C"/>
    <w:rsid w:val="00E41391"/>
    <w:rsid w:val="00E435B1"/>
    <w:rsid w:val="00E43897"/>
    <w:rsid w:val="00E53E26"/>
    <w:rsid w:val="00E57DCA"/>
    <w:rsid w:val="00E7189C"/>
    <w:rsid w:val="00E85BA8"/>
    <w:rsid w:val="00E86CC1"/>
    <w:rsid w:val="00EA02D8"/>
    <w:rsid w:val="00EA1E0E"/>
    <w:rsid w:val="00EA37C8"/>
    <w:rsid w:val="00EB3475"/>
    <w:rsid w:val="00ED0052"/>
    <w:rsid w:val="00ED4C3B"/>
    <w:rsid w:val="00ED7178"/>
    <w:rsid w:val="00EF49E2"/>
    <w:rsid w:val="00EF78A8"/>
    <w:rsid w:val="00F05C57"/>
    <w:rsid w:val="00F07610"/>
    <w:rsid w:val="00F11297"/>
    <w:rsid w:val="00F12023"/>
    <w:rsid w:val="00F1777C"/>
    <w:rsid w:val="00F234BC"/>
    <w:rsid w:val="00F42915"/>
    <w:rsid w:val="00F54D44"/>
    <w:rsid w:val="00F66A8E"/>
    <w:rsid w:val="00F67898"/>
    <w:rsid w:val="00F76996"/>
    <w:rsid w:val="00F812B4"/>
    <w:rsid w:val="00F84635"/>
    <w:rsid w:val="00F90E1A"/>
    <w:rsid w:val="00F95024"/>
    <w:rsid w:val="00FB19C1"/>
    <w:rsid w:val="00FB378C"/>
    <w:rsid w:val="00FB415B"/>
    <w:rsid w:val="00FB482C"/>
    <w:rsid w:val="00FB63E0"/>
    <w:rsid w:val="00FC4D79"/>
    <w:rsid w:val="00FD4225"/>
    <w:rsid w:val="00FD4286"/>
    <w:rsid w:val="00FE6875"/>
    <w:rsid w:val="00FF1C36"/>
    <w:rsid w:val="00FF4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CADDE"/>
  <w15:chartTrackingRefBased/>
  <w15:docId w15:val="{8C7880B0-2000-41CF-BED6-9DE439F32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customStyle="1" w:styleId="sdzsvb">
    <w:name w:val="sdzsvb"/>
    <w:basedOn w:val="DefaultParagraphFont"/>
    <w:rsid w:val="00A300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70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60.png"/><Relationship Id="rId2" Type="http://schemas.openxmlformats.org/officeDocument/2006/relationships/customXml" Target="../customXml/item2.xml"/><Relationship Id="rId16" Type="http://schemas.openxmlformats.org/officeDocument/2006/relationships/image" Target="media/image5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dickson\Documents\Pinxton\Curriculum\Knowledge%20Organiser%20template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27ec98e1736f1bf38a9b5e1d11dd2d2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93db750bdef7b1d5e9a470ec83e44ae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Props1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2397CD-B4D7-4FB7-8178-DB89C9CDF8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purl.org/dc/dcmitype/"/>
    <ds:schemaRef ds:uri="http://schemas.microsoft.com/office/2006/documentManagement/types"/>
    <ds:schemaRef ds:uri="38f7bee6-c71b-4475-adbf-35995bcd0bb3"/>
    <ds:schemaRef ds:uri="http://www.w3.org/XML/1998/namespace"/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f8f2c7fe-fd9c-4cdd-b3a0-0fc36241801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Knowledge Organiser template </Template>
  <TotalTime>1</TotalTime>
  <Pages>2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Dickson</dc:creator>
  <cp:keywords/>
  <dc:description/>
  <cp:lastModifiedBy>Chloe Wagstaff</cp:lastModifiedBy>
  <cp:revision>4</cp:revision>
  <cp:lastPrinted>2021-06-14T14:42:00Z</cp:lastPrinted>
  <dcterms:created xsi:type="dcterms:W3CDTF">2025-06-20T06:31:00Z</dcterms:created>
  <dcterms:modified xsi:type="dcterms:W3CDTF">2025-06-24T11:07:00Z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