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829" w:tblpY="301"/>
        <w:tblW w:w="0" w:type="auto"/>
        <w:tblLook w:val="04A0" w:firstRow="1" w:lastRow="0" w:firstColumn="1" w:lastColumn="0" w:noHBand="0" w:noVBand="1"/>
      </w:tblPr>
      <w:tblGrid>
        <w:gridCol w:w="1485"/>
        <w:gridCol w:w="3357"/>
      </w:tblGrid>
      <w:tr w:rsidR="0068782A" w:rsidRPr="00C758FC" w14:paraId="3E4860F1" w14:textId="77777777" w:rsidTr="00F50FF8">
        <w:trPr>
          <w:trHeight w:val="303"/>
        </w:trPr>
        <w:tc>
          <w:tcPr>
            <w:tcW w:w="4721" w:type="dxa"/>
            <w:gridSpan w:val="2"/>
          </w:tcPr>
          <w:p w14:paraId="08444644" w14:textId="2E1F8942" w:rsidR="0068782A" w:rsidRPr="00C758FC" w:rsidRDefault="00ED41FD" w:rsidP="0068782A">
            <w:pPr>
              <w:rPr>
                <w:rFonts w:eastAsia="Sassoon" w:cstheme="minorHAnsi"/>
                <w:b/>
                <w:bCs/>
                <w:color w:val="7030A0"/>
                <w:sz w:val="24"/>
                <w:szCs w:val="24"/>
              </w:rPr>
            </w:pPr>
            <w:r w:rsidRPr="00C758FC">
              <w:rPr>
                <w:rFonts w:eastAsia="Sassoon" w:cstheme="minorHAnsi"/>
                <w:b/>
                <w:bCs/>
                <w:color w:val="7030A0"/>
                <w:sz w:val="28"/>
                <w:szCs w:val="28"/>
              </w:rPr>
              <w:t xml:space="preserve">Subject Specific </w:t>
            </w:r>
            <w:r w:rsidR="0068782A" w:rsidRPr="00C758FC">
              <w:rPr>
                <w:rFonts w:eastAsia="Sassoon" w:cstheme="minorHAnsi"/>
                <w:b/>
                <w:bCs/>
                <w:color w:val="7030A0"/>
                <w:sz w:val="28"/>
                <w:szCs w:val="28"/>
              </w:rPr>
              <w:t>Vocabulary</w:t>
            </w:r>
          </w:p>
        </w:tc>
      </w:tr>
      <w:tr w:rsidR="0068782A" w:rsidRPr="00C758FC" w14:paraId="6919B18C" w14:textId="77777777" w:rsidTr="00F50FF8">
        <w:trPr>
          <w:trHeight w:val="350"/>
        </w:trPr>
        <w:tc>
          <w:tcPr>
            <w:tcW w:w="1364" w:type="dxa"/>
            <w:shd w:val="clear" w:color="auto" w:fill="F2F2F2" w:themeFill="background1" w:themeFillShade="F2"/>
          </w:tcPr>
          <w:p w14:paraId="3F2C2217" w14:textId="349BC4C3" w:rsidR="0068782A" w:rsidRPr="00C758FC" w:rsidRDefault="00F50FF8" w:rsidP="00F50FF8">
            <w:pPr>
              <w:rPr>
                <w:rFonts w:eastAsiaTheme="minorEastAsia" w:cstheme="minorHAnsi"/>
                <w:color w:val="000000" w:themeColor="text1"/>
              </w:rPr>
            </w:pPr>
            <w:r w:rsidRPr="00C758FC">
              <w:rPr>
                <w:rFonts w:eastAsiaTheme="minorEastAsia" w:cstheme="minorHAnsi"/>
                <w:color w:val="0070C0"/>
              </w:rPr>
              <w:t>d</w:t>
            </w:r>
            <w:r w:rsidR="006362BE" w:rsidRPr="00C758FC">
              <w:rPr>
                <w:rFonts w:eastAsiaTheme="minorEastAsia" w:cstheme="minorHAnsi"/>
                <w:color w:val="0070C0"/>
              </w:rPr>
              <w:t>ebug</w:t>
            </w:r>
          </w:p>
        </w:tc>
        <w:tc>
          <w:tcPr>
            <w:tcW w:w="3357" w:type="dxa"/>
          </w:tcPr>
          <w:p w14:paraId="1B24AD51" w14:textId="59C58108" w:rsidR="0068782A" w:rsidRPr="00C758FC" w:rsidRDefault="003951AE" w:rsidP="0068782A">
            <w:pPr>
              <w:pStyle w:val="NormalWeb"/>
              <w:spacing w:before="0" w:beforeAutospacing="0" w:after="0" w:afterAutospacing="0"/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</w:pPr>
            <w:r w:rsidRPr="00C758FC"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  <w:t>Finding errors in given instructions.</w:t>
            </w:r>
          </w:p>
        </w:tc>
      </w:tr>
      <w:tr w:rsidR="0068782A" w:rsidRPr="00C758FC" w14:paraId="0D0E0793" w14:textId="77777777" w:rsidTr="00F50FF8">
        <w:trPr>
          <w:trHeight w:val="329"/>
        </w:trPr>
        <w:tc>
          <w:tcPr>
            <w:tcW w:w="1364" w:type="dxa"/>
            <w:shd w:val="clear" w:color="auto" w:fill="F2F2F2" w:themeFill="background1" w:themeFillShade="F2"/>
          </w:tcPr>
          <w:p w14:paraId="19BD3FBF" w14:textId="1940C476" w:rsidR="0068782A" w:rsidRPr="00C758FC" w:rsidRDefault="00F50FF8" w:rsidP="00F50FF8">
            <w:pPr>
              <w:rPr>
                <w:rFonts w:eastAsia="Sassoon" w:cstheme="minorHAnsi"/>
                <w:color w:val="0070C0"/>
              </w:rPr>
            </w:pPr>
            <w:r w:rsidRPr="00C758FC">
              <w:rPr>
                <w:rFonts w:eastAsia="Sassoon" w:cstheme="minorHAnsi"/>
                <w:color w:val="0070C0"/>
              </w:rPr>
              <w:t>logic</w:t>
            </w:r>
          </w:p>
        </w:tc>
        <w:tc>
          <w:tcPr>
            <w:tcW w:w="3357" w:type="dxa"/>
          </w:tcPr>
          <w:p w14:paraId="0C434DD8" w14:textId="058583B6" w:rsidR="0068782A" w:rsidRPr="00C758FC" w:rsidRDefault="002824A5" w:rsidP="0068782A">
            <w:pPr>
              <w:pStyle w:val="NormalWeb"/>
              <w:spacing w:before="0" w:beforeAutospacing="0" w:after="0" w:afterAutospacing="0"/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</w:pPr>
            <w:r w:rsidRPr="00C758FC"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  <w:t>Using sensible, step-by-step rules to solve a problem.</w:t>
            </w:r>
          </w:p>
        </w:tc>
      </w:tr>
      <w:tr w:rsidR="00F50FF8" w:rsidRPr="00C758FC" w14:paraId="5908A129" w14:textId="77777777" w:rsidTr="00F50FF8">
        <w:trPr>
          <w:trHeight w:val="329"/>
        </w:trPr>
        <w:tc>
          <w:tcPr>
            <w:tcW w:w="1364" w:type="dxa"/>
            <w:shd w:val="clear" w:color="auto" w:fill="F2F2F2" w:themeFill="background1" w:themeFillShade="F2"/>
          </w:tcPr>
          <w:p w14:paraId="2CD64A28" w14:textId="72910422" w:rsidR="00F50FF8" w:rsidRPr="00C758FC" w:rsidRDefault="00F50FF8" w:rsidP="00F50FF8">
            <w:pPr>
              <w:rPr>
                <w:rFonts w:eastAsia="Sassoon" w:cstheme="minorHAnsi"/>
                <w:color w:val="0070C0"/>
              </w:rPr>
            </w:pPr>
            <w:r w:rsidRPr="00C758FC">
              <w:rPr>
                <w:rFonts w:eastAsia="Sassoon" w:cstheme="minorHAnsi"/>
                <w:color w:val="0070C0"/>
              </w:rPr>
              <w:t>trace</w:t>
            </w:r>
          </w:p>
        </w:tc>
        <w:tc>
          <w:tcPr>
            <w:tcW w:w="3357" w:type="dxa"/>
          </w:tcPr>
          <w:p w14:paraId="33E7A744" w14:textId="117297C3" w:rsidR="00F50FF8" w:rsidRPr="00C758FC" w:rsidRDefault="00834F42" w:rsidP="0068782A">
            <w:pPr>
              <w:pStyle w:val="NormalWeb"/>
              <w:spacing w:before="0" w:beforeAutospacing="0" w:after="0" w:afterAutospacing="0"/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</w:pPr>
            <w:r w:rsidRPr="00C758FC"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  <w:t>Reading and analysing code.</w:t>
            </w:r>
          </w:p>
        </w:tc>
      </w:tr>
      <w:tr w:rsidR="0068782A" w:rsidRPr="00C758FC" w14:paraId="590C6933" w14:textId="77777777" w:rsidTr="00F50FF8">
        <w:trPr>
          <w:trHeight w:val="279"/>
        </w:trPr>
        <w:tc>
          <w:tcPr>
            <w:tcW w:w="1364" w:type="dxa"/>
            <w:shd w:val="clear" w:color="auto" w:fill="F2F2F2" w:themeFill="background1" w:themeFillShade="F2"/>
          </w:tcPr>
          <w:p w14:paraId="6E455D67" w14:textId="2CD74811" w:rsidR="0068782A" w:rsidRPr="00C758FC" w:rsidRDefault="00F50FF8" w:rsidP="00E67217">
            <w:pPr>
              <w:pStyle w:val="NormalWeb"/>
              <w:spacing w:before="0" w:beforeAutospacing="0" w:after="0" w:afterAutospacing="0"/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</w:pPr>
            <w:r w:rsidRPr="00C758FC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>generalisation</w:t>
            </w:r>
          </w:p>
        </w:tc>
        <w:tc>
          <w:tcPr>
            <w:tcW w:w="3357" w:type="dxa"/>
          </w:tcPr>
          <w:p w14:paraId="761D31CC" w14:textId="7C490326" w:rsidR="0068782A" w:rsidRPr="00C758FC" w:rsidRDefault="00F46BE4" w:rsidP="00103264">
            <w:pPr>
              <w:pStyle w:val="NormalWeb"/>
              <w:spacing w:before="0" w:beforeAutospacing="0" w:after="0" w:afterAutospacing="0"/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</w:pPr>
            <w:r w:rsidRPr="00C758FC"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  <w:t>A way of quickly solving new problems based on previous problems we have solved.</w:t>
            </w:r>
          </w:p>
        </w:tc>
      </w:tr>
      <w:tr w:rsidR="0068782A" w:rsidRPr="00C758FC" w14:paraId="2E715CD2" w14:textId="77777777" w:rsidTr="00F50FF8">
        <w:trPr>
          <w:trHeight w:val="317"/>
        </w:trPr>
        <w:tc>
          <w:tcPr>
            <w:tcW w:w="1364" w:type="dxa"/>
            <w:shd w:val="clear" w:color="auto" w:fill="F2F2F2" w:themeFill="background1" w:themeFillShade="F2"/>
          </w:tcPr>
          <w:p w14:paraId="4C2CC0BD" w14:textId="4BB08E92" w:rsidR="0068782A" w:rsidRPr="00C758FC" w:rsidRDefault="00F50FF8" w:rsidP="00D43374">
            <w:pPr>
              <w:rPr>
                <w:rFonts w:eastAsiaTheme="minorEastAsia" w:cstheme="minorHAnsi"/>
                <w:color w:val="0070C0"/>
              </w:rPr>
            </w:pPr>
            <w:r w:rsidRPr="00C758FC">
              <w:rPr>
                <w:rFonts w:eastAsiaTheme="minorEastAsia" w:cstheme="minorHAnsi"/>
                <w:color w:val="0070C0"/>
              </w:rPr>
              <w:t>simulated environment</w:t>
            </w:r>
          </w:p>
        </w:tc>
        <w:tc>
          <w:tcPr>
            <w:tcW w:w="3357" w:type="dxa"/>
          </w:tcPr>
          <w:p w14:paraId="6BEAEC1F" w14:textId="02D811D9" w:rsidR="0068782A" w:rsidRPr="00C758FC" w:rsidRDefault="0024664C" w:rsidP="0068782A">
            <w:pPr>
              <w:pStyle w:val="NormalWeb"/>
              <w:spacing w:before="0" w:beforeAutospacing="0" w:after="0" w:afterAutospacing="0"/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</w:pPr>
            <w:r w:rsidRPr="00C758FC"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  <w:t>A virtual space created to imitate real-world activities.</w:t>
            </w:r>
          </w:p>
        </w:tc>
      </w:tr>
      <w:tr w:rsidR="0068782A" w:rsidRPr="00C758FC" w14:paraId="5D69183E" w14:textId="77777777" w:rsidTr="00F50FF8">
        <w:trPr>
          <w:trHeight w:val="336"/>
        </w:trPr>
        <w:tc>
          <w:tcPr>
            <w:tcW w:w="1364" w:type="dxa"/>
            <w:shd w:val="clear" w:color="auto" w:fill="F2F2F2" w:themeFill="background1" w:themeFillShade="F2"/>
          </w:tcPr>
          <w:p w14:paraId="619CDE0B" w14:textId="21D4D486" w:rsidR="00F50FF8" w:rsidRPr="00C758FC" w:rsidRDefault="00F50FF8" w:rsidP="00F50FF8">
            <w:pPr>
              <w:rPr>
                <w:rFonts w:eastAsiaTheme="minorEastAsia" w:cstheme="minorHAnsi"/>
                <w:color w:val="0070C0"/>
              </w:rPr>
            </w:pPr>
            <w:r w:rsidRPr="00C758FC">
              <w:rPr>
                <w:rFonts w:eastAsiaTheme="minorEastAsia" w:cstheme="minorHAnsi"/>
                <w:color w:val="0070C0"/>
              </w:rPr>
              <w:t>virtual world</w:t>
            </w:r>
          </w:p>
          <w:p w14:paraId="4E02ABFF" w14:textId="48018146" w:rsidR="0068782A" w:rsidRPr="00C758FC" w:rsidRDefault="0068782A" w:rsidP="0068782A">
            <w:pPr>
              <w:pStyle w:val="NormalWeb"/>
              <w:spacing w:before="0" w:beforeAutospacing="0" w:after="0" w:afterAutospacing="0"/>
              <w:rPr>
                <w:rFonts w:asciiTheme="minorHAnsi" w:eastAsia="Sassoon" w:hAnsiTheme="minorHAnsi" w:cstheme="minorHAnsi"/>
                <w:color w:val="0070C0"/>
                <w:sz w:val="22"/>
                <w:szCs w:val="22"/>
              </w:rPr>
            </w:pPr>
          </w:p>
        </w:tc>
        <w:tc>
          <w:tcPr>
            <w:tcW w:w="3357" w:type="dxa"/>
          </w:tcPr>
          <w:p w14:paraId="578D28F5" w14:textId="44C67992" w:rsidR="0068782A" w:rsidRPr="00C758FC" w:rsidRDefault="0045780D" w:rsidP="0068782A">
            <w:pPr>
              <w:pStyle w:val="NormalWeb"/>
              <w:spacing w:before="0" w:beforeAutospacing="0" w:after="0" w:afterAutospacing="0"/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</w:pPr>
            <w:r w:rsidRPr="00C758FC"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  <w:t>A computer-simulated environment which may be populated by many users at once.</w:t>
            </w:r>
          </w:p>
        </w:tc>
      </w:tr>
      <w:tr w:rsidR="008B6D5E" w:rsidRPr="00C758FC" w14:paraId="6B6E8B3A" w14:textId="77777777" w:rsidTr="00F50FF8">
        <w:trPr>
          <w:trHeight w:val="336"/>
        </w:trPr>
        <w:tc>
          <w:tcPr>
            <w:tcW w:w="1364" w:type="dxa"/>
            <w:shd w:val="clear" w:color="auto" w:fill="F2F2F2" w:themeFill="background1" w:themeFillShade="F2"/>
          </w:tcPr>
          <w:p w14:paraId="4920261A" w14:textId="01A83586" w:rsidR="008B6D5E" w:rsidRPr="00C758FC" w:rsidRDefault="00F50FF8" w:rsidP="0068782A">
            <w:pPr>
              <w:pStyle w:val="NormalWeb"/>
              <w:spacing w:before="0" w:beforeAutospacing="0" w:after="0" w:afterAutospacing="0"/>
              <w:rPr>
                <w:rFonts w:asciiTheme="minorHAnsi" w:eastAsia="Sassoon" w:hAnsiTheme="minorHAnsi" w:cstheme="minorHAnsi"/>
                <w:color w:val="0070C0"/>
                <w:sz w:val="22"/>
                <w:szCs w:val="22"/>
              </w:rPr>
            </w:pPr>
            <w:r w:rsidRPr="00C758FC">
              <w:rPr>
                <w:rFonts w:asciiTheme="minorHAnsi" w:eastAsia="Sassoon" w:hAnsiTheme="minorHAnsi" w:cstheme="minorHAnsi"/>
                <w:color w:val="0070C0"/>
                <w:sz w:val="22"/>
                <w:szCs w:val="22"/>
              </w:rPr>
              <w:t>variable</w:t>
            </w:r>
          </w:p>
        </w:tc>
        <w:tc>
          <w:tcPr>
            <w:tcW w:w="3357" w:type="dxa"/>
          </w:tcPr>
          <w:p w14:paraId="4E62A97B" w14:textId="77777777" w:rsidR="003951AE" w:rsidRPr="00C758FC" w:rsidRDefault="003951AE" w:rsidP="003951AE">
            <w:pPr>
              <w:tabs>
                <w:tab w:val="left" w:pos="1077"/>
              </w:tabs>
              <w:rPr>
                <w:rFonts w:cstheme="minorHAnsi"/>
              </w:rPr>
            </w:pPr>
            <w:r w:rsidRPr="00C758FC">
              <w:rPr>
                <w:rFonts w:cstheme="minorHAnsi"/>
              </w:rPr>
              <w:t>A labelled box in a computer that holds a piece of information, such as a number or a name.</w:t>
            </w:r>
          </w:p>
          <w:p w14:paraId="716283FE" w14:textId="6FB4E523" w:rsidR="008B6D5E" w:rsidRPr="00C758FC" w:rsidRDefault="008B6D5E" w:rsidP="0068782A">
            <w:pPr>
              <w:pStyle w:val="NormalWeb"/>
              <w:spacing w:before="0" w:beforeAutospacing="0" w:after="0" w:afterAutospacing="0"/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50FF8" w:rsidRPr="00C758FC" w14:paraId="056D6343" w14:textId="77777777" w:rsidTr="00F50FF8">
        <w:trPr>
          <w:trHeight w:val="336"/>
        </w:trPr>
        <w:tc>
          <w:tcPr>
            <w:tcW w:w="1364" w:type="dxa"/>
            <w:shd w:val="clear" w:color="auto" w:fill="F2F2F2" w:themeFill="background1" w:themeFillShade="F2"/>
          </w:tcPr>
          <w:p w14:paraId="2527CFFD" w14:textId="31DC5A19" w:rsidR="00F50FF8" w:rsidRPr="00C758FC" w:rsidRDefault="00F50FF8" w:rsidP="00F50FF8">
            <w:pPr>
              <w:pStyle w:val="NormalWeb"/>
              <w:spacing w:before="0" w:beforeAutospacing="0" w:after="0" w:afterAutospacing="0"/>
              <w:rPr>
                <w:rFonts w:asciiTheme="minorHAnsi" w:eastAsia="Sassoon" w:hAnsiTheme="minorHAnsi" w:cstheme="minorHAnsi"/>
                <w:color w:val="0070C0"/>
                <w:sz w:val="22"/>
                <w:szCs w:val="22"/>
              </w:rPr>
            </w:pPr>
            <w:r w:rsidRPr="00C758FC"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  <w:t xml:space="preserve">prediction </w:t>
            </w:r>
          </w:p>
        </w:tc>
        <w:tc>
          <w:tcPr>
            <w:tcW w:w="3357" w:type="dxa"/>
          </w:tcPr>
          <w:p w14:paraId="0362EEBC" w14:textId="08F3E51A" w:rsidR="00F50FF8" w:rsidRPr="00C758FC" w:rsidRDefault="00F50FF8" w:rsidP="00F50FF8">
            <w:pPr>
              <w:pStyle w:val="NormalWeb"/>
              <w:spacing w:before="0" w:beforeAutospacing="0" w:after="0" w:afterAutospacing="0"/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</w:pPr>
            <w:r w:rsidRPr="00C758FC"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  <w:t>A logical guess on what will happen</w:t>
            </w:r>
            <w:r w:rsidR="003951AE" w:rsidRPr="00C758FC">
              <w:rPr>
                <w:rFonts w:asciiTheme="minorHAnsi" w:eastAsia="Sassoon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13F974FE" w14:textId="5B7422E3" w:rsidR="00FA1C9E" w:rsidRPr="00C758FC" w:rsidRDefault="00727930" w:rsidP="020F9C7B">
      <w:pPr>
        <w:rPr>
          <w:rFonts w:eastAsia="Sassoon" w:cstheme="minorHAnsi"/>
        </w:rPr>
      </w:pPr>
      <w:r w:rsidRPr="00C758FC">
        <w:rPr>
          <w:rFonts w:cstheme="minorHAnsi"/>
          <w:noProof/>
        </w:rPr>
        <w:drawing>
          <wp:anchor distT="0" distB="0" distL="114300" distR="114300" simplePos="0" relativeHeight="251659272" behindDoc="1" locked="0" layoutInCell="1" allowOverlap="1" wp14:anchorId="638C3306" wp14:editId="7BF4A764">
            <wp:simplePos x="0" y="0"/>
            <wp:positionH relativeFrom="column">
              <wp:posOffset>8298180</wp:posOffset>
            </wp:positionH>
            <wp:positionV relativeFrom="paragraph">
              <wp:posOffset>-525780</wp:posOffset>
            </wp:positionV>
            <wp:extent cx="1114425" cy="704850"/>
            <wp:effectExtent l="0" t="0" r="9525" b="0"/>
            <wp:wrapNone/>
            <wp:docPr id="1225517582" name="Picture 1" descr="A computer with a key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517582" name="Picture 1" descr="A computer with a keyboard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72E0" w:rsidRPr="00C758FC">
        <w:rPr>
          <w:rFonts w:eastAsia="Sassoon" w:cstheme="minorHAnsi"/>
          <w:noProof/>
        </w:rPr>
        <w:t xml:space="preserve"> </w:t>
      </w:r>
      <w:r w:rsidR="006D7D20" w:rsidRPr="00C758FC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32C6B36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F4EA3F" w14:textId="135113EA" w:rsidR="00B47812" w:rsidRPr="00C758FC" w:rsidRDefault="00B47812" w:rsidP="00B47812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758FC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CD1392" w:rsidRPr="00C758FC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Four</w:t>
                            </w:r>
                            <w:r w:rsidRPr="00C758FC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C758FC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C7B6C" w:rsidRPr="00C758FC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Computing </w:t>
                            </w:r>
                            <w:r w:rsidR="008B6D5E" w:rsidRPr="00C758FC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CD1392" w:rsidRPr="00C758FC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Coding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01F4EA3F" w14:textId="135113EA" w:rsidR="00B47812" w:rsidRPr="00C758FC" w:rsidRDefault="00B47812" w:rsidP="00B47812">
                      <w:pPr>
                        <w:jc w:val="center"/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758FC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CD1392" w:rsidRPr="00C758FC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Four</w:t>
                      </w:r>
                      <w:r w:rsidRPr="00C758FC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C758FC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C7B6C" w:rsidRPr="00C758FC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Computing </w:t>
                      </w:r>
                      <w:r w:rsidR="008B6D5E" w:rsidRPr="00C758FC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CD1392" w:rsidRPr="00C758FC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Coding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C758FC">
        <w:rPr>
          <w:rFonts w:cstheme="minorHAnsi"/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346"/>
        <w:gridCol w:w="7772"/>
      </w:tblGrid>
      <w:tr w:rsidR="00704059" w:rsidRPr="00C758FC" w14:paraId="5B3263B8" w14:textId="77777777" w:rsidTr="006C7B6C">
        <w:trPr>
          <w:trHeight w:val="270"/>
        </w:trPr>
        <w:tc>
          <w:tcPr>
            <w:tcW w:w="2346" w:type="dxa"/>
          </w:tcPr>
          <w:p w14:paraId="643F7FB2" w14:textId="77777777" w:rsidR="00204020" w:rsidRPr="00C758FC" w:rsidRDefault="008664C2" w:rsidP="020F9C7B">
            <w:pPr>
              <w:jc w:val="center"/>
              <w:rPr>
                <w:rFonts w:eastAsia="Sassoon" w:cstheme="minorHAnsi"/>
                <w:b/>
                <w:bCs/>
                <w:color w:val="7030A0"/>
                <w:sz w:val="24"/>
                <w:szCs w:val="24"/>
              </w:rPr>
            </w:pPr>
            <w:r w:rsidRPr="00C758FC">
              <w:rPr>
                <w:rFonts w:cstheme="minorHAnsi"/>
                <w:noProof/>
                <w:sz w:val="24"/>
                <w:szCs w:val="20"/>
              </w:rPr>
              <w:drawing>
                <wp:anchor distT="0" distB="0" distL="114300" distR="114300" simplePos="0" relativeHeight="251658247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72" w:type="dxa"/>
          </w:tcPr>
          <w:p w14:paraId="7312AB39" w14:textId="36107853" w:rsidR="00204020" w:rsidRPr="00C758FC" w:rsidRDefault="00204020" w:rsidP="020F9C7B">
            <w:pPr>
              <w:rPr>
                <w:rFonts w:eastAsia="Sassoon" w:cstheme="minorHAnsi"/>
                <w:b/>
                <w:bCs/>
                <w:color w:val="7030A0"/>
                <w:sz w:val="24"/>
                <w:szCs w:val="24"/>
              </w:rPr>
            </w:pPr>
            <w:r w:rsidRPr="00C758FC">
              <w:rPr>
                <w:rFonts w:eastAsia="Sassoon" w:cstheme="minorHAnsi"/>
                <w:b/>
                <w:bCs/>
                <w:color w:val="7030A0"/>
                <w:sz w:val="24"/>
                <w:szCs w:val="24"/>
              </w:rPr>
              <w:t>Sticky knowledge</w:t>
            </w:r>
          </w:p>
          <w:p w14:paraId="2E3FA890" w14:textId="77777777" w:rsidR="00EA1E0E" w:rsidRPr="00C758FC" w:rsidRDefault="00EA1E0E" w:rsidP="020F9C7B">
            <w:pPr>
              <w:rPr>
                <w:rFonts w:eastAsia="Sassoon" w:cstheme="minorHAnsi"/>
                <w:b/>
                <w:bCs/>
                <w:color w:val="7030A0"/>
                <w:sz w:val="24"/>
                <w:szCs w:val="24"/>
              </w:rPr>
            </w:pPr>
          </w:p>
        </w:tc>
      </w:tr>
      <w:tr w:rsidR="00704059" w:rsidRPr="00C758FC" w14:paraId="1547F07C" w14:textId="77777777" w:rsidTr="003473FD">
        <w:trPr>
          <w:trHeight w:val="810"/>
        </w:trPr>
        <w:tc>
          <w:tcPr>
            <w:tcW w:w="2346" w:type="dxa"/>
          </w:tcPr>
          <w:p w14:paraId="372867A8" w14:textId="43DE18D4" w:rsidR="00204020" w:rsidRPr="00C758FC" w:rsidRDefault="00D12506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="Sassoon" w:hAnsiTheme="minorHAnsi" w:cstheme="minorHAnsi"/>
                <w:lang w:val="en-US"/>
              </w:rPr>
            </w:pPr>
            <w:r w:rsidRPr="00C758FC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3A6B5D4D" wp14:editId="020293EC">
                  <wp:extent cx="647700" cy="516212"/>
                  <wp:effectExtent l="0" t="0" r="0" b="0"/>
                  <wp:docPr id="632532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5320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69" cy="523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739A0" w:rsidRPr="00C758FC">
              <w:rPr>
                <w:rFonts w:asciiTheme="minorHAnsi" w:hAnsiTheme="minorHAnsi" w:cstheme="minorHAnsi"/>
              </w:rPr>
              <w:t xml:space="preserve"> </w:t>
            </w:r>
            <w:r w:rsidR="00704059" w:rsidRPr="00C758FC">
              <w:rPr>
                <w:rFonts w:asciiTheme="minorHAnsi" w:hAnsiTheme="minorHAnsi" w:cstheme="minorHAnsi"/>
              </w:rPr>
              <w:fldChar w:fldCharType="begin"/>
            </w:r>
            <w:r w:rsidR="00C17E9A" w:rsidRPr="00C758FC">
              <w:rPr>
                <w:rFonts w:asciiTheme="minorHAnsi" w:hAnsiTheme="minorHAnsi" w:cstheme="minorHAnsi"/>
              </w:rPr>
              <w:instrText xml:space="preserve"> INCLUDEPICTURE "C:\\Users\\maxmaycock123\\Library\\Group Containers\\UBF8T346G9.ms\\WebArchiveCopyPasteTempFiles\\com.microsoft.Word\\cartoon-laptop-programming-coding-concept-260nw-1144126280.jpg" \* MERGEFORMAT </w:instrText>
            </w:r>
            <w:r w:rsidR="00704059" w:rsidRPr="00C758FC">
              <w:rPr>
                <w:rFonts w:asciiTheme="minorHAnsi" w:hAnsiTheme="minorHAnsi" w:cstheme="minorHAnsi"/>
              </w:rPr>
              <w:fldChar w:fldCharType="separate"/>
            </w:r>
            <w:r w:rsidR="00704059" w:rsidRPr="00C758FC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7772" w:type="dxa"/>
          </w:tcPr>
          <w:p w14:paraId="05D72515" w14:textId="77777777" w:rsidR="006F03A2" w:rsidRPr="00C758FC" w:rsidRDefault="006F03A2" w:rsidP="00DF0C59">
            <w:pPr>
              <w:rPr>
                <w:rFonts w:cstheme="minorHAnsi"/>
                <w:sz w:val="24"/>
                <w:szCs w:val="24"/>
              </w:rPr>
            </w:pPr>
            <w:r w:rsidRPr="00C758FC">
              <w:rPr>
                <w:rFonts w:cstheme="minorHAnsi"/>
                <w:sz w:val="24"/>
                <w:szCs w:val="24"/>
              </w:rPr>
              <w:t>Programs need planning based on a desired outcome</w:t>
            </w:r>
          </w:p>
          <w:p w14:paraId="241D5B65" w14:textId="29B64683" w:rsidR="00204020" w:rsidRPr="00C758FC" w:rsidRDefault="006F03A2" w:rsidP="006F03A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="Sassoon" w:hAnsiTheme="minorHAnsi" w:cstheme="minorHAnsi"/>
                <w:color w:val="000000" w:themeColor="text1"/>
              </w:rPr>
            </w:pPr>
            <w:r w:rsidRPr="00C758FC">
              <w:rPr>
                <w:rFonts w:asciiTheme="minorHAnsi" w:hAnsiTheme="minorHAnsi" w:cstheme="minorHAnsi"/>
              </w:rPr>
              <w:t>A simulated environment is a virtual world, which can be altered</w:t>
            </w:r>
          </w:p>
        </w:tc>
      </w:tr>
      <w:tr w:rsidR="00704059" w:rsidRPr="00C758FC" w14:paraId="44129C0F" w14:textId="77777777" w:rsidTr="006C7B6C">
        <w:trPr>
          <w:trHeight w:val="737"/>
        </w:trPr>
        <w:tc>
          <w:tcPr>
            <w:tcW w:w="2346" w:type="dxa"/>
          </w:tcPr>
          <w:p w14:paraId="03E180C5" w14:textId="0065B26F" w:rsidR="00204020" w:rsidRPr="00C758FC" w:rsidRDefault="00A22C41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="Sassoon" w:hAnsiTheme="minorHAnsi" w:cstheme="minorHAnsi"/>
                <w:lang w:val="en-US"/>
              </w:rPr>
            </w:pPr>
            <w:r w:rsidRPr="00C758FC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56D03521" wp14:editId="0C930CFB">
                  <wp:extent cx="807720" cy="473491"/>
                  <wp:effectExtent l="0" t="0" r="0" b="3175"/>
                  <wp:docPr id="4606321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63218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58" cy="482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58FC">
              <w:rPr>
                <w:rFonts w:asciiTheme="minorHAnsi" w:hAnsiTheme="minorHAnsi" w:cstheme="minorHAnsi"/>
              </w:rPr>
              <w:t xml:space="preserve"> </w:t>
            </w:r>
            <w:r w:rsidR="00FB1C59" w:rsidRPr="00C758FC">
              <w:rPr>
                <w:rFonts w:asciiTheme="minorHAnsi" w:hAnsiTheme="minorHAnsi" w:cstheme="minorHAnsi"/>
              </w:rPr>
              <w:fldChar w:fldCharType="begin"/>
            </w:r>
            <w:r w:rsidR="00C17E9A" w:rsidRPr="00C758FC">
              <w:rPr>
                <w:rFonts w:asciiTheme="minorHAnsi" w:hAnsiTheme="minorHAnsi" w:cstheme="minorHAnsi"/>
              </w:rPr>
              <w:instrText xml:space="preserve"> INCLUDEPICTURE "C:\\Users\\maxmaycock123\\Library\\Group Containers\\UBF8T346G9.ms\\WebArchiveCopyPasteTempFiles\\com.microsoft.Word\\usb-flash-drive-icon-line-art.jpg?s=612x612&amp;w=0&amp;k=20&amp;c=grJRSCgr-7SiZrDbbqjbsxjNiP9b8ICdajYR3itvAOY=" \* MERGEFORMAT </w:instrText>
            </w:r>
            <w:r w:rsidR="00FB1C59" w:rsidRPr="00C758FC">
              <w:rPr>
                <w:rFonts w:asciiTheme="minorHAnsi" w:hAnsiTheme="minorHAnsi" w:cstheme="minorHAnsi"/>
              </w:rPr>
              <w:fldChar w:fldCharType="separate"/>
            </w:r>
            <w:r w:rsidR="00FB1C59" w:rsidRPr="00C758FC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7772" w:type="dxa"/>
          </w:tcPr>
          <w:p w14:paraId="7D15B01F" w14:textId="6DF72B1A" w:rsidR="00204020" w:rsidRPr="00C758FC" w:rsidRDefault="00195EEE" w:rsidP="00DF0C59">
            <w:pPr>
              <w:rPr>
                <w:rFonts w:eastAsia="Sassoon" w:cstheme="minorHAnsi"/>
                <w:sz w:val="24"/>
                <w:szCs w:val="24"/>
              </w:rPr>
            </w:pPr>
            <w:r w:rsidRPr="00C758FC">
              <w:rPr>
                <w:rFonts w:cstheme="minorHAnsi"/>
                <w:color w:val="0070C0"/>
                <w:sz w:val="24"/>
                <w:szCs w:val="24"/>
              </w:rPr>
              <w:t xml:space="preserve">Variables </w:t>
            </w:r>
            <w:r w:rsidRPr="00C758FC">
              <w:rPr>
                <w:rFonts w:cstheme="minorHAnsi"/>
                <w:sz w:val="24"/>
                <w:szCs w:val="24"/>
              </w:rPr>
              <w:t>change an outcome</w:t>
            </w:r>
          </w:p>
        </w:tc>
      </w:tr>
      <w:tr w:rsidR="00606397" w:rsidRPr="00C758FC" w14:paraId="6C342ABA" w14:textId="77777777" w:rsidTr="006C7B6C">
        <w:trPr>
          <w:trHeight w:val="737"/>
        </w:trPr>
        <w:tc>
          <w:tcPr>
            <w:tcW w:w="2346" w:type="dxa"/>
          </w:tcPr>
          <w:p w14:paraId="263AFB7B" w14:textId="180A9F62" w:rsidR="00606397" w:rsidRPr="00C758FC" w:rsidRDefault="00D35A83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758FC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6A9141A6" wp14:editId="1823294B">
                  <wp:extent cx="762000" cy="627888"/>
                  <wp:effectExtent l="0" t="0" r="0" b="1270"/>
                  <wp:docPr id="20865160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651606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288" cy="635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22757275" w14:textId="77777777" w:rsidR="00A22C41" w:rsidRPr="00C758FC" w:rsidRDefault="00A22C41" w:rsidP="00C04D66">
            <w:pPr>
              <w:rPr>
                <w:rFonts w:cstheme="minorHAnsi"/>
                <w:sz w:val="24"/>
                <w:szCs w:val="24"/>
              </w:rPr>
            </w:pPr>
            <w:r w:rsidRPr="00C758FC">
              <w:rPr>
                <w:rFonts w:cstheme="minorHAnsi"/>
                <w:sz w:val="24"/>
                <w:szCs w:val="24"/>
              </w:rPr>
              <w:t>Reading code step-by-step allows you to spot errors (debug)</w:t>
            </w:r>
          </w:p>
          <w:p w14:paraId="3FCE6637" w14:textId="0EB4C6A7" w:rsidR="00606397" w:rsidRPr="00C758FC" w:rsidRDefault="00A22C41" w:rsidP="00A22C41">
            <w:pPr>
              <w:rPr>
                <w:rFonts w:cstheme="minorHAnsi"/>
                <w:sz w:val="24"/>
                <w:szCs w:val="24"/>
              </w:rPr>
            </w:pPr>
            <w:r w:rsidRPr="00C758FC">
              <w:rPr>
                <w:rFonts w:cstheme="minorHAnsi"/>
                <w:sz w:val="24"/>
                <w:szCs w:val="24"/>
              </w:rPr>
              <w:t>Correcting errors allows a program to work</w:t>
            </w:r>
          </w:p>
        </w:tc>
      </w:tr>
      <w:tr w:rsidR="00704059" w:rsidRPr="00C758FC" w14:paraId="04E61AAA" w14:textId="77777777" w:rsidTr="00606397">
        <w:trPr>
          <w:trHeight w:val="522"/>
        </w:trPr>
        <w:tc>
          <w:tcPr>
            <w:tcW w:w="2346" w:type="dxa"/>
          </w:tcPr>
          <w:p w14:paraId="18F9BC99" w14:textId="3E44D851" w:rsidR="00204020" w:rsidRPr="00C758FC" w:rsidRDefault="00D22691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="Sassoon" w:hAnsiTheme="minorHAnsi" w:cstheme="minorHAnsi"/>
                <w:lang w:val="en-US"/>
              </w:rPr>
            </w:pPr>
            <w:r w:rsidRPr="00C758FC">
              <w:rPr>
                <w:rStyle w:val="normaltextrun"/>
                <w:rFonts w:asciiTheme="minorHAnsi" w:eastAsia="Sassoon" w:hAnsiTheme="minorHAnsi" w:cstheme="minorHAnsi"/>
                <w:noProof/>
                <w:lang w:val="en-US"/>
              </w:rPr>
              <w:drawing>
                <wp:inline distT="0" distB="0" distL="0" distR="0" wp14:anchorId="722B5E09" wp14:editId="6553F43E">
                  <wp:extent cx="822960" cy="342900"/>
                  <wp:effectExtent l="0" t="0" r="0" b="0"/>
                  <wp:docPr id="1285468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4683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631" cy="343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3FC5088F" w14:textId="74C525FB" w:rsidR="00204020" w:rsidRPr="00C758FC" w:rsidRDefault="009C3D60" w:rsidP="00C6022D">
            <w:pPr>
              <w:rPr>
                <w:rFonts w:eastAsia="Sassoon" w:cstheme="minorHAnsi"/>
                <w:color w:val="000000" w:themeColor="text1"/>
                <w:sz w:val="24"/>
                <w:szCs w:val="24"/>
              </w:rPr>
            </w:pPr>
            <w:r w:rsidRPr="00C758FC">
              <w:rPr>
                <w:rFonts w:cstheme="minorHAnsi"/>
                <w:sz w:val="24"/>
                <w:szCs w:val="24"/>
              </w:rPr>
              <w:t>Some programs are more suitable and appropriate to achieve a goal (Excel used for data, rather than word)</w:t>
            </w:r>
          </w:p>
        </w:tc>
      </w:tr>
      <w:tr w:rsidR="00704059" w:rsidRPr="00C758FC" w14:paraId="7634D778" w14:textId="77777777" w:rsidTr="006C7B6C">
        <w:trPr>
          <w:trHeight w:val="613"/>
        </w:trPr>
        <w:tc>
          <w:tcPr>
            <w:tcW w:w="2346" w:type="dxa"/>
          </w:tcPr>
          <w:p w14:paraId="0A998E87" w14:textId="0EC9329F" w:rsidR="00917907" w:rsidRPr="00C758FC" w:rsidRDefault="001C0810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="Sassoon" w:hAnsiTheme="minorHAnsi" w:cstheme="minorHAnsi"/>
                <w:lang w:val="en-US"/>
              </w:rPr>
            </w:pPr>
            <w:r w:rsidRPr="00C758FC">
              <w:rPr>
                <w:rStyle w:val="normaltextrun"/>
                <w:rFonts w:asciiTheme="minorHAnsi" w:eastAsia="Sassoon" w:hAnsiTheme="minorHAnsi" w:cstheme="minorHAnsi"/>
                <w:noProof/>
                <w:lang w:val="en-US"/>
              </w:rPr>
              <w:drawing>
                <wp:inline distT="0" distB="0" distL="0" distR="0" wp14:anchorId="57A7AF23" wp14:editId="2DCB4E97">
                  <wp:extent cx="399225" cy="388989"/>
                  <wp:effectExtent l="0" t="0" r="1270" b="0"/>
                  <wp:docPr id="3445948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594828" name="Picture 1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225" cy="388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51E447F0" w14:textId="77777777" w:rsidR="00900077" w:rsidRPr="00C758FC" w:rsidRDefault="00900077" w:rsidP="00F50FF8">
            <w:pPr>
              <w:rPr>
                <w:rFonts w:cstheme="minorHAnsi"/>
                <w:sz w:val="24"/>
                <w:szCs w:val="24"/>
              </w:rPr>
            </w:pPr>
            <w:r w:rsidRPr="00C758FC">
              <w:rPr>
                <w:rFonts w:cstheme="minorHAnsi"/>
                <w:sz w:val="24"/>
                <w:szCs w:val="24"/>
              </w:rPr>
              <w:t>Websites enable the use of a range of content</w:t>
            </w:r>
          </w:p>
          <w:p w14:paraId="3DA89D60" w14:textId="77777777" w:rsidR="00900077" w:rsidRPr="00C758FC" w:rsidRDefault="00900077" w:rsidP="00F50FF8">
            <w:pPr>
              <w:rPr>
                <w:rFonts w:cstheme="minorHAnsi"/>
                <w:sz w:val="24"/>
                <w:szCs w:val="24"/>
              </w:rPr>
            </w:pPr>
            <w:r w:rsidRPr="00C758FC">
              <w:rPr>
                <w:rFonts w:cstheme="minorHAnsi"/>
                <w:sz w:val="24"/>
                <w:szCs w:val="24"/>
              </w:rPr>
              <w:t>Different software can be used to achieve different goals (e.g. paint to edit a photo)</w:t>
            </w:r>
          </w:p>
          <w:p w14:paraId="3E8E5A8E" w14:textId="08AA47E4" w:rsidR="002868B0" w:rsidRPr="00C758FC" w:rsidRDefault="00900077" w:rsidP="00900077">
            <w:pPr>
              <w:rPr>
                <w:rFonts w:cstheme="minorHAnsi"/>
                <w:sz w:val="24"/>
                <w:szCs w:val="24"/>
              </w:rPr>
            </w:pPr>
            <w:r w:rsidRPr="00C758FC">
              <w:rPr>
                <w:rFonts w:cstheme="minorHAnsi"/>
                <w:sz w:val="24"/>
                <w:szCs w:val="24"/>
              </w:rPr>
              <w:t>Content can then be incorporated and linked in a presentation</w:t>
            </w:r>
          </w:p>
        </w:tc>
      </w:tr>
      <w:tr w:rsidR="00704059" w:rsidRPr="00C758FC" w14:paraId="65F64165" w14:textId="77777777" w:rsidTr="00314238">
        <w:trPr>
          <w:trHeight w:val="521"/>
        </w:trPr>
        <w:tc>
          <w:tcPr>
            <w:tcW w:w="2346" w:type="dxa"/>
          </w:tcPr>
          <w:p w14:paraId="023EDC22" w14:textId="2CA2C00E" w:rsidR="003B5512" w:rsidRPr="00C758FC" w:rsidRDefault="00316E23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="Sassoon" w:hAnsiTheme="minorHAnsi" w:cstheme="minorHAnsi"/>
                <w:noProof/>
                <w:color w:val="000000" w:themeColor="text1"/>
                <w:shd w:val="clear" w:color="auto" w:fill="FFFFFF"/>
              </w:rPr>
            </w:pPr>
            <w:r w:rsidRPr="00C758FC">
              <w:rPr>
                <w:rFonts w:asciiTheme="minorHAnsi" w:hAnsiTheme="minorHAnsi" w:cstheme="minorHAnsi"/>
              </w:rPr>
              <w:t xml:space="preserve"> </w:t>
            </w:r>
            <w:r w:rsidR="00BC7516" w:rsidRPr="00C758FC">
              <w:rPr>
                <w:rFonts w:asciiTheme="minorHAnsi" w:hAnsiTheme="minorHAnsi" w:cstheme="minorHAnsi"/>
                <w:noProof/>
              </w:rPr>
              <w:t xml:space="preserve"> </w:t>
            </w:r>
            <w:r w:rsidR="00BC7516" w:rsidRPr="00C758FC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643388CE" wp14:editId="477C55F2">
                  <wp:extent cx="617220" cy="486751"/>
                  <wp:effectExtent l="0" t="0" r="0" b="8890"/>
                  <wp:docPr id="5244023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440237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301" cy="489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04059" w:rsidRPr="00C758FC">
              <w:rPr>
                <w:rFonts w:asciiTheme="minorHAnsi" w:hAnsiTheme="minorHAnsi" w:cstheme="minorHAnsi"/>
              </w:rPr>
              <w:fldChar w:fldCharType="begin"/>
            </w:r>
            <w:r w:rsidR="00C17E9A" w:rsidRPr="00C758FC">
              <w:rPr>
                <w:rFonts w:asciiTheme="minorHAnsi" w:hAnsiTheme="minorHAnsi" w:cstheme="minorHAnsi"/>
              </w:rPr>
              <w:instrText xml:space="preserve"> INCLUDEPICTURE "C:\\Users\\maxmaycock123\\Library\\Group Containers\\UBF8T346G9.ms\\WebArchiveCopyPasteTempFiles\\com.microsoft.Word\\computer-pc-icon-professional-cartoon-260nw-2226481563.jpg" \* MERGEFORMAT </w:instrText>
            </w:r>
            <w:r w:rsidR="00704059" w:rsidRPr="00C758FC">
              <w:rPr>
                <w:rFonts w:asciiTheme="minorHAnsi" w:hAnsiTheme="minorHAnsi" w:cstheme="minorHAnsi"/>
              </w:rPr>
              <w:fldChar w:fldCharType="separate"/>
            </w:r>
            <w:r w:rsidR="00704059" w:rsidRPr="00C758FC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7772" w:type="dxa"/>
          </w:tcPr>
          <w:p w14:paraId="5085AD8C" w14:textId="77777777" w:rsidR="00F50FF8" w:rsidRPr="00C758FC" w:rsidRDefault="00F50FF8" w:rsidP="00F50FF8">
            <w:pPr>
              <w:rPr>
                <w:rFonts w:cstheme="minorHAnsi"/>
                <w:sz w:val="24"/>
                <w:szCs w:val="24"/>
              </w:rPr>
            </w:pPr>
            <w:r w:rsidRPr="00C758FC">
              <w:rPr>
                <w:rFonts w:cstheme="minorHAnsi"/>
                <w:sz w:val="24"/>
                <w:szCs w:val="24"/>
              </w:rPr>
              <w:t>A prediction is logical guess on what will happen</w:t>
            </w:r>
          </w:p>
          <w:p w14:paraId="408FC145" w14:textId="3E84F3B7" w:rsidR="003B5512" w:rsidRPr="00C758FC" w:rsidRDefault="003B5512" w:rsidP="003473FD">
            <w:pPr>
              <w:rPr>
                <w:rStyle w:val="normaltextrun"/>
                <w:rFonts w:cstheme="minorHAnsi"/>
                <w:sz w:val="24"/>
                <w:szCs w:val="24"/>
              </w:rPr>
            </w:pPr>
          </w:p>
        </w:tc>
      </w:tr>
      <w:tr w:rsidR="00314238" w:rsidRPr="00C758FC" w14:paraId="52F52126" w14:textId="77777777" w:rsidTr="00314238">
        <w:trPr>
          <w:trHeight w:val="557"/>
        </w:trPr>
        <w:tc>
          <w:tcPr>
            <w:tcW w:w="2346" w:type="dxa"/>
          </w:tcPr>
          <w:p w14:paraId="66BF7CC5" w14:textId="3CAB4665" w:rsidR="00314238" w:rsidRPr="00C758FC" w:rsidRDefault="00EC721A" w:rsidP="0031423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C758FC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11B86464" wp14:editId="67E60B6E">
                  <wp:extent cx="594360" cy="416644"/>
                  <wp:effectExtent l="0" t="0" r="0" b="2540"/>
                  <wp:docPr id="7757638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5763862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490" cy="426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5F837025" w14:textId="77777777" w:rsidR="00615087" w:rsidRPr="00C758FC" w:rsidRDefault="00615087" w:rsidP="00615087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C758FC">
              <w:rPr>
                <w:rFonts w:cstheme="minorHAnsi"/>
                <w:color w:val="0070C0"/>
                <w:sz w:val="24"/>
                <w:szCs w:val="24"/>
              </w:rPr>
              <w:t>Debug</w:t>
            </w:r>
            <w:r w:rsidRPr="00C758FC">
              <w:rPr>
                <w:rFonts w:cstheme="minorHAnsi"/>
                <w:color w:val="000000" w:themeColor="text1"/>
                <w:sz w:val="24"/>
                <w:szCs w:val="24"/>
              </w:rPr>
              <w:t xml:space="preserve"> (find errors) in given instructions </w:t>
            </w:r>
          </w:p>
          <w:p w14:paraId="5B226E7A" w14:textId="5072302E" w:rsidR="00314238" w:rsidRPr="00C758FC" w:rsidRDefault="00615087" w:rsidP="00615087">
            <w:pPr>
              <w:rPr>
                <w:rFonts w:cstheme="minorHAnsi"/>
                <w:sz w:val="24"/>
                <w:szCs w:val="24"/>
              </w:rPr>
            </w:pPr>
            <w:r w:rsidRPr="00C758FC">
              <w:rPr>
                <w:rFonts w:cstheme="minorHAnsi"/>
                <w:color w:val="0070C0"/>
                <w:sz w:val="24"/>
                <w:szCs w:val="24"/>
              </w:rPr>
              <w:t>Debugging</w:t>
            </w:r>
            <w:r w:rsidRPr="00C758FC">
              <w:rPr>
                <w:rFonts w:cstheme="minorHAnsi"/>
                <w:color w:val="000000" w:themeColor="text1"/>
                <w:sz w:val="24"/>
                <w:szCs w:val="24"/>
              </w:rPr>
              <w:t xml:space="preserve"> involves fixing problems by going through line by line</w:t>
            </w:r>
          </w:p>
        </w:tc>
      </w:tr>
    </w:tbl>
    <w:p w14:paraId="782D9020" w14:textId="0A19ADE8" w:rsidR="00B773A3" w:rsidRPr="00C758FC" w:rsidRDefault="00EC721A" w:rsidP="00CF5F18">
      <w:pPr>
        <w:tabs>
          <w:tab w:val="left" w:pos="1077"/>
        </w:tabs>
        <w:rPr>
          <w:rFonts w:cstheme="minorHAnsi"/>
        </w:rPr>
      </w:pPr>
      <w:r w:rsidRPr="00C758FC">
        <w:rPr>
          <w:rFonts w:cstheme="minorHAnsi"/>
          <w:noProof/>
        </w:rPr>
        <w:drawing>
          <wp:anchor distT="0" distB="0" distL="114300" distR="114300" simplePos="0" relativeHeight="251662344" behindDoc="1" locked="0" layoutInCell="1" allowOverlap="1" wp14:anchorId="1E5DEF13" wp14:editId="7F7159E7">
            <wp:simplePos x="0" y="0"/>
            <wp:positionH relativeFrom="column">
              <wp:posOffset>106680</wp:posOffset>
            </wp:positionH>
            <wp:positionV relativeFrom="paragraph">
              <wp:posOffset>3576320</wp:posOffset>
            </wp:positionV>
            <wp:extent cx="1690255" cy="2001378"/>
            <wp:effectExtent l="0" t="0" r="5715" b="0"/>
            <wp:wrapNone/>
            <wp:docPr id="284026192" name="Picture 1" descr="A poster of a smart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340795" name="Picture 1" descr="A poster of a smart phone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255" cy="2001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DB4AE0" w14:textId="2B80DFE2" w:rsidR="009C7EF8" w:rsidRPr="00C758FC" w:rsidRDefault="00704059" w:rsidP="00704059">
      <w:pPr>
        <w:tabs>
          <w:tab w:val="left" w:pos="1077"/>
        </w:tabs>
        <w:rPr>
          <w:rFonts w:cstheme="minorHAnsi"/>
        </w:rPr>
      </w:pPr>
      <w:r w:rsidRPr="00C758FC">
        <w:rPr>
          <w:rFonts w:cstheme="minorHAnsi"/>
        </w:rPr>
        <w:fldChar w:fldCharType="begin"/>
      </w:r>
      <w:r w:rsidR="00C17E9A" w:rsidRPr="00C758FC">
        <w:rPr>
          <w:rFonts w:cstheme="minorHAnsi"/>
        </w:rPr>
        <w:instrText xml:space="preserve"> INCLUDEPICTURE "C:\\Users\\maxmaycock123\\Library\\Group Containers\\UBF8T346G9.ms\\WebArchiveCopyPasteTempFiles\\com.microsoft.Word\\j5eZvDm38n7mIcb7qAUnVokzNRNKRO-cKxa3jRs2SZW_eG0uuZvInzCHWaatudvwbKRZ7cHwISA_Pya3FO5vhk_YBfuVyBPjtxnqj-EXUp8--ile9k_tkXO7qO92hy9VvnsagBmlwQ" \* MERGEFORMAT </w:instrText>
      </w:r>
      <w:r w:rsidRPr="00C758FC">
        <w:rPr>
          <w:rFonts w:cstheme="minorHAnsi"/>
        </w:rPr>
        <w:fldChar w:fldCharType="separate"/>
      </w:r>
      <w:r w:rsidRPr="00C758FC">
        <w:rPr>
          <w:rFonts w:cstheme="minorHAnsi"/>
        </w:rPr>
        <w:fldChar w:fldCharType="end"/>
      </w:r>
    </w:p>
    <w:sectPr w:rsidR="009C7EF8" w:rsidRPr="00C758FC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303A9" w14:textId="77777777" w:rsidR="008C0115" w:rsidRDefault="008C0115" w:rsidP="00584335">
      <w:pPr>
        <w:spacing w:after="0" w:line="240" w:lineRule="auto"/>
      </w:pPr>
      <w:r>
        <w:separator/>
      </w:r>
    </w:p>
  </w:endnote>
  <w:endnote w:type="continuationSeparator" w:id="0">
    <w:p w14:paraId="089ADA61" w14:textId="77777777" w:rsidR="008C0115" w:rsidRDefault="008C0115" w:rsidP="00584335">
      <w:pPr>
        <w:spacing w:after="0" w:line="240" w:lineRule="auto"/>
      </w:pPr>
      <w:r>
        <w:continuationSeparator/>
      </w:r>
    </w:p>
  </w:endnote>
  <w:endnote w:type="continuationNotice" w:id="1">
    <w:p w14:paraId="3A7EE883" w14:textId="77777777" w:rsidR="008C0115" w:rsidRDefault="008C01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AB6A0" w14:textId="77777777" w:rsidR="008C0115" w:rsidRDefault="008C0115" w:rsidP="00584335">
      <w:pPr>
        <w:spacing w:after="0" w:line="240" w:lineRule="auto"/>
      </w:pPr>
      <w:r>
        <w:separator/>
      </w:r>
    </w:p>
  </w:footnote>
  <w:footnote w:type="continuationSeparator" w:id="0">
    <w:p w14:paraId="3E8DD15C" w14:textId="77777777" w:rsidR="008C0115" w:rsidRDefault="008C0115" w:rsidP="00584335">
      <w:pPr>
        <w:spacing w:after="0" w:line="240" w:lineRule="auto"/>
      </w:pPr>
      <w:r>
        <w:continuationSeparator/>
      </w:r>
    </w:p>
  </w:footnote>
  <w:footnote w:type="continuationNotice" w:id="1">
    <w:p w14:paraId="25C4C139" w14:textId="77777777" w:rsidR="008C0115" w:rsidRDefault="008C011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26F3D"/>
    <w:multiLevelType w:val="hybridMultilevel"/>
    <w:tmpl w:val="89006428"/>
    <w:lvl w:ilvl="0" w:tplc="C758F3A8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HAnsi"/>
        <w:strike w:val="0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13C40D61"/>
    <w:multiLevelType w:val="hybridMultilevel"/>
    <w:tmpl w:val="B43CDF6E"/>
    <w:lvl w:ilvl="0" w:tplc="EC365E1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0386E"/>
    <w:multiLevelType w:val="hybridMultilevel"/>
    <w:tmpl w:val="B43CDF6E"/>
    <w:lvl w:ilvl="0" w:tplc="EC365E1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2D52BB"/>
    <w:multiLevelType w:val="hybridMultilevel"/>
    <w:tmpl w:val="B43CDF6E"/>
    <w:lvl w:ilvl="0" w:tplc="EC365E1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1D0CA2"/>
    <w:multiLevelType w:val="hybridMultilevel"/>
    <w:tmpl w:val="B43CDF6E"/>
    <w:lvl w:ilvl="0" w:tplc="EC365E1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61AD2"/>
    <w:multiLevelType w:val="hybridMultilevel"/>
    <w:tmpl w:val="B43CDF6E"/>
    <w:lvl w:ilvl="0" w:tplc="FFFFFFFF">
      <w:start w:val="1"/>
      <w:numFmt w:val="upp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282047"/>
    <w:multiLevelType w:val="hybridMultilevel"/>
    <w:tmpl w:val="6F708CA8"/>
    <w:lvl w:ilvl="0" w:tplc="6DC69CB2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609A738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5CE4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78D4D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6A0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2ACE37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DA2E30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674771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B02BB0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48426D"/>
    <w:multiLevelType w:val="hybridMultilevel"/>
    <w:tmpl w:val="B43CDF6E"/>
    <w:lvl w:ilvl="0" w:tplc="EC365E1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9752D21"/>
    <w:multiLevelType w:val="hybridMultilevel"/>
    <w:tmpl w:val="B43CDF6E"/>
    <w:lvl w:ilvl="0" w:tplc="EC365E1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472AF2"/>
    <w:multiLevelType w:val="hybridMultilevel"/>
    <w:tmpl w:val="B43CDF6E"/>
    <w:lvl w:ilvl="0" w:tplc="EC365E1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E7B2DD2"/>
    <w:multiLevelType w:val="hybridMultilevel"/>
    <w:tmpl w:val="F5A08D30"/>
    <w:lvl w:ilvl="0" w:tplc="9C90E67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08577D1"/>
    <w:multiLevelType w:val="multilevel"/>
    <w:tmpl w:val="BF9E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2"/>
  </w:num>
  <w:num w:numId="2" w16cid:durableId="1400245082">
    <w:abstractNumId w:val="6"/>
  </w:num>
  <w:num w:numId="3" w16cid:durableId="1151020831">
    <w:abstractNumId w:val="14"/>
  </w:num>
  <w:num w:numId="4" w16cid:durableId="996302456">
    <w:abstractNumId w:val="1"/>
  </w:num>
  <w:num w:numId="5" w16cid:durableId="940528228">
    <w:abstractNumId w:val="4"/>
  </w:num>
  <w:num w:numId="6" w16cid:durableId="1633636845">
    <w:abstractNumId w:val="11"/>
  </w:num>
  <w:num w:numId="7" w16cid:durableId="1887908845">
    <w:abstractNumId w:val="23"/>
  </w:num>
  <w:num w:numId="8" w16cid:durableId="1116559146">
    <w:abstractNumId w:val="19"/>
  </w:num>
  <w:num w:numId="9" w16cid:durableId="614681829">
    <w:abstractNumId w:val="15"/>
  </w:num>
  <w:num w:numId="10" w16cid:durableId="1265070241">
    <w:abstractNumId w:val="9"/>
  </w:num>
  <w:num w:numId="11" w16cid:durableId="2013486300">
    <w:abstractNumId w:val="18"/>
  </w:num>
  <w:num w:numId="12" w16cid:durableId="1815634661">
    <w:abstractNumId w:val="22"/>
  </w:num>
  <w:num w:numId="13" w16cid:durableId="723524445">
    <w:abstractNumId w:val="21"/>
  </w:num>
  <w:num w:numId="14" w16cid:durableId="375008572">
    <w:abstractNumId w:val="20"/>
  </w:num>
  <w:num w:numId="15" w16cid:durableId="572351511">
    <w:abstractNumId w:val="0"/>
  </w:num>
  <w:num w:numId="16" w16cid:durableId="369913459">
    <w:abstractNumId w:val="7"/>
  </w:num>
  <w:num w:numId="17" w16cid:durableId="642735565">
    <w:abstractNumId w:val="10"/>
  </w:num>
  <w:num w:numId="18" w16cid:durableId="1262756532">
    <w:abstractNumId w:val="12"/>
  </w:num>
  <w:num w:numId="19" w16cid:durableId="1522476020">
    <w:abstractNumId w:val="8"/>
  </w:num>
  <w:num w:numId="20" w16cid:durableId="560597577">
    <w:abstractNumId w:val="13"/>
  </w:num>
  <w:num w:numId="21" w16cid:durableId="936714136">
    <w:abstractNumId w:val="5"/>
  </w:num>
  <w:num w:numId="22" w16cid:durableId="218589852">
    <w:abstractNumId w:val="17"/>
  </w:num>
  <w:num w:numId="23" w16cid:durableId="1031105994">
    <w:abstractNumId w:val="16"/>
  </w:num>
  <w:num w:numId="24" w16cid:durableId="5134255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3579B"/>
    <w:rsid w:val="000363D1"/>
    <w:rsid w:val="00040861"/>
    <w:rsid w:val="0004409A"/>
    <w:rsid w:val="00074AEF"/>
    <w:rsid w:val="000B5B41"/>
    <w:rsid w:val="000B70E2"/>
    <w:rsid w:val="000D280C"/>
    <w:rsid w:val="000F62E3"/>
    <w:rsid w:val="00103264"/>
    <w:rsid w:val="0011492D"/>
    <w:rsid w:val="00122B68"/>
    <w:rsid w:val="00123F48"/>
    <w:rsid w:val="00141559"/>
    <w:rsid w:val="001459D1"/>
    <w:rsid w:val="0015786E"/>
    <w:rsid w:val="00164374"/>
    <w:rsid w:val="00186953"/>
    <w:rsid w:val="00186DD0"/>
    <w:rsid w:val="00195734"/>
    <w:rsid w:val="00195EEE"/>
    <w:rsid w:val="001A02FB"/>
    <w:rsid w:val="001C0810"/>
    <w:rsid w:val="001E0CE2"/>
    <w:rsid w:val="001E1F3F"/>
    <w:rsid w:val="001E391A"/>
    <w:rsid w:val="001E6E55"/>
    <w:rsid w:val="001F7122"/>
    <w:rsid w:val="002039DA"/>
    <w:rsid w:val="00204020"/>
    <w:rsid w:val="00206B0F"/>
    <w:rsid w:val="0022124E"/>
    <w:rsid w:val="0022718B"/>
    <w:rsid w:val="00242948"/>
    <w:rsid w:val="0024664C"/>
    <w:rsid w:val="002535A9"/>
    <w:rsid w:val="002656C0"/>
    <w:rsid w:val="00267D6D"/>
    <w:rsid w:val="0027781E"/>
    <w:rsid w:val="002824A5"/>
    <w:rsid w:val="00282E25"/>
    <w:rsid w:val="002868B0"/>
    <w:rsid w:val="00290CD7"/>
    <w:rsid w:val="002B127B"/>
    <w:rsid w:val="002D38E8"/>
    <w:rsid w:val="002E1E6B"/>
    <w:rsid w:val="002E51C4"/>
    <w:rsid w:val="002F756E"/>
    <w:rsid w:val="00314238"/>
    <w:rsid w:val="00316E23"/>
    <w:rsid w:val="00337743"/>
    <w:rsid w:val="003473FD"/>
    <w:rsid w:val="00366AAE"/>
    <w:rsid w:val="003951AE"/>
    <w:rsid w:val="003B246D"/>
    <w:rsid w:val="003B5512"/>
    <w:rsid w:val="003C1345"/>
    <w:rsid w:val="003E2E85"/>
    <w:rsid w:val="00426BEF"/>
    <w:rsid w:val="004327C5"/>
    <w:rsid w:val="0045780D"/>
    <w:rsid w:val="0047436F"/>
    <w:rsid w:val="00486CFA"/>
    <w:rsid w:val="004A30DC"/>
    <w:rsid w:val="004A5A01"/>
    <w:rsid w:val="004B78A2"/>
    <w:rsid w:val="004E2DF3"/>
    <w:rsid w:val="005017FF"/>
    <w:rsid w:val="00503C06"/>
    <w:rsid w:val="00534346"/>
    <w:rsid w:val="00540B27"/>
    <w:rsid w:val="005537C5"/>
    <w:rsid w:val="005618F3"/>
    <w:rsid w:val="0056298E"/>
    <w:rsid w:val="00584335"/>
    <w:rsid w:val="00587E9D"/>
    <w:rsid w:val="0059512A"/>
    <w:rsid w:val="005A76B0"/>
    <w:rsid w:val="005C13A8"/>
    <w:rsid w:val="005D4F0D"/>
    <w:rsid w:val="005E2472"/>
    <w:rsid w:val="005E43FC"/>
    <w:rsid w:val="005E5A8B"/>
    <w:rsid w:val="00606397"/>
    <w:rsid w:val="00615087"/>
    <w:rsid w:val="00620793"/>
    <w:rsid w:val="006362BE"/>
    <w:rsid w:val="00655704"/>
    <w:rsid w:val="00655B07"/>
    <w:rsid w:val="0065719F"/>
    <w:rsid w:val="00660FD8"/>
    <w:rsid w:val="0068482E"/>
    <w:rsid w:val="0068782A"/>
    <w:rsid w:val="00692579"/>
    <w:rsid w:val="006C7B6C"/>
    <w:rsid w:val="006D4D7C"/>
    <w:rsid w:val="006D7D20"/>
    <w:rsid w:val="006E06AE"/>
    <w:rsid w:val="006E2B78"/>
    <w:rsid w:val="006E49F9"/>
    <w:rsid w:val="006E6D6D"/>
    <w:rsid w:val="006F0030"/>
    <w:rsid w:val="006F03A2"/>
    <w:rsid w:val="006F5D07"/>
    <w:rsid w:val="00704059"/>
    <w:rsid w:val="007143A3"/>
    <w:rsid w:val="007166A7"/>
    <w:rsid w:val="00724BD1"/>
    <w:rsid w:val="00727930"/>
    <w:rsid w:val="00730226"/>
    <w:rsid w:val="00735A65"/>
    <w:rsid w:val="007547D0"/>
    <w:rsid w:val="00757E16"/>
    <w:rsid w:val="00757FE2"/>
    <w:rsid w:val="007A4328"/>
    <w:rsid w:val="007A4BC8"/>
    <w:rsid w:val="007A5ECF"/>
    <w:rsid w:val="007B77B1"/>
    <w:rsid w:val="007D1F07"/>
    <w:rsid w:val="00834F42"/>
    <w:rsid w:val="008419BF"/>
    <w:rsid w:val="00850CF9"/>
    <w:rsid w:val="0085528B"/>
    <w:rsid w:val="00860F92"/>
    <w:rsid w:val="008664C2"/>
    <w:rsid w:val="0087048E"/>
    <w:rsid w:val="00890E3E"/>
    <w:rsid w:val="008B15A7"/>
    <w:rsid w:val="008B1DD9"/>
    <w:rsid w:val="008B6D5E"/>
    <w:rsid w:val="008B739F"/>
    <w:rsid w:val="008C0115"/>
    <w:rsid w:val="008C7F2D"/>
    <w:rsid w:val="00900077"/>
    <w:rsid w:val="00901850"/>
    <w:rsid w:val="009073F0"/>
    <w:rsid w:val="0090788B"/>
    <w:rsid w:val="009126B7"/>
    <w:rsid w:val="00917907"/>
    <w:rsid w:val="00926E14"/>
    <w:rsid w:val="0093206E"/>
    <w:rsid w:val="0093602F"/>
    <w:rsid w:val="00950DE4"/>
    <w:rsid w:val="0095308D"/>
    <w:rsid w:val="009667E9"/>
    <w:rsid w:val="00971EC3"/>
    <w:rsid w:val="00980844"/>
    <w:rsid w:val="009B0579"/>
    <w:rsid w:val="009C3D60"/>
    <w:rsid w:val="009C3F1F"/>
    <w:rsid w:val="009C7EF8"/>
    <w:rsid w:val="00A00CB2"/>
    <w:rsid w:val="00A07885"/>
    <w:rsid w:val="00A22C41"/>
    <w:rsid w:val="00A3069C"/>
    <w:rsid w:val="00A37F98"/>
    <w:rsid w:val="00A41978"/>
    <w:rsid w:val="00A47723"/>
    <w:rsid w:val="00A50AB6"/>
    <w:rsid w:val="00A669D1"/>
    <w:rsid w:val="00A66B60"/>
    <w:rsid w:val="00A76C5C"/>
    <w:rsid w:val="00A86C1C"/>
    <w:rsid w:val="00A95001"/>
    <w:rsid w:val="00AA224D"/>
    <w:rsid w:val="00AB52C9"/>
    <w:rsid w:val="00AE1BEB"/>
    <w:rsid w:val="00AE61D4"/>
    <w:rsid w:val="00B01A59"/>
    <w:rsid w:val="00B10481"/>
    <w:rsid w:val="00B15F2B"/>
    <w:rsid w:val="00B422E2"/>
    <w:rsid w:val="00B47812"/>
    <w:rsid w:val="00B5591F"/>
    <w:rsid w:val="00B773A3"/>
    <w:rsid w:val="00B915A2"/>
    <w:rsid w:val="00BB1A03"/>
    <w:rsid w:val="00BB7542"/>
    <w:rsid w:val="00BC7516"/>
    <w:rsid w:val="00BD308C"/>
    <w:rsid w:val="00BE0140"/>
    <w:rsid w:val="00BE0765"/>
    <w:rsid w:val="00BF1F6A"/>
    <w:rsid w:val="00C04D66"/>
    <w:rsid w:val="00C06913"/>
    <w:rsid w:val="00C17E9A"/>
    <w:rsid w:val="00C221D8"/>
    <w:rsid w:val="00C25735"/>
    <w:rsid w:val="00C31577"/>
    <w:rsid w:val="00C44D8F"/>
    <w:rsid w:val="00C57AB4"/>
    <w:rsid w:val="00C6022D"/>
    <w:rsid w:val="00C64127"/>
    <w:rsid w:val="00C758FC"/>
    <w:rsid w:val="00C86EA5"/>
    <w:rsid w:val="00C91B0E"/>
    <w:rsid w:val="00C94F46"/>
    <w:rsid w:val="00CA3FDA"/>
    <w:rsid w:val="00CB7149"/>
    <w:rsid w:val="00CC1F6F"/>
    <w:rsid w:val="00CD1392"/>
    <w:rsid w:val="00CD7910"/>
    <w:rsid w:val="00CF13CD"/>
    <w:rsid w:val="00CF49DE"/>
    <w:rsid w:val="00CF5F18"/>
    <w:rsid w:val="00D12506"/>
    <w:rsid w:val="00D12BEB"/>
    <w:rsid w:val="00D166F8"/>
    <w:rsid w:val="00D22691"/>
    <w:rsid w:val="00D230A7"/>
    <w:rsid w:val="00D35A83"/>
    <w:rsid w:val="00D35E16"/>
    <w:rsid w:val="00D43374"/>
    <w:rsid w:val="00D64617"/>
    <w:rsid w:val="00D6505C"/>
    <w:rsid w:val="00DA75A3"/>
    <w:rsid w:val="00DC008D"/>
    <w:rsid w:val="00DC4E8A"/>
    <w:rsid w:val="00DC66E7"/>
    <w:rsid w:val="00DE323E"/>
    <w:rsid w:val="00DF0C59"/>
    <w:rsid w:val="00DF1A0D"/>
    <w:rsid w:val="00DF313A"/>
    <w:rsid w:val="00DF46C7"/>
    <w:rsid w:val="00E06A27"/>
    <w:rsid w:val="00E145B1"/>
    <w:rsid w:val="00E4079C"/>
    <w:rsid w:val="00E44CEA"/>
    <w:rsid w:val="00E51D4B"/>
    <w:rsid w:val="00E53E26"/>
    <w:rsid w:val="00E67217"/>
    <w:rsid w:val="00E739A0"/>
    <w:rsid w:val="00E75683"/>
    <w:rsid w:val="00EA1E0E"/>
    <w:rsid w:val="00EA5E5B"/>
    <w:rsid w:val="00EC721A"/>
    <w:rsid w:val="00ED41FD"/>
    <w:rsid w:val="00EF49E2"/>
    <w:rsid w:val="00F04890"/>
    <w:rsid w:val="00F07610"/>
    <w:rsid w:val="00F11E70"/>
    <w:rsid w:val="00F234BC"/>
    <w:rsid w:val="00F317E6"/>
    <w:rsid w:val="00F46BE4"/>
    <w:rsid w:val="00F50FF8"/>
    <w:rsid w:val="00F66A8E"/>
    <w:rsid w:val="00F75CEF"/>
    <w:rsid w:val="00F812B4"/>
    <w:rsid w:val="00F84502"/>
    <w:rsid w:val="00F95024"/>
    <w:rsid w:val="00FA1C9E"/>
    <w:rsid w:val="00FB19C1"/>
    <w:rsid w:val="00FB1C59"/>
    <w:rsid w:val="00FB63E0"/>
    <w:rsid w:val="00FC4D79"/>
    <w:rsid w:val="00FD2675"/>
    <w:rsid w:val="00FE18BE"/>
    <w:rsid w:val="00FF72E0"/>
    <w:rsid w:val="020F9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00D4"/>
  <w15:chartTrackingRefBased/>
  <w15:docId w15:val="{4E56B687-75F0-4992-9038-B775D31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  <w:style w:type="character" w:styleId="Emphasis">
    <w:name w:val="Emphasis"/>
    <w:basedOn w:val="DefaultParagraphFont"/>
    <w:uiPriority w:val="20"/>
    <w:qFormat/>
    <w:rsid w:val="00FB1C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8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7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6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EC6B0C0A-7337-4AAD-BDCC-699FD13F5A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1</TotalTime>
  <Pages>1</Pages>
  <Words>208</Words>
  <Characters>1098</Characters>
  <Application>Microsoft Office Word</Application>
  <DocSecurity>0</DocSecurity>
  <Lines>58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Samantha-Jo Evans</cp:lastModifiedBy>
  <cp:revision>71</cp:revision>
  <cp:lastPrinted>2026-01-07T16:45:00Z</cp:lastPrinted>
  <dcterms:created xsi:type="dcterms:W3CDTF">2025-07-10T11:16:00Z</dcterms:created>
  <dcterms:modified xsi:type="dcterms:W3CDTF">2026-01-08T07:45:00Z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