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219369" w14:textId="1912AA46" w:rsidR="002039DA" w:rsidRPr="004C30E8" w:rsidRDefault="006D7D20">
      <w:pPr>
        <w:rPr>
          <w:rFonts w:cstheme="minorHAnsi"/>
          <w:color w:val="7030A0"/>
        </w:rPr>
      </w:pPr>
      <w:r w:rsidRPr="004C30E8">
        <w:rPr>
          <w:rFonts w:cstheme="minorHAnsi"/>
          <w:noProof/>
          <w:color w:val="7030A0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70D1253" wp14:editId="7C1B0CB7">
                <wp:simplePos x="0" y="0"/>
                <wp:positionH relativeFrom="margin">
                  <wp:align>left</wp:align>
                </wp:positionH>
                <wp:positionV relativeFrom="paragraph">
                  <wp:posOffset>-381000</wp:posOffset>
                </wp:positionV>
                <wp:extent cx="8831580" cy="508000"/>
                <wp:effectExtent l="0" t="0" r="0" b="63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31580" cy="50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13E6D50" w14:textId="4D713907" w:rsidR="00B47812" w:rsidRPr="004C30E8" w:rsidRDefault="00B47812" w:rsidP="00B47812">
                            <w:pPr>
                              <w:jc w:val="center"/>
                              <w:rPr>
                                <w:rFonts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C30E8">
                              <w:rPr>
                                <w:rFonts w:cstheme="minorHAnsi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Year </w:t>
                            </w:r>
                            <w:r w:rsidR="00826B2A" w:rsidRPr="004C30E8">
                              <w:rPr>
                                <w:rFonts w:cstheme="minorHAnsi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Four</w:t>
                            </w:r>
                            <w:r w:rsidRPr="004C30E8">
                              <w:rPr>
                                <w:rFonts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– </w:t>
                            </w:r>
                            <w:r w:rsidR="00E41A8B" w:rsidRPr="004C30E8">
                              <w:rPr>
                                <w:rFonts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</w:t>
                            </w:r>
                            <w:r w:rsidR="00696B2A" w:rsidRPr="004C30E8">
                              <w:rPr>
                                <w:rFonts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E: </w:t>
                            </w:r>
                            <w:r w:rsidR="000F7332" w:rsidRPr="004C30E8">
                              <w:rPr>
                                <w:rFonts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Dodgeball and Hockey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70D125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-30pt;width:695.4pt;height:40pt;z-index:2516582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" filled="f" stroked="f">
                <v:textbox>
                  <w:txbxContent>
                    <w:p w14:paraId="713E6D50" w14:textId="4D713907" w:rsidR="00B47812" w:rsidRPr="004C30E8" w:rsidRDefault="00B47812" w:rsidP="00B47812">
                      <w:pPr>
                        <w:jc w:val="center"/>
                        <w:rPr>
                          <w:rFonts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4C30E8">
                        <w:rPr>
                          <w:rFonts w:cstheme="minorHAnsi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Year </w:t>
                      </w:r>
                      <w:r w:rsidR="00826B2A" w:rsidRPr="004C30E8">
                        <w:rPr>
                          <w:rFonts w:cstheme="minorHAnsi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Four</w:t>
                      </w:r>
                      <w:r w:rsidRPr="004C30E8">
                        <w:rPr>
                          <w:rFonts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– </w:t>
                      </w:r>
                      <w:r w:rsidR="00E41A8B" w:rsidRPr="004C30E8">
                        <w:rPr>
                          <w:rFonts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</w:t>
                      </w:r>
                      <w:r w:rsidR="00696B2A" w:rsidRPr="004C30E8">
                        <w:rPr>
                          <w:rFonts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E: </w:t>
                      </w:r>
                      <w:r w:rsidR="000F7332" w:rsidRPr="004C30E8">
                        <w:rPr>
                          <w:rFonts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Dodgeball and Hockey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4C30E8">
        <w:rPr>
          <w:rFonts w:cstheme="minorHAnsi"/>
          <w:noProof/>
          <w:color w:val="7030A0"/>
        </w:rPr>
        <w:drawing>
          <wp:anchor distT="0" distB="0" distL="114300" distR="114300" simplePos="0" relativeHeight="251658241" behindDoc="0" locked="0" layoutInCell="1" allowOverlap="1" wp14:anchorId="35EFF8F7" wp14:editId="522EFAD0">
            <wp:simplePos x="0" y="0"/>
            <wp:positionH relativeFrom="margin">
              <wp:posOffset>-487680</wp:posOffset>
            </wp:positionH>
            <wp:positionV relativeFrom="paragraph">
              <wp:posOffset>-556260</wp:posOffset>
            </wp:positionV>
            <wp:extent cx="655320" cy="655320"/>
            <wp:effectExtent l="0" t="0" r="0" b="0"/>
            <wp:wrapNone/>
            <wp:docPr id="4" name="Picture 4" descr="Pinxton Village Academies (@pvacademies) / Twit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nxton Village Academies (@pvacademies) / Twitter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65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43FC" w:rsidRPr="004C30E8">
        <w:rPr>
          <w:rFonts w:cstheme="minorHAnsi"/>
          <w:color w:val="7030A0"/>
        </w:rPr>
        <w:t xml:space="preserve"> </w:t>
      </w:r>
    </w:p>
    <w:tbl>
      <w:tblPr>
        <w:tblStyle w:val="TableGrid"/>
        <w:tblpPr w:leftFromText="180" w:rightFromText="180" w:vertAnchor="text" w:horzAnchor="page" w:tblpX="6121" w:tblpY="5"/>
        <w:tblW w:w="0" w:type="auto"/>
        <w:tblLook w:val="04A0" w:firstRow="1" w:lastRow="0" w:firstColumn="1" w:lastColumn="0" w:noHBand="0" w:noVBand="1"/>
      </w:tblPr>
      <w:tblGrid>
        <w:gridCol w:w="2286"/>
        <w:gridCol w:w="7754"/>
      </w:tblGrid>
      <w:tr w:rsidR="00204020" w:rsidRPr="004C30E8" w14:paraId="36F0A4EE" w14:textId="77777777" w:rsidTr="31725F96">
        <w:trPr>
          <w:trHeight w:val="280"/>
        </w:trPr>
        <w:tc>
          <w:tcPr>
            <w:tcW w:w="2253" w:type="dxa"/>
          </w:tcPr>
          <w:p w14:paraId="3F2105FA" w14:textId="77777777" w:rsidR="00204020" w:rsidRPr="004C30E8" w:rsidRDefault="00EA1E0E" w:rsidP="00AE6BE3">
            <w:pPr>
              <w:jc w:val="center"/>
              <w:rPr>
                <w:rFonts w:cstheme="minorHAnsi"/>
                <w:b/>
                <w:color w:val="7030A0"/>
              </w:rPr>
            </w:pPr>
            <w:r w:rsidRPr="004C30E8">
              <w:rPr>
                <w:rFonts w:cstheme="minorHAnsi"/>
                <w:noProof/>
              </w:rPr>
              <w:drawing>
                <wp:anchor distT="0" distB="0" distL="114300" distR="114300" simplePos="0" relativeHeight="251658247" behindDoc="0" locked="0" layoutInCell="1" allowOverlap="1" wp14:anchorId="6F58EAA8" wp14:editId="412F1ADA">
                  <wp:simplePos x="0" y="0"/>
                  <wp:positionH relativeFrom="column">
                    <wp:posOffset>123825</wp:posOffset>
                  </wp:positionH>
                  <wp:positionV relativeFrom="paragraph">
                    <wp:posOffset>13335</wp:posOffset>
                  </wp:positionV>
                  <wp:extent cx="609600" cy="345920"/>
                  <wp:effectExtent l="0" t="0" r="0" b="0"/>
                  <wp:wrapNone/>
                  <wp:docPr id="21" name="Picture 21" descr="A picture containing microscop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Picture 35" descr="A picture containing microscope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34592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754" w:type="dxa"/>
          </w:tcPr>
          <w:p w14:paraId="70EF11B2" w14:textId="77777777" w:rsidR="00FB422A" w:rsidRPr="004C30E8" w:rsidRDefault="00204020" w:rsidP="00AE6BE3">
            <w:pPr>
              <w:rPr>
                <w:rFonts w:cstheme="minorHAnsi"/>
                <w:b/>
                <w:color w:val="7030A0"/>
              </w:rPr>
            </w:pPr>
            <w:r w:rsidRPr="004C30E8">
              <w:rPr>
                <w:rFonts w:cstheme="minorHAnsi"/>
                <w:b/>
                <w:color w:val="7030A0"/>
                <w:sz w:val="30"/>
                <w:szCs w:val="36"/>
              </w:rPr>
              <w:t>Sticky knowledge</w:t>
            </w:r>
          </w:p>
          <w:p w14:paraId="1E86DD9D" w14:textId="77777777" w:rsidR="00EA1E0E" w:rsidRPr="004C30E8" w:rsidRDefault="00EA1E0E" w:rsidP="00AE6BE3">
            <w:pPr>
              <w:rPr>
                <w:rFonts w:cstheme="minorHAnsi"/>
                <w:b/>
                <w:color w:val="7030A0"/>
              </w:rPr>
            </w:pPr>
          </w:p>
        </w:tc>
      </w:tr>
      <w:tr w:rsidR="007C65CB" w:rsidRPr="004C30E8" w14:paraId="178ADF98" w14:textId="77777777" w:rsidTr="31725F96">
        <w:trPr>
          <w:trHeight w:val="474"/>
        </w:trPr>
        <w:tc>
          <w:tcPr>
            <w:tcW w:w="2253" w:type="dxa"/>
            <w:vMerge w:val="restart"/>
          </w:tcPr>
          <w:p w14:paraId="48F41095" w14:textId="0BB73E4D" w:rsidR="007C65CB" w:rsidRPr="004C30E8" w:rsidRDefault="005434E3" w:rsidP="00AE6BE3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4C30E8">
              <w:rPr>
                <w:rStyle w:val="normaltextrun"/>
                <w:rFonts w:asciiTheme="minorHAnsi" w:hAnsiTheme="minorHAnsi" w:cstheme="minorHAnsi"/>
                <w:noProof/>
                <w:sz w:val="22"/>
                <w:szCs w:val="22"/>
                <w:lang w:val="en-US"/>
              </w:rPr>
              <w:drawing>
                <wp:inline distT="0" distB="0" distL="0" distR="0" wp14:anchorId="0FDDCFCC" wp14:editId="53D95FD5">
                  <wp:extent cx="1307484" cy="1234440"/>
                  <wp:effectExtent l="0" t="0" r="6985" b="3810"/>
                  <wp:docPr id="3834521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345213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1775" cy="12384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54" w:type="dxa"/>
          </w:tcPr>
          <w:p w14:paraId="562D00F7" w14:textId="35B70E3C" w:rsidR="007C65CB" w:rsidRPr="004C30E8" w:rsidRDefault="005434E3" w:rsidP="00C651A9">
            <w:pPr>
              <w:spacing w:after="160" w:line="259" w:lineRule="auto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4C30E8">
              <w:rPr>
                <w:rFonts w:cstheme="minorHAnsi"/>
                <w:b/>
                <w:bCs/>
                <w:sz w:val="24"/>
                <w:szCs w:val="24"/>
              </w:rPr>
              <w:t>Dodgeball</w:t>
            </w:r>
          </w:p>
        </w:tc>
      </w:tr>
      <w:tr w:rsidR="007C65CB" w:rsidRPr="004C30E8" w14:paraId="51EDE490" w14:textId="77777777" w:rsidTr="31725F96">
        <w:trPr>
          <w:trHeight w:val="727"/>
        </w:trPr>
        <w:tc>
          <w:tcPr>
            <w:tcW w:w="2253" w:type="dxa"/>
            <w:vMerge/>
          </w:tcPr>
          <w:p w14:paraId="21686352" w14:textId="77777777" w:rsidR="007C65CB" w:rsidRPr="004C30E8" w:rsidRDefault="007C65CB" w:rsidP="00AE6BE3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  <w:tc>
          <w:tcPr>
            <w:tcW w:w="7754" w:type="dxa"/>
          </w:tcPr>
          <w:p w14:paraId="251BD1CA" w14:textId="53B01F96" w:rsidR="00201989" w:rsidRPr="004C30E8" w:rsidRDefault="00201989" w:rsidP="54A10018">
            <w:pPr>
              <w:rPr>
                <w:rFonts w:cstheme="minorHAnsi"/>
                <w:sz w:val="24"/>
                <w:szCs w:val="24"/>
              </w:rPr>
            </w:pPr>
            <w:r w:rsidRPr="004C30E8">
              <w:rPr>
                <w:rFonts w:cstheme="minorHAnsi"/>
                <w:sz w:val="24"/>
                <w:szCs w:val="24"/>
              </w:rPr>
              <w:t xml:space="preserve">Throwing and catching accurately allows you to keep </w:t>
            </w:r>
            <w:r w:rsidRPr="004C30E8">
              <w:rPr>
                <w:rFonts w:cstheme="minorHAnsi"/>
                <w:color w:val="0070C0"/>
                <w:sz w:val="24"/>
                <w:szCs w:val="24"/>
              </w:rPr>
              <w:t>possession</w:t>
            </w:r>
            <w:r w:rsidRPr="004C30E8">
              <w:rPr>
                <w:rFonts w:cstheme="minorHAnsi"/>
                <w:sz w:val="24"/>
                <w:szCs w:val="24"/>
              </w:rPr>
              <w:t xml:space="preserve"> and score</w:t>
            </w:r>
            <w:r w:rsidR="66815B88" w:rsidRPr="004C30E8">
              <w:rPr>
                <w:rFonts w:cstheme="minorHAnsi"/>
                <w:sz w:val="24"/>
                <w:szCs w:val="24"/>
              </w:rPr>
              <w:t>.</w:t>
            </w:r>
          </w:p>
          <w:p w14:paraId="3CB6F550" w14:textId="7734BE1E" w:rsidR="007C65CB" w:rsidRPr="004C30E8" w:rsidRDefault="007C65CB" w:rsidP="00C651A9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C65CB" w:rsidRPr="004C30E8" w14:paraId="3544DD61" w14:textId="77777777" w:rsidTr="31725F96">
        <w:trPr>
          <w:trHeight w:val="727"/>
        </w:trPr>
        <w:tc>
          <w:tcPr>
            <w:tcW w:w="2253" w:type="dxa"/>
            <w:vMerge/>
          </w:tcPr>
          <w:p w14:paraId="2E6654BC" w14:textId="77777777" w:rsidR="007C65CB" w:rsidRPr="004C30E8" w:rsidRDefault="007C65CB" w:rsidP="00AE6BE3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  <w:tc>
          <w:tcPr>
            <w:tcW w:w="7754" w:type="dxa"/>
          </w:tcPr>
          <w:p w14:paraId="040021A1" w14:textId="142AEA38" w:rsidR="00C651A9" w:rsidRPr="004C30E8" w:rsidRDefault="00C651A9" w:rsidP="54A10018">
            <w:pPr>
              <w:rPr>
                <w:rFonts w:cstheme="minorHAnsi"/>
                <w:sz w:val="24"/>
                <w:szCs w:val="24"/>
              </w:rPr>
            </w:pPr>
            <w:r w:rsidRPr="004C30E8">
              <w:rPr>
                <w:rFonts w:cstheme="minorHAnsi"/>
                <w:sz w:val="24"/>
                <w:szCs w:val="24"/>
              </w:rPr>
              <w:t xml:space="preserve">Some throws </w:t>
            </w:r>
            <w:proofErr w:type="gramStart"/>
            <w:r w:rsidRPr="004C30E8">
              <w:rPr>
                <w:rFonts w:cstheme="minorHAnsi"/>
                <w:sz w:val="24"/>
                <w:szCs w:val="24"/>
              </w:rPr>
              <w:t>include:</w:t>
            </w:r>
            <w:proofErr w:type="gramEnd"/>
            <w:r w:rsidRPr="004C30E8">
              <w:rPr>
                <w:rFonts w:cstheme="minorHAnsi"/>
                <w:sz w:val="24"/>
                <w:szCs w:val="24"/>
              </w:rPr>
              <w:t xml:space="preserve"> chest-pass, shoulder-pass, over-head pass, bounce-pass, pop-pass</w:t>
            </w:r>
            <w:r w:rsidR="4080354B" w:rsidRPr="004C30E8">
              <w:rPr>
                <w:rFonts w:cstheme="minorHAnsi"/>
                <w:sz w:val="24"/>
                <w:szCs w:val="24"/>
              </w:rPr>
              <w:t>.</w:t>
            </w:r>
          </w:p>
          <w:p w14:paraId="26CD83C5" w14:textId="3D6E6B2D" w:rsidR="007C65CB" w:rsidRPr="004C30E8" w:rsidRDefault="007C65CB" w:rsidP="00AE6BE3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C65CB" w:rsidRPr="004C30E8" w14:paraId="6B2EA7E8" w14:textId="77777777" w:rsidTr="31725F96">
        <w:trPr>
          <w:trHeight w:val="217"/>
        </w:trPr>
        <w:tc>
          <w:tcPr>
            <w:tcW w:w="2253" w:type="dxa"/>
            <w:vMerge w:val="restart"/>
          </w:tcPr>
          <w:p w14:paraId="3C8E980B" w14:textId="77777777" w:rsidR="0081686A" w:rsidRPr="004C30E8" w:rsidRDefault="0081686A" w:rsidP="00826B2A">
            <w:pPr>
              <w:pStyle w:val="paragraph"/>
              <w:rPr>
                <w:rStyle w:val="normaltextrun"/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  <w:p w14:paraId="521C0B88" w14:textId="77777777" w:rsidR="0081686A" w:rsidRPr="004C30E8" w:rsidRDefault="0081686A" w:rsidP="00826B2A">
            <w:pPr>
              <w:pStyle w:val="paragraph"/>
              <w:rPr>
                <w:rStyle w:val="normaltextrun"/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  <w:p w14:paraId="2DEDB0A6" w14:textId="456BC2C6" w:rsidR="007C65CB" w:rsidRPr="004C30E8" w:rsidRDefault="00990BBE" w:rsidP="00826B2A">
            <w:pPr>
              <w:pStyle w:val="paragraph"/>
              <w:rPr>
                <w:rStyle w:val="normaltextrun"/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4C30E8">
              <w:rPr>
                <w:rStyle w:val="normaltextrun"/>
                <w:rFonts w:asciiTheme="minorHAnsi" w:hAnsiTheme="minorHAnsi" w:cstheme="minorHAnsi"/>
                <w:noProof/>
                <w:sz w:val="22"/>
                <w:szCs w:val="22"/>
                <w:lang w:val="en-US"/>
              </w:rPr>
              <w:drawing>
                <wp:inline distT="0" distB="0" distL="0" distR="0" wp14:anchorId="074DCDB8" wp14:editId="1068DB12">
                  <wp:extent cx="1268409" cy="1196340"/>
                  <wp:effectExtent l="0" t="0" r="8255" b="3810"/>
                  <wp:docPr id="24727057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7270572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5756" cy="12032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54" w:type="dxa"/>
          </w:tcPr>
          <w:p w14:paraId="129EA50D" w14:textId="4D599445" w:rsidR="007C65CB" w:rsidRPr="004C30E8" w:rsidRDefault="00990BBE" w:rsidP="00826B2A">
            <w:pPr>
              <w:spacing w:after="160" w:line="259" w:lineRule="auto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4C30E8">
              <w:rPr>
                <w:rFonts w:cstheme="minorHAnsi"/>
                <w:b/>
                <w:bCs/>
                <w:sz w:val="24"/>
                <w:szCs w:val="24"/>
              </w:rPr>
              <w:t>Hockey</w:t>
            </w:r>
          </w:p>
        </w:tc>
      </w:tr>
      <w:tr w:rsidR="00AE6BE3" w:rsidRPr="004C30E8" w14:paraId="396EDE3D" w14:textId="77777777" w:rsidTr="31725F96">
        <w:trPr>
          <w:trHeight w:val="452"/>
        </w:trPr>
        <w:tc>
          <w:tcPr>
            <w:tcW w:w="2253" w:type="dxa"/>
            <w:vMerge/>
          </w:tcPr>
          <w:p w14:paraId="0A396D34" w14:textId="77777777" w:rsidR="00AE6BE3" w:rsidRPr="004C30E8" w:rsidRDefault="00AE6BE3" w:rsidP="00AE6BE3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  <w:tc>
          <w:tcPr>
            <w:tcW w:w="7754" w:type="dxa"/>
          </w:tcPr>
          <w:p w14:paraId="5F09CEF7" w14:textId="55DFD6EA" w:rsidR="00154380" w:rsidRPr="004C30E8" w:rsidRDefault="00154380" w:rsidP="54A10018">
            <w:pPr>
              <w:rPr>
                <w:rFonts w:cstheme="minorHAnsi"/>
                <w:sz w:val="24"/>
                <w:szCs w:val="24"/>
              </w:rPr>
            </w:pPr>
            <w:r w:rsidRPr="004C30E8">
              <w:rPr>
                <w:rFonts w:cstheme="minorHAnsi"/>
                <w:sz w:val="24"/>
                <w:szCs w:val="24"/>
              </w:rPr>
              <w:t>Striking can include rackets, bats, club, hands</w:t>
            </w:r>
            <w:r w:rsidR="4A1DBA28" w:rsidRPr="004C30E8">
              <w:rPr>
                <w:rFonts w:cstheme="minorHAnsi"/>
                <w:sz w:val="24"/>
                <w:szCs w:val="24"/>
              </w:rPr>
              <w:t>.</w:t>
            </w:r>
          </w:p>
          <w:p w14:paraId="581F077B" w14:textId="32E5830D" w:rsidR="00AE6BE3" w:rsidRPr="004C30E8" w:rsidRDefault="00AE6BE3" w:rsidP="0081686A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81686A" w:rsidRPr="004C30E8" w14:paraId="34B972B2" w14:textId="77777777" w:rsidTr="31725F96">
        <w:trPr>
          <w:trHeight w:val="336"/>
        </w:trPr>
        <w:tc>
          <w:tcPr>
            <w:tcW w:w="2253" w:type="dxa"/>
            <w:vMerge/>
          </w:tcPr>
          <w:p w14:paraId="61B75248" w14:textId="77777777" w:rsidR="0081686A" w:rsidRPr="004C30E8" w:rsidRDefault="0081686A" w:rsidP="00AE6BE3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  <w:tc>
          <w:tcPr>
            <w:tcW w:w="7754" w:type="dxa"/>
          </w:tcPr>
          <w:p w14:paraId="50DC7676" w14:textId="519A7DA8" w:rsidR="0081686A" w:rsidRPr="004C30E8" w:rsidRDefault="0081686A" w:rsidP="54A10018">
            <w:pPr>
              <w:rPr>
                <w:rFonts w:cstheme="minorHAnsi"/>
                <w:sz w:val="24"/>
                <w:szCs w:val="24"/>
              </w:rPr>
            </w:pPr>
            <w:r w:rsidRPr="004C30E8">
              <w:rPr>
                <w:rFonts w:cstheme="minorHAnsi"/>
                <w:sz w:val="24"/>
                <w:szCs w:val="24"/>
              </w:rPr>
              <w:t>Good striking requires good hand-eye co-ordination</w:t>
            </w:r>
            <w:r w:rsidR="6C28AE3C" w:rsidRPr="004C30E8">
              <w:rPr>
                <w:rFonts w:cstheme="minorHAnsi"/>
                <w:sz w:val="24"/>
                <w:szCs w:val="24"/>
              </w:rPr>
              <w:t>.</w:t>
            </w:r>
          </w:p>
        </w:tc>
      </w:tr>
      <w:tr w:rsidR="0081686A" w:rsidRPr="004C30E8" w14:paraId="1EC0C015" w14:textId="77777777" w:rsidTr="31725F96">
        <w:trPr>
          <w:trHeight w:val="479"/>
        </w:trPr>
        <w:tc>
          <w:tcPr>
            <w:tcW w:w="2253" w:type="dxa"/>
            <w:vMerge/>
          </w:tcPr>
          <w:p w14:paraId="6665B86F" w14:textId="77777777" w:rsidR="0081686A" w:rsidRPr="004C30E8" w:rsidRDefault="0081686A" w:rsidP="00AE6BE3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  <w:tc>
          <w:tcPr>
            <w:tcW w:w="7754" w:type="dxa"/>
          </w:tcPr>
          <w:p w14:paraId="67616731" w14:textId="2BB1D320" w:rsidR="0081686A" w:rsidRPr="004C30E8" w:rsidRDefault="0081686A" w:rsidP="54A10018">
            <w:pPr>
              <w:rPr>
                <w:rFonts w:cstheme="minorHAnsi"/>
                <w:sz w:val="24"/>
                <w:szCs w:val="24"/>
              </w:rPr>
            </w:pPr>
            <w:r w:rsidRPr="004C30E8">
              <w:rPr>
                <w:rFonts w:cstheme="minorHAnsi"/>
                <w:sz w:val="24"/>
                <w:szCs w:val="24"/>
              </w:rPr>
              <w:t xml:space="preserve">Ready position is </w:t>
            </w:r>
            <w:r w:rsidR="003343AD" w:rsidRPr="004C30E8">
              <w:rPr>
                <w:rFonts w:cstheme="minorHAnsi"/>
                <w:sz w:val="24"/>
                <w:szCs w:val="24"/>
              </w:rPr>
              <w:t>important</w:t>
            </w:r>
            <w:r w:rsidR="22A1CB43" w:rsidRPr="004C30E8">
              <w:rPr>
                <w:rFonts w:cstheme="minorHAnsi"/>
                <w:sz w:val="24"/>
                <w:szCs w:val="24"/>
              </w:rPr>
              <w:t>.</w:t>
            </w:r>
          </w:p>
        </w:tc>
      </w:tr>
      <w:tr w:rsidR="0081686A" w:rsidRPr="004C30E8" w14:paraId="2654692E" w14:textId="77777777" w:rsidTr="31725F96">
        <w:trPr>
          <w:trHeight w:val="336"/>
        </w:trPr>
        <w:tc>
          <w:tcPr>
            <w:tcW w:w="2253" w:type="dxa"/>
            <w:vMerge/>
          </w:tcPr>
          <w:p w14:paraId="420FBFD6" w14:textId="77777777" w:rsidR="0081686A" w:rsidRPr="004C30E8" w:rsidRDefault="0081686A" w:rsidP="00AE6BE3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  <w:tc>
          <w:tcPr>
            <w:tcW w:w="7754" w:type="dxa"/>
          </w:tcPr>
          <w:p w14:paraId="713F595E" w14:textId="7B49A8C6" w:rsidR="0081686A" w:rsidRPr="004C30E8" w:rsidRDefault="0081686A" w:rsidP="54A10018">
            <w:pPr>
              <w:rPr>
                <w:rFonts w:cstheme="minorHAnsi"/>
                <w:sz w:val="24"/>
                <w:szCs w:val="24"/>
              </w:rPr>
            </w:pPr>
            <w:r w:rsidRPr="004C30E8">
              <w:rPr>
                <w:rFonts w:cstheme="minorHAnsi"/>
                <w:sz w:val="24"/>
                <w:szCs w:val="24"/>
              </w:rPr>
              <w:t>Grip is important</w:t>
            </w:r>
            <w:r w:rsidR="5D5AB957" w:rsidRPr="004C30E8">
              <w:rPr>
                <w:rFonts w:cstheme="minorHAnsi"/>
                <w:sz w:val="24"/>
                <w:szCs w:val="24"/>
              </w:rPr>
              <w:t>.</w:t>
            </w:r>
          </w:p>
        </w:tc>
      </w:tr>
      <w:tr w:rsidR="0081686A" w:rsidRPr="004C30E8" w14:paraId="406130D2" w14:textId="77777777" w:rsidTr="31725F96">
        <w:trPr>
          <w:trHeight w:val="440"/>
        </w:trPr>
        <w:tc>
          <w:tcPr>
            <w:tcW w:w="2253" w:type="dxa"/>
            <w:vMerge/>
          </w:tcPr>
          <w:p w14:paraId="3CBE86CC" w14:textId="77777777" w:rsidR="0081686A" w:rsidRPr="004C30E8" w:rsidRDefault="0081686A" w:rsidP="00AE6BE3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  <w:tc>
          <w:tcPr>
            <w:tcW w:w="7754" w:type="dxa"/>
          </w:tcPr>
          <w:p w14:paraId="36C7847F" w14:textId="499E114B" w:rsidR="0081686A" w:rsidRPr="004C30E8" w:rsidRDefault="0081686A" w:rsidP="54A10018">
            <w:pPr>
              <w:rPr>
                <w:rFonts w:cstheme="minorHAnsi"/>
                <w:sz w:val="24"/>
                <w:szCs w:val="24"/>
              </w:rPr>
            </w:pPr>
            <w:r w:rsidRPr="004C30E8">
              <w:rPr>
                <w:rFonts w:cstheme="minorHAnsi"/>
                <w:sz w:val="24"/>
                <w:szCs w:val="24"/>
              </w:rPr>
              <w:t>Preparation for shot is important</w:t>
            </w:r>
            <w:r w:rsidR="176EE222" w:rsidRPr="004C30E8">
              <w:rPr>
                <w:rFonts w:cstheme="minorHAnsi"/>
                <w:sz w:val="24"/>
                <w:szCs w:val="24"/>
              </w:rPr>
              <w:t>.</w:t>
            </w:r>
          </w:p>
          <w:p w14:paraId="74461A05" w14:textId="77777777" w:rsidR="0081686A" w:rsidRPr="004C30E8" w:rsidRDefault="0081686A" w:rsidP="0059608A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AE6BE3" w:rsidRPr="004C30E8" w14:paraId="2D223539" w14:textId="77777777" w:rsidTr="31725F96">
        <w:trPr>
          <w:trHeight w:val="440"/>
        </w:trPr>
        <w:tc>
          <w:tcPr>
            <w:tcW w:w="2253" w:type="dxa"/>
            <w:vMerge/>
          </w:tcPr>
          <w:p w14:paraId="40B7FD6C" w14:textId="77777777" w:rsidR="00AE6BE3" w:rsidRPr="004C30E8" w:rsidRDefault="00AE6BE3" w:rsidP="00AE6BE3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  <w:tc>
          <w:tcPr>
            <w:tcW w:w="7754" w:type="dxa"/>
          </w:tcPr>
          <w:p w14:paraId="6D81F1B2" w14:textId="1EB7201C" w:rsidR="00AE6BE3" w:rsidRPr="004C30E8" w:rsidRDefault="00C651A9" w:rsidP="31725F96">
            <w:pPr>
              <w:spacing w:after="160" w:line="259" w:lineRule="auto"/>
              <w:rPr>
                <w:rFonts w:cstheme="minorHAnsi"/>
                <w:sz w:val="24"/>
                <w:szCs w:val="24"/>
              </w:rPr>
            </w:pPr>
            <w:r w:rsidRPr="004C30E8">
              <w:rPr>
                <w:rFonts w:cstheme="minorHAnsi"/>
                <w:sz w:val="24"/>
                <w:szCs w:val="24"/>
              </w:rPr>
              <w:t>Motion of striking/ swing is important</w:t>
            </w:r>
            <w:r w:rsidR="21D26285" w:rsidRPr="004C30E8">
              <w:rPr>
                <w:rFonts w:cstheme="minorHAnsi"/>
                <w:sz w:val="24"/>
                <w:szCs w:val="24"/>
              </w:rPr>
              <w:t>.</w:t>
            </w:r>
          </w:p>
        </w:tc>
      </w:tr>
      <w:tr w:rsidR="0059608A" w:rsidRPr="004C30E8" w14:paraId="65D68C93" w14:textId="77777777" w:rsidTr="31725F96">
        <w:trPr>
          <w:trHeight w:val="440"/>
        </w:trPr>
        <w:tc>
          <w:tcPr>
            <w:tcW w:w="2253" w:type="dxa"/>
            <w:vMerge/>
          </w:tcPr>
          <w:p w14:paraId="399EDB1D" w14:textId="77777777" w:rsidR="0059608A" w:rsidRPr="004C30E8" w:rsidRDefault="0059608A" w:rsidP="00AE6BE3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  <w:tc>
          <w:tcPr>
            <w:tcW w:w="7754" w:type="dxa"/>
          </w:tcPr>
          <w:p w14:paraId="441E71E7" w14:textId="18638D20" w:rsidR="00C651A9" w:rsidRPr="004C30E8" w:rsidRDefault="00C651A9" w:rsidP="31725F96">
            <w:pPr>
              <w:rPr>
                <w:rFonts w:cstheme="minorHAnsi"/>
                <w:sz w:val="24"/>
                <w:szCs w:val="24"/>
              </w:rPr>
            </w:pPr>
            <w:r w:rsidRPr="004C30E8">
              <w:rPr>
                <w:rFonts w:cstheme="minorHAnsi"/>
                <w:color w:val="0070C0"/>
                <w:sz w:val="24"/>
                <w:szCs w:val="24"/>
              </w:rPr>
              <w:t xml:space="preserve">Follow-through </w:t>
            </w:r>
            <w:r w:rsidRPr="004C30E8">
              <w:rPr>
                <w:rFonts w:cstheme="minorHAnsi"/>
                <w:sz w:val="24"/>
                <w:szCs w:val="24"/>
              </w:rPr>
              <w:t>is important for direction</w:t>
            </w:r>
            <w:r w:rsidR="31C6EB06" w:rsidRPr="004C30E8">
              <w:rPr>
                <w:rFonts w:cstheme="minorHAnsi"/>
                <w:sz w:val="24"/>
                <w:szCs w:val="24"/>
              </w:rPr>
              <w:t>.</w:t>
            </w:r>
          </w:p>
          <w:p w14:paraId="1E48B1B7" w14:textId="3AFCCF90" w:rsidR="0059608A" w:rsidRPr="004C30E8" w:rsidRDefault="0059608A" w:rsidP="0059608A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C65CB" w:rsidRPr="004C30E8" w14:paraId="36BBC4C2" w14:textId="77777777" w:rsidTr="31725F96">
        <w:trPr>
          <w:trHeight w:val="727"/>
        </w:trPr>
        <w:tc>
          <w:tcPr>
            <w:tcW w:w="2253" w:type="dxa"/>
            <w:vMerge/>
          </w:tcPr>
          <w:p w14:paraId="77EC545B" w14:textId="77777777" w:rsidR="007C65CB" w:rsidRPr="004C30E8" w:rsidRDefault="007C65CB" w:rsidP="00AE6BE3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lang w:val="en-US"/>
              </w:rPr>
            </w:pPr>
          </w:p>
        </w:tc>
        <w:tc>
          <w:tcPr>
            <w:tcW w:w="7754" w:type="dxa"/>
          </w:tcPr>
          <w:p w14:paraId="403D50DE" w14:textId="77777777" w:rsidR="00C651A9" w:rsidRPr="004C30E8" w:rsidRDefault="00C651A9" w:rsidP="00C651A9">
            <w:pPr>
              <w:rPr>
                <w:rFonts w:cstheme="minorHAnsi"/>
                <w:sz w:val="24"/>
                <w:szCs w:val="24"/>
              </w:rPr>
            </w:pPr>
            <w:r w:rsidRPr="004C30E8">
              <w:rPr>
                <w:rFonts w:cstheme="minorHAnsi"/>
                <w:sz w:val="24"/>
                <w:szCs w:val="24"/>
              </w:rPr>
              <w:t>Body position and position of equipment in relation to object being struck is important.</w:t>
            </w:r>
          </w:p>
          <w:p w14:paraId="406D289C" w14:textId="0FB393AB" w:rsidR="007C65CB" w:rsidRPr="004C30E8" w:rsidRDefault="007C65CB" w:rsidP="00AE6BE3">
            <w:pPr>
              <w:rPr>
                <w:rFonts w:cstheme="minorHAnsi"/>
                <w:sz w:val="24"/>
                <w:szCs w:val="24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X="-714" w:tblpY="20"/>
        <w:tblW w:w="0" w:type="auto"/>
        <w:tblLook w:val="04A0" w:firstRow="1" w:lastRow="0" w:firstColumn="1" w:lastColumn="0" w:noHBand="0" w:noVBand="1"/>
      </w:tblPr>
      <w:tblGrid>
        <w:gridCol w:w="1680"/>
        <w:gridCol w:w="3369"/>
      </w:tblGrid>
      <w:tr w:rsidR="006E2B78" w:rsidRPr="004C30E8" w14:paraId="7E2F3E4C" w14:textId="77777777" w:rsidTr="7CAC296E">
        <w:trPr>
          <w:trHeight w:val="389"/>
        </w:trPr>
        <w:tc>
          <w:tcPr>
            <w:tcW w:w="5049" w:type="dxa"/>
            <w:gridSpan w:val="2"/>
          </w:tcPr>
          <w:p w14:paraId="3FE2E31A" w14:textId="77777777" w:rsidR="006E2B78" w:rsidRPr="004C30E8" w:rsidRDefault="006E2B78" w:rsidP="00DD7B6B">
            <w:pPr>
              <w:rPr>
                <w:rFonts w:cstheme="minorHAnsi"/>
                <w:b/>
                <w:color w:val="7030A0"/>
                <w:sz w:val="24"/>
                <w:szCs w:val="24"/>
              </w:rPr>
            </w:pPr>
            <w:r w:rsidRPr="004C30E8">
              <w:rPr>
                <w:rFonts w:cstheme="minorHAnsi"/>
                <w:b/>
                <w:color w:val="7030A0"/>
                <w:sz w:val="24"/>
                <w:szCs w:val="24"/>
              </w:rPr>
              <w:t>Subject Specific Vocabulary</w:t>
            </w:r>
          </w:p>
        </w:tc>
      </w:tr>
      <w:tr w:rsidR="006E2B78" w:rsidRPr="004C30E8" w14:paraId="1CDA4D8B" w14:textId="77777777" w:rsidTr="7CAC296E">
        <w:trPr>
          <w:trHeight w:val="113"/>
        </w:trPr>
        <w:tc>
          <w:tcPr>
            <w:tcW w:w="1680" w:type="dxa"/>
            <w:shd w:val="clear" w:color="auto" w:fill="F2F2F2" w:themeFill="background1" w:themeFillShade="F2"/>
          </w:tcPr>
          <w:p w14:paraId="7575F25A" w14:textId="2D45900B" w:rsidR="006E2B78" w:rsidRPr="004C30E8" w:rsidRDefault="005B74D7" w:rsidP="7CAC296E">
            <w:pPr>
              <w:spacing w:after="160" w:line="259" w:lineRule="auto"/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4C30E8">
              <w:rPr>
                <w:rFonts w:cstheme="minorHAnsi"/>
                <w:color w:val="000000" w:themeColor="text1"/>
                <w:sz w:val="24"/>
                <w:szCs w:val="24"/>
              </w:rPr>
              <w:t>th</w:t>
            </w:r>
            <w:r w:rsidR="00484DDD" w:rsidRPr="004C30E8">
              <w:rPr>
                <w:rFonts w:cstheme="minorHAnsi"/>
                <w:color w:val="000000" w:themeColor="text1"/>
                <w:sz w:val="24"/>
                <w:szCs w:val="24"/>
              </w:rPr>
              <w:t>rowing</w:t>
            </w:r>
          </w:p>
        </w:tc>
        <w:tc>
          <w:tcPr>
            <w:tcW w:w="3369" w:type="dxa"/>
          </w:tcPr>
          <w:p w14:paraId="3A95B8AB" w14:textId="141090AC" w:rsidR="009A70EB" w:rsidRPr="004C30E8" w:rsidRDefault="00DE5459" w:rsidP="7CAC296E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 w:rsidRPr="004C30E8">
              <w:rPr>
                <w:rFonts w:asciiTheme="minorHAnsi" w:hAnsiTheme="minorHAnsi" w:cstheme="minorHAnsi"/>
              </w:rPr>
              <w:t>Using your arm and hand to send something through the air, like a ball</w:t>
            </w:r>
            <w:r w:rsidR="001D4565" w:rsidRPr="004C30E8">
              <w:rPr>
                <w:rFonts w:asciiTheme="minorHAnsi" w:hAnsiTheme="minorHAnsi" w:cstheme="minorHAnsi"/>
              </w:rPr>
              <w:t>.</w:t>
            </w:r>
          </w:p>
        </w:tc>
      </w:tr>
      <w:tr w:rsidR="000E3067" w:rsidRPr="004C30E8" w14:paraId="51B8B6DD" w14:textId="77777777" w:rsidTr="7CAC296E">
        <w:trPr>
          <w:trHeight w:val="113"/>
        </w:trPr>
        <w:tc>
          <w:tcPr>
            <w:tcW w:w="1680" w:type="dxa"/>
            <w:shd w:val="clear" w:color="auto" w:fill="F2F2F2" w:themeFill="background1" w:themeFillShade="F2"/>
          </w:tcPr>
          <w:p w14:paraId="36F78553" w14:textId="1D963D70" w:rsidR="000E3067" w:rsidRPr="004C30E8" w:rsidRDefault="005B74D7" w:rsidP="7CAC296E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4C30E8">
              <w:rPr>
                <w:rFonts w:cstheme="minorHAnsi"/>
                <w:color w:val="000000" w:themeColor="text1"/>
                <w:sz w:val="24"/>
                <w:szCs w:val="24"/>
              </w:rPr>
              <w:t>c</w:t>
            </w:r>
            <w:r w:rsidR="00484DDD" w:rsidRPr="004C30E8">
              <w:rPr>
                <w:rFonts w:cstheme="minorHAnsi"/>
                <w:color w:val="000000" w:themeColor="text1"/>
                <w:sz w:val="24"/>
                <w:szCs w:val="24"/>
              </w:rPr>
              <w:t>atching</w:t>
            </w:r>
          </w:p>
        </w:tc>
        <w:tc>
          <w:tcPr>
            <w:tcW w:w="3369" w:type="dxa"/>
          </w:tcPr>
          <w:p w14:paraId="50C286C3" w14:textId="1AC0B2D8" w:rsidR="000E3067" w:rsidRPr="004C30E8" w:rsidRDefault="0037507C" w:rsidP="7CAC296E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 w:rsidRPr="004C30E8">
              <w:rPr>
                <w:rFonts w:asciiTheme="minorHAnsi" w:hAnsiTheme="minorHAnsi" w:cstheme="minorHAnsi"/>
              </w:rPr>
              <w:t>U</w:t>
            </w:r>
            <w:r w:rsidR="00B50E5A" w:rsidRPr="004C30E8">
              <w:rPr>
                <w:rFonts w:asciiTheme="minorHAnsi" w:hAnsiTheme="minorHAnsi" w:cstheme="minorHAnsi"/>
              </w:rPr>
              <w:t>sing your hands to grab something moving through the air, like a ball.</w:t>
            </w:r>
          </w:p>
        </w:tc>
      </w:tr>
      <w:tr w:rsidR="000E3067" w:rsidRPr="004C30E8" w14:paraId="79CD42C1" w14:textId="77777777" w:rsidTr="7CAC296E">
        <w:trPr>
          <w:trHeight w:val="113"/>
        </w:trPr>
        <w:tc>
          <w:tcPr>
            <w:tcW w:w="1680" w:type="dxa"/>
            <w:shd w:val="clear" w:color="auto" w:fill="F2F2F2" w:themeFill="background1" w:themeFillShade="F2"/>
          </w:tcPr>
          <w:p w14:paraId="77E77802" w14:textId="6A115AC1" w:rsidR="000E3067" w:rsidRPr="004C30E8" w:rsidRDefault="005B74D7" w:rsidP="7CAC296E">
            <w:pPr>
              <w:jc w:val="center"/>
              <w:rPr>
                <w:rFonts w:cstheme="minorHAnsi"/>
                <w:color w:val="0070C0"/>
                <w:sz w:val="24"/>
                <w:szCs w:val="24"/>
              </w:rPr>
            </w:pPr>
            <w:r w:rsidRPr="004C30E8">
              <w:rPr>
                <w:rFonts w:cstheme="minorHAnsi"/>
                <w:color w:val="0070C0"/>
                <w:sz w:val="24"/>
                <w:szCs w:val="24"/>
              </w:rPr>
              <w:t>p</w:t>
            </w:r>
            <w:r w:rsidR="00484DDD" w:rsidRPr="004C30E8">
              <w:rPr>
                <w:rFonts w:cstheme="minorHAnsi"/>
                <w:color w:val="0070C0"/>
                <w:sz w:val="24"/>
                <w:szCs w:val="24"/>
              </w:rPr>
              <w:t xml:space="preserve">ossession </w:t>
            </w:r>
          </w:p>
        </w:tc>
        <w:tc>
          <w:tcPr>
            <w:tcW w:w="3369" w:type="dxa"/>
          </w:tcPr>
          <w:p w14:paraId="05F3ECBA" w14:textId="3F5E727B" w:rsidR="000E3067" w:rsidRPr="004C30E8" w:rsidRDefault="0037507C" w:rsidP="7CAC296E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 w:rsidRPr="004C30E8">
              <w:rPr>
                <w:rFonts w:asciiTheme="minorHAnsi" w:hAnsiTheme="minorHAnsi" w:cstheme="minorHAnsi"/>
              </w:rPr>
              <w:t>P</w:t>
            </w:r>
            <w:r w:rsidR="001D4565" w:rsidRPr="004C30E8">
              <w:rPr>
                <w:rFonts w:asciiTheme="minorHAnsi" w:hAnsiTheme="minorHAnsi" w:cstheme="minorHAnsi"/>
              </w:rPr>
              <w:t>hysical control of the ball or other implement of play by one team.</w:t>
            </w:r>
          </w:p>
        </w:tc>
      </w:tr>
      <w:tr w:rsidR="00F56579" w:rsidRPr="004C30E8" w14:paraId="0BB55ACC" w14:textId="77777777" w:rsidTr="7CAC296E">
        <w:trPr>
          <w:trHeight w:val="113"/>
        </w:trPr>
        <w:tc>
          <w:tcPr>
            <w:tcW w:w="1680" w:type="dxa"/>
            <w:shd w:val="clear" w:color="auto" w:fill="F2F2F2" w:themeFill="background1" w:themeFillShade="F2"/>
          </w:tcPr>
          <w:p w14:paraId="111B5162" w14:textId="30686D38" w:rsidR="00F56579" w:rsidRPr="004C30E8" w:rsidRDefault="00F56579" w:rsidP="7CAC296E">
            <w:pPr>
              <w:jc w:val="center"/>
              <w:rPr>
                <w:rFonts w:cstheme="minorHAnsi"/>
                <w:color w:val="0070C0"/>
                <w:sz w:val="24"/>
                <w:szCs w:val="24"/>
              </w:rPr>
            </w:pPr>
            <w:r w:rsidRPr="004C30E8">
              <w:rPr>
                <w:rFonts w:cstheme="minorHAnsi"/>
                <w:color w:val="000000" w:themeColor="text1"/>
                <w:sz w:val="24"/>
                <w:szCs w:val="24"/>
              </w:rPr>
              <w:t>passing</w:t>
            </w:r>
          </w:p>
        </w:tc>
        <w:tc>
          <w:tcPr>
            <w:tcW w:w="3369" w:type="dxa"/>
          </w:tcPr>
          <w:p w14:paraId="600DC7C3" w14:textId="233A9375" w:rsidR="00F56579" w:rsidRPr="004C30E8" w:rsidRDefault="0037507C" w:rsidP="7CAC296E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 w:rsidRPr="004C30E8">
              <w:rPr>
                <w:rFonts w:asciiTheme="minorHAnsi" w:hAnsiTheme="minorHAnsi" w:cstheme="minorHAnsi"/>
              </w:rPr>
              <w:t>A</w:t>
            </w:r>
            <w:r w:rsidR="00E57CCF" w:rsidRPr="004C30E8">
              <w:rPr>
                <w:rFonts w:asciiTheme="minorHAnsi" w:hAnsiTheme="minorHAnsi" w:cstheme="minorHAnsi"/>
              </w:rPr>
              <w:t>n intentional transfer of the ball from one player to another of the same team.</w:t>
            </w:r>
          </w:p>
        </w:tc>
      </w:tr>
    </w:tbl>
    <w:p w14:paraId="5F1C0480" w14:textId="77777777" w:rsidR="00A3086F" w:rsidRPr="004C30E8" w:rsidRDefault="00A3086F">
      <w:pPr>
        <w:rPr>
          <w:rFonts w:cstheme="minorHAnsi"/>
          <w:sz w:val="24"/>
          <w:szCs w:val="24"/>
        </w:rPr>
      </w:pPr>
    </w:p>
    <w:tbl>
      <w:tblPr>
        <w:tblStyle w:val="TableGrid"/>
        <w:tblpPr w:leftFromText="180" w:rightFromText="180" w:vertAnchor="text" w:horzAnchor="page" w:tblpX="769" w:tblpY="538"/>
        <w:tblW w:w="0" w:type="auto"/>
        <w:tblLook w:val="04A0" w:firstRow="1" w:lastRow="0" w:firstColumn="1" w:lastColumn="0" w:noHBand="0" w:noVBand="1"/>
      </w:tblPr>
      <w:tblGrid>
        <w:gridCol w:w="1680"/>
        <w:gridCol w:w="3369"/>
      </w:tblGrid>
      <w:tr w:rsidR="0059608A" w:rsidRPr="004C30E8" w14:paraId="36792530" w14:textId="77777777" w:rsidTr="0059608A">
        <w:trPr>
          <w:trHeight w:val="113"/>
        </w:trPr>
        <w:tc>
          <w:tcPr>
            <w:tcW w:w="5049" w:type="dxa"/>
            <w:gridSpan w:val="2"/>
            <w:shd w:val="clear" w:color="auto" w:fill="F2F2F2" w:themeFill="background1" w:themeFillShade="F2"/>
          </w:tcPr>
          <w:p w14:paraId="41CED2C8" w14:textId="77777777" w:rsidR="0059608A" w:rsidRPr="004C30E8" w:rsidRDefault="0059608A" w:rsidP="0059608A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 w:rsidRPr="004C30E8">
              <w:rPr>
                <w:rFonts w:asciiTheme="minorHAnsi" w:hAnsiTheme="minorHAnsi" w:cstheme="minorHAnsi"/>
                <w:b/>
                <w:color w:val="7030A0"/>
              </w:rPr>
              <w:t>Subject Specific Vocabulary</w:t>
            </w:r>
          </w:p>
        </w:tc>
      </w:tr>
      <w:tr w:rsidR="0059608A" w:rsidRPr="004C30E8" w14:paraId="740F5999" w14:textId="77777777" w:rsidTr="0059608A">
        <w:trPr>
          <w:trHeight w:val="20"/>
        </w:trPr>
        <w:tc>
          <w:tcPr>
            <w:tcW w:w="1680" w:type="dxa"/>
            <w:shd w:val="clear" w:color="auto" w:fill="F2F2F2" w:themeFill="background1" w:themeFillShade="F2"/>
          </w:tcPr>
          <w:p w14:paraId="609476CE" w14:textId="032104AF" w:rsidR="0059608A" w:rsidRPr="004C30E8" w:rsidRDefault="008D1EEE" w:rsidP="0059608A">
            <w:pPr>
              <w:jc w:val="center"/>
              <w:rPr>
                <w:rFonts w:cstheme="minorHAnsi"/>
                <w:color w:val="0070C0"/>
                <w:sz w:val="24"/>
                <w:szCs w:val="24"/>
              </w:rPr>
            </w:pPr>
            <w:r w:rsidRPr="004C30E8">
              <w:rPr>
                <w:rFonts w:cstheme="minorHAnsi"/>
                <w:sz w:val="24"/>
                <w:szCs w:val="24"/>
              </w:rPr>
              <w:t>opposition</w:t>
            </w:r>
          </w:p>
        </w:tc>
        <w:tc>
          <w:tcPr>
            <w:tcW w:w="3369" w:type="dxa"/>
          </w:tcPr>
          <w:p w14:paraId="3A9EAAE8" w14:textId="712E873B" w:rsidR="0059608A" w:rsidRPr="004C30E8" w:rsidRDefault="008D1EEE" w:rsidP="0059608A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 w:rsidRPr="004C30E8">
              <w:rPr>
                <w:rFonts w:asciiTheme="minorHAnsi" w:hAnsiTheme="minorHAnsi" w:cstheme="minorHAnsi"/>
              </w:rPr>
              <w:t>The other team.</w:t>
            </w:r>
          </w:p>
        </w:tc>
      </w:tr>
      <w:tr w:rsidR="0059608A" w:rsidRPr="004C30E8" w14:paraId="561B2534" w14:textId="77777777" w:rsidTr="0059608A">
        <w:trPr>
          <w:trHeight w:val="20"/>
        </w:trPr>
        <w:tc>
          <w:tcPr>
            <w:tcW w:w="1680" w:type="dxa"/>
            <w:shd w:val="clear" w:color="auto" w:fill="F2F2F2" w:themeFill="background1" w:themeFillShade="F2"/>
          </w:tcPr>
          <w:p w14:paraId="398B79CC" w14:textId="7B61281A" w:rsidR="0059608A" w:rsidRPr="004C30E8" w:rsidRDefault="005B74D7" w:rsidP="0059608A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5B9BD5" w:themeColor="accent1"/>
              </w:rPr>
            </w:pPr>
            <w:r w:rsidRPr="004C30E8">
              <w:rPr>
                <w:rFonts w:asciiTheme="minorHAnsi" w:hAnsiTheme="minorHAnsi" w:cstheme="minorHAnsi"/>
                <w:color w:val="000000" w:themeColor="text1"/>
              </w:rPr>
              <w:t>s</w:t>
            </w:r>
            <w:r w:rsidR="0081686A" w:rsidRPr="004C30E8">
              <w:rPr>
                <w:rFonts w:asciiTheme="minorHAnsi" w:hAnsiTheme="minorHAnsi" w:cstheme="minorHAnsi"/>
                <w:color w:val="000000" w:themeColor="text1"/>
              </w:rPr>
              <w:t>triking</w:t>
            </w:r>
          </w:p>
        </w:tc>
        <w:tc>
          <w:tcPr>
            <w:tcW w:w="3369" w:type="dxa"/>
          </w:tcPr>
          <w:p w14:paraId="36CC490C" w14:textId="3E325451" w:rsidR="0059608A" w:rsidRPr="004C30E8" w:rsidRDefault="00325404" w:rsidP="0059608A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proofErr w:type="gramStart"/>
            <w:r w:rsidRPr="004C30E8">
              <w:rPr>
                <w:rFonts w:asciiTheme="minorHAnsi" w:hAnsiTheme="minorHAnsi" w:cstheme="minorHAnsi"/>
              </w:rPr>
              <w:t>Making contact with</w:t>
            </w:r>
            <w:proofErr w:type="gramEnd"/>
            <w:r w:rsidRPr="004C30E8">
              <w:rPr>
                <w:rFonts w:asciiTheme="minorHAnsi" w:hAnsiTheme="minorHAnsi" w:cstheme="minorHAnsi"/>
              </w:rPr>
              <w:t xml:space="preserve"> a stationary or moving object with the aim of propelling that object towards a desired target or area.</w:t>
            </w:r>
          </w:p>
        </w:tc>
      </w:tr>
      <w:tr w:rsidR="0059608A" w:rsidRPr="004C30E8" w14:paraId="35A4DB60" w14:textId="77777777" w:rsidTr="0059608A">
        <w:trPr>
          <w:trHeight w:val="20"/>
        </w:trPr>
        <w:tc>
          <w:tcPr>
            <w:tcW w:w="1680" w:type="dxa"/>
            <w:shd w:val="clear" w:color="auto" w:fill="F2F2F2" w:themeFill="background1" w:themeFillShade="F2"/>
          </w:tcPr>
          <w:p w14:paraId="6A6F1F8B" w14:textId="65A3F934" w:rsidR="0059608A" w:rsidRPr="004C30E8" w:rsidRDefault="005B74D7" w:rsidP="0059608A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5B9BD5" w:themeColor="accent1"/>
              </w:rPr>
            </w:pPr>
            <w:r w:rsidRPr="004C30E8">
              <w:rPr>
                <w:rFonts w:asciiTheme="minorHAnsi" w:hAnsiTheme="minorHAnsi" w:cstheme="minorHAnsi"/>
                <w:color w:val="5B9BD5" w:themeColor="accent1"/>
              </w:rPr>
              <w:t>follow through</w:t>
            </w:r>
          </w:p>
        </w:tc>
        <w:tc>
          <w:tcPr>
            <w:tcW w:w="3369" w:type="dxa"/>
          </w:tcPr>
          <w:p w14:paraId="441A07AA" w14:textId="5228C9C3" w:rsidR="0059608A" w:rsidRPr="004C30E8" w:rsidRDefault="005778DD" w:rsidP="0059608A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 w:rsidRPr="004C30E8">
              <w:rPr>
                <w:rFonts w:asciiTheme="minorHAnsi" w:hAnsiTheme="minorHAnsi" w:cstheme="minorHAnsi"/>
              </w:rPr>
              <w:t>The movement of the arm or leg after you hit, kick, or throw a ball, completing the motion instead of stopping immediately.</w:t>
            </w:r>
          </w:p>
        </w:tc>
      </w:tr>
      <w:tr w:rsidR="0059608A" w:rsidRPr="004C30E8" w14:paraId="4696A3DF" w14:textId="77777777" w:rsidTr="0059608A">
        <w:trPr>
          <w:trHeight w:val="20"/>
        </w:trPr>
        <w:tc>
          <w:tcPr>
            <w:tcW w:w="1680" w:type="dxa"/>
            <w:shd w:val="clear" w:color="auto" w:fill="F2F2F2" w:themeFill="background1" w:themeFillShade="F2"/>
          </w:tcPr>
          <w:p w14:paraId="1080CAD1" w14:textId="79A0B9A8" w:rsidR="0059608A" w:rsidRPr="004C30E8" w:rsidRDefault="005B74D7" w:rsidP="0059608A">
            <w:pPr>
              <w:jc w:val="center"/>
              <w:rPr>
                <w:rFonts w:cstheme="minorHAnsi"/>
                <w:sz w:val="24"/>
                <w:szCs w:val="24"/>
                <w:lang w:eastAsia="en-GB"/>
              </w:rPr>
            </w:pPr>
            <w:r w:rsidRPr="004C30E8">
              <w:rPr>
                <w:rFonts w:cstheme="minorHAnsi"/>
                <w:sz w:val="24"/>
                <w:szCs w:val="24"/>
                <w:lang w:eastAsia="en-GB"/>
              </w:rPr>
              <w:t>coordination</w:t>
            </w:r>
          </w:p>
        </w:tc>
        <w:tc>
          <w:tcPr>
            <w:tcW w:w="3369" w:type="dxa"/>
          </w:tcPr>
          <w:p w14:paraId="37F17EB4" w14:textId="671E9F35" w:rsidR="0059608A" w:rsidRPr="004C30E8" w:rsidRDefault="004815F3" w:rsidP="0059608A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 w:rsidRPr="004C30E8">
              <w:rPr>
                <w:rFonts w:asciiTheme="minorHAnsi" w:hAnsiTheme="minorHAnsi" w:cstheme="minorHAnsi"/>
              </w:rPr>
              <w:t xml:space="preserve">The ability to use their body parts together smoothly and </w:t>
            </w:r>
            <w:r w:rsidRPr="004C30E8">
              <w:rPr>
                <w:rFonts w:asciiTheme="minorHAnsi" w:hAnsiTheme="minorHAnsi" w:cstheme="minorHAnsi"/>
              </w:rPr>
              <w:lastRenderedPageBreak/>
              <w:t>efficiently to perform a movement.</w:t>
            </w:r>
          </w:p>
        </w:tc>
      </w:tr>
    </w:tbl>
    <w:p w14:paraId="12BCBACB" w14:textId="77777777" w:rsidR="00A3086F" w:rsidRPr="004C30E8" w:rsidRDefault="00A3086F">
      <w:pPr>
        <w:rPr>
          <w:rFonts w:cstheme="minorHAnsi"/>
          <w:sz w:val="24"/>
          <w:szCs w:val="24"/>
        </w:rPr>
      </w:pPr>
    </w:p>
    <w:p w14:paraId="320D670D" w14:textId="77777777" w:rsidR="00A3086F" w:rsidRPr="004C30E8" w:rsidRDefault="00A3086F">
      <w:pPr>
        <w:rPr>
          <w:rFonts w:cstheme="minorHAnsi"/>
        </w:rPr>
      </w:pPr>
    </w:p>
    <w:p w14:paraId="1D44C114" w14:textId="4A8427B7" w:rsidR="002039DA" w:rsidRPr="004C30E8" w:rsidRDefault="002039DA" w:rsidP="002039DA">
      <w:pPr>
        <w:rPr>
          <w:rFonts w:cstheme="minorHAnsi"/>
        </w:rPr>
      </w:pPr>
    </w:p>
    <w:p w14:paraId="71AFE71E" w14:textId="77777777" w:rsidR="00B773A3" w:rsidRPr="004C30E8" w:rsidRDefault="00CF5F18" w:rsidP="00CF5F18">
      <w:pPr>
        <w:tabs>
          <w:tab w:val="left" w:pos="1077"/>
        </w:tabs>
        <w:rPr>
          <w:rFonts w:cstheme="minorHAnsi"/>
        </w:rPr>
      </w:pPr>
      <w:r w:rsidRPr="004C30E8">
        <w:rPr>
          <w:rFonts w:cstheme="minorHAnsi"/>
        </w:rPr>
        <w:tab/>
      </w:r>
    </w:p>
    <w:sectPr w:rsidR="00B773A3" w:rsidRPr="004C30E8" w:rsidSect="00BE0140">
      <w:headerReference w:type="default" r:id="rId14"/>
      <w:pgSz w:w="16838" w:h="11906" w:orient="landscape"/>
      <w:pgMar w:top="1440" w:right="1440" w:bottom="567" w:left="1440" w:header="708" w:footer="708" w:gutter="0"/>
      <w:pgBorders w:offsetFrom="page">
        <w:top w:val="single" w:sz="18" w:space="24" w:color="7030A0"/>
        <w:left w:val="single" w:sz="18" w:space="24" w:color="7030A0"/>
        <w:bottom w:val="single" w:sz="18" w:space="24" w:color="7030A0"/>
        <w:right w:val="single" w:sz="18" w:space="24" w:color="7030A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DBE34E" w14:textId="77777777" w:rsidR="00F44F8E" w:rsidRDefault="00F44F8E" w:rsidP="00706EE8">
      <w:pPr>
        <w:spacing w:after="0" w:line="240" w:lineRule="auto"/>
      </w:pPr>
      <w:r>
        <w:separator/>
      </w:r>
    </w:p>
  </w:endnote>
  <w:endnote w:type="continuationSeparator" w:id="0">
    <w:p w14:paraId="38B3E6B3" w14:textId="77777777" w:rsidR="00F44F8E" w:rsidRDefault="00F44F8E" w:rsidP="00706E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C54BC7" w14:textId="77777777" w:rsidR="00F44F8E" w:rsidRDefault="00F44F8E" w:rsidP="00706EE8">
      <w:pPr>
        <w:spacing w:after="0" w:line="240" w:lineRule="auto"/>
      </w:pPr>
      <w:r>
        <w:separator/>
      </w:r>
    </w:p>
  </w:footnote>
  <w:footnote w:type="continuationSeparator" w:id="0">
    <w:p w14:paraId="10277498" w14:textId="77777777" w:rsidR="00F44F8E" w:rsidRDefault="00F44F8E" w:rsidP="00706E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1D7B71" w14:textId="2B64FD01" w:rsidR="00706EE8" w:rsidRDefault="00706EE8">
    <w:pPr>
      <w:pStyle w:val="Header"/>
    </w:pPr>
    <w:r w:rsidRPr="00706EE8">
      <w:rPr>
        <w:noProof/>
      </w:rPr>
      <w:drawing>
        <wp:anchor distT="0" distB="0" distL="114300" distR="114300" simplePos="0" relativeHeight="251658240" behindDoc="1" locked="0" layoutInCell="1" allowOverlap="1" wp14:anchorId="5C4AD62B" wp14:editId="33D718D7">
          <wp:simplePos x="0" y="0"/>
          <wp:positionH relativeFrom="column">
            <wp:posOffset>8643257</wp:posOffset>
          </wp:positionH>
          <wp:positionV relativeFrom="paragraph">
            <wp:posOffset>-90260</wp:posOffset>
          </wp:positionV>
          <wp:extent cx="740229" cy="630566"/>
          <wp:effectExtent l="0" t="0" r="3175" b="0"/>
          <wp:wrapTight wrapText="bothSides">
            <wp:wrapPolygon edited="0">
              <wp:start x="0" y="0"/>
              <wp:lineTo x="0" y="20882"/>
              <wp:lineTo x="21136" y="20882"/>
              <wp:lineTo x="21136" y="0"/>
              <wp:lineTo x="0" y="0"/>
            </wp:wrapPolygon>
          </wp:wrapTight>
          <wp:docPr id="1824740658" name="Picture 1" descr="A close-up of a ball and shoes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24740658" name="Picture 1" descr="A close-up of a ball and shoes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0229" cy="63056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74F99"/>
    <w:multiLevelType w:val="multilevel"/>
    <w:tmpl w:val="B6243A5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D31EB9"/>
    <w:multiLevelType w:val="multilevel"/>
    <w:tmpl w:val="89CA859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866CD0"/>
    <w:multiLevelType w:val="multilevel"/>
    <w:tmpl w:val="7D3E16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633F67"/>
    <w:multiLevelType w:val="multilevel"/>
    <w:tmpl w:val="1FA08F7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EB74359"/>
    <w:multiLevelType w:val="hybridMultilevel"/>
    <w:tmpl w:val="B1E4FB72"/>
    <w:lvl w:ilvl="0" w:tplc="089452E4">
      <w:start w:val="1"/>
      <w:numFmt w:val="upp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D918E802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3C5637A0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66C61D58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D0A26F6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FBD4B740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B608E06E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9DA2F56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53A67B8C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1867554"/>
    <w:multiLevelType w:val="hybridMultilevel"/>
    <w:tmpl w:val="E292B370"/>
    <w:lvl w:ilvl="0" w:tplc="63E025C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1C987D34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CD76BCF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4D8E9D6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AA7E321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A95E2AE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FC0AD96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8D72F34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1F9E40D0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6" w15:restartNumberingAfterBreak="0">
    <w:nsid w:val="127B1D95"/>
    <w:multiLevelType w:val="multilevel"/>
    <w:tmpl w:val="4344152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B43E3E"/>
    <w:multiLevelType w:val="multilevel"/>
    <w:tmpl w:val="22209C3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ACC4555"/>
    <w:multiLevelType w:val="hybridMultilevel"/>
    <w:tmpl w:val="F674766A"/>
    <w:lvl w:ilvl="0" w:tplc="61EAA2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F086F"/>
    <w:multiLevelType w:val="hybridMultilevel"/>
    <w:tmpl w:val="3F68D238"/>
    <w:lvl w:ilvl="0" w:tplc="549EAD82">
      <w:start w:val="1"/>
      <w:numFmt w:val="upp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609A7388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B5CE442E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A78D4DE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F6A0160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2ACE37E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EDA2E30C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6747716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B02BB06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883727A"/>
    <w:multiLevelType w:val="multilevel"/>
    <w:tmpl w:val="107CC24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39B115F"/>
    <w:multiLevelType w:val="multilevel"/>
    <w:tmpl w:val="4528752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24B5F35"/>
    <w:multiLevelType w:val="multilevel"/>
    <w:tmpl w:val="5978EDC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18F6BBF"/>
    <w:multiLevelType w:val="multilevel"/>
    <w:tmpl w:val="92C415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7335203"/>
    <w:multiLevelType w:val="multilevel"/>
    <w:tmpl w:val="27A411D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43C61D2"/>
    <w:multiLevelType w:val="multilevel"/>
    <w:tmpl w:val="14A6A3F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24030383">
    <w:abstractNumId w:val="5"/>
  </w:num>
  <w:num w:numId="2" w16cid:durableId="1400245082">
    <w:abstractNumId w:val="8"/>
  </w:num>
  <w:num w:numId="3" w16cid:durableId="49774467">
    <w:abstractNumId w:val="2"/>
  </w:num>
  <w:num w:numId="4" w16cid:durableId="1176502976">
    <w:abstractNumId w:val="7"/>
  </w:num>
  <w:num w:numId="5" w16cid:durableId="1947494657">
    <w:abstractNumId w:val="11"/>
  </w:num>
  <w:num w:numId="6" w16cid:durableId="1772892208">
    <w:abstractNumId w:val="3"/>
  </w:num>
  <w:num w:numId="7" w16cid:durableId="1430928815">
    <w:abstractNumId w:val="14"/>
  </w:num>
  <w:num w:numId="8" w16cid:durableId="1879274459">
    <w:abstractNumId w:val="6"/>
  </w:num>
  <w:num w:numId="9" w16cid:durableId="230194753">
    <w:abstractNumId w:val="13"/>
  </w:num>
  <w:num w:numId="10" w16cid:durableId="1097558082">
    <w:abstractNumId w:val="12"/>
  </w:num>
  <w:num w:numId="11" w16cid:durableId="1870026004">
    <w:abstractNumId w:val="1"/>
  </w:num>
  <w:num w:numId="12" w16cid:durableId="1512984644">
    <w:abstractNumId w:val="10"/>
  </w:num>
  <w:num w:numId="13" w16cid:durableId="163783074">
    <w:abstractNumId w:val="15"/>
  </w:num>
  <w:num w:numId="14" w16cid:durableId="1557160578">
    <w:abstractNumId w:val="0"/>
  </w:num>
  <w:num w:numId="15" w16cid:durableId="1318607061">
    <w:abstractNumId w:val="4"/>
  </w:num>
  <w:num w:numId="16" w16cid:durableId="149510430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7A8A"/>
    <w:rsid w:val="0000354B"/>
    <w:rsid w:val="0002452C"/>
    <w:rsid w:val="000363D1"/>
    <w:rsid w:val="00040861"/>
    <w:rsid w:val="0004409A"/>
    <w:rsid w:val="00053E06"/>
    <w:rsid w:val="00074AEF"/>
    <w:rsid w:val="00077C56"/>
    <w:rsid w:val="000B5B41"/>
    <w:rsid w:val="000B70E2"/>
    <w:rsid w:val="000E3067"/>
    <w:rsid w:val="000F62E3"/>
    <w:rsid w:val="000F7332"/>
    <w:rsid w:val="001075F8"/>
    <w:rsid w:val="0011492D"/>
    <w:rsid w:val="00123F48"/>
    <w:rsid w:val="00141559"/>
    <w:rsid w:val="001459D1"/>
    <w:rsid w:val="00154380"/>
    <w:rsid w:val="0015786E"/>
    <w:rsid w:val="00181EC1"/>
    <w:rsid w:val="00195734"/>
    <w:rsid w:val="001A02FB"/>
    <w:rsid w:val="001B0DC6"/>
    <w:rsid w:val="001C6D78"/>
    <w:rsid w:val="001D4565"/>
    <w:rsid w:val="001E6E55"/>
    <w:rsid w:val="001F7122"/>
    <w:rsid w:val="00201989"/>
    <w:rsid w:val="002039DA"/>
    <w:rsid w:val="00204020"/>
    <w:rsid w:val="00206B0F"/>
    <w:rsid w:val="002142C1"/>
    <w:rsid w:val="0022124E"/>
    <w:rsid w:val="0022718B"/>
    <w:rsid w:val="00247A50"/>
    <w:rsid w:val="002535A9"/>
    <w:rsid w:val="002656C0"/>
    <w:rsid w:val="0027781E"/>
    <w:rsid w:val="00282E25"/>
    <w:rsid w:val="002868B0"/>
    <w:rsid w:val="00293EEF"/>
    <w:rsid w:val="002D38E8"/>
    <w:rsid w:val="002E1E6B"/>
    <w:rsid w:val="00325404"/>
    <w:rsid w:val="003343AD"/>
    <w:rsid w:val="00337743"/>
    <w:rsid w:val="00366AAE"/>
    <w:rsid w:val="0037507C"/>
    <w:rsid w:val="003A0B1E"/>
    <w:rsid w:val="003B4998"/>
    <w:rsid w:val="003C1345"/>
    <w:rsid w:val="003D34E5"/>
    <w:rsid w:val="003E2E85"/>
    <w:rsid w:val="00426BEF"/>
    <w:rsid w:val="004327C5"/>
    <w:rsid w:val="0047436F"/>
    <w:rsid w:val="004815F3"/>
    <w:rsid w:val="00484DDD"/>
    <w:rsid w:val="00486CFA"/>
    <w:rsid w:val="004A30DC"/>
    <w:rsid w:val="004C30E8"/>
    <w:rsid w:val="005017FF"/>
    <w:rsid w:val="00503C06"/>
    <w:rsid w:val="00505081"/>
    <w:rsid w:val="00534346"/>
    <w:rsid w:val="00540B27"/>
    <w:rsid w:val="00543328"/>
    <w:rsid w:val="005434E3"/>
    <w:rsid w:val="005618F3"/>
    <w:rsid w:val="005778DD"/>
    <w:rsid w:val="0059608A"/>
    <w:rsid w:val="005A76B0"/>
    <w:rsid w:val="005B6013"/>
    <w:rsid w:val="005B74D7"/>
    <w:rsid w:val="005C13A8"/>
    <w:rsid w:val="005D02EE"/>
    <w:rsid w:val="005D4F0D"/>
    <w:rsid w:val="005E43FC"/>
    <w:rsid w:val="005E5A8B"/>
    <w:rsid w:val="00655704"/>
    <w:rsid w:val="00655B07"/>
    <w:rsid w:val="0065719F"/>
    <w:rsid w:val="00660FD8"/>
    <w:rsid w:val="00692579"/>
    <w:rsid w:val="00696B2A"/>
    <w:rsid w:val="006C1AFD"/>
    <w:rsid w:val="006D4D7C"/>
    <w:rsid w:val="006D7D20"/>
    <w:rsid w:val="006E06AE"/>
    <w:rsid w:val="006E2B78"/>
    <w:rsid w:val="006E49F9"/>
    <w:rsid w:val="00706EE8"/>
    <w:rsid w:val="007166A7"/>
    <w:rsid w:val="00724BD1"/>
    <w:rsid w:val="00730226"/>
    <w:rsid w:val="007547D0"/>
    <w:rsid w:val="00757E16"/>
    <w:rsid w:val="0079772C"/>
    <w:rsid w:val="007A5ECF"/>
    <w:rsid w:val="007B77B1"/>
    <w:rsid w:val="007C65CB"/>
    <w:rsid w:val="007D1C49"/>
    <w:rsid w:val="007E1E44"/>
    <w:rsid w:val="007E3599"/>
    <w:rsid w:val="0081686A"/>
    <w:rsid w:val="00826B2A"/>
    <w:rsid w:val="00827A8A"/>
    <w:rsid w:val="008377F9"/>
    <w:rsid w:val="008419BF"/>
    <w:rsid w:val="00850CF9"/>
    <w:rsid w:val="0085528B"/>
    <w:rsid w:val="00860F92"/>
    <w:rsid w:val="00890E3E"/>
    <w:rsid w:val="00894C40"/>
    <w:rsid w:val="008B15A7"/>
    <w:rsid w:val="008B1DD9"/>
    <w:rsid w:val="008B739F"/>
    <w:rsid w:val="008D1EEE"/>
    <w:rsid w:val="00901850"/>
    <w:rsid w:val="009073F0"/>
    <w:rsid w:val="009126B7"/>
    <w:rsid w:val="009311ED"/>
    <w:rsid w:val="00971EC3"/>
    <w:rsid w:val="00990BBE"/>
    <w:rsid w:val="009A70EB"/>
    <w:rsid w:val="009C3F1F"/>
    <w:rsid w:val="009C7EF8"/>
    <w:rsid w:val="00A00CB2"/>
    <w:rsid w:val="00A07786"/>
    <w:rsid w:val="00A07885"/>
    <w:rsid w:val="00A3086F"/>
    <w:rsid w:val="00A365C3"/>
    <w:rsid w:val="00A37F98"/>
    <w:rsid w:val="00A41978"/>
    <w:rsid w:val="00A47723"/>
    <w:rsid w:val="00A50AB6"/>
    <w:rsid w:val="00A669D1"/>
    <w:rsid w:val="00A66B60"/>
    <w:rsid w:val="00A86C1C"/>
    <w:rsid w:val="00A92D59"/>
    <w:rsid w:val="00AA224D"/>
    <w:rsid w:val="00AB52C9"/>
    <w:rsid w:val="00AC31B9"/>
    <w:rsid w:val="00AE1BEB"/>
    <w:rsid w:val="00AE61D4"/>
    <w:rsid w:val="00AE6BE3"/>
    <w:rsid w:val="00AE72F1"/>
    <w:rsid w:val="00B10481"/>
    <w:rsid w:val="00B25A29"/>
    <w:rsid w:val="00B47812"/>
    <w:rsid w:val="00B50E5A"/>
    <w:rsid w:val="00B773A3"/>
    <w:rsid w:val="00B839CC"/>
    <w:rsid w:val="00BB1A03"/>
    <w:rsid w:val="00BD308C"/>
    <w:rsid w:val="00BE0140"/>
    <w:rsid w:val="00BE0765"/>
    <w:rsid w:val="00BF1F6A"/>
    <w:rsid w:val="00C06913"/>
    <w:rsid w:val="00C221D8"/>
    <w:rsid w:val="00C6151D"/>
    <w:rsid w:val="00C651A9"/>
    <w:rsid w:val="00C91B0E"/>
    <w:rsid w:val="00C94F46"/>
    <w:rsid w:val="00CB7149"/>
    <w:rsid w:val="00CC1F6F"/>
    <w:rsid w:val="00CD7910"/>
    <w:rsid w:val="00CF3570"/>
    <w:rsid w:val="00CF5F18"/>
    <w:rsid w:val="00D124EA"/>
    <w:rsid w:val="00D12BEB"/>
    <w:rsid w:val="00D166F8"/>
    <w:rsid w:val="00D230A7"/>
    <w:rsid w:val="00D52BB5"/>
    <w:rsid w:val="00D64617"/>
    <w:rsid w:val="00D6505C"/>
    <w:rsid w:val="00D65715"/>
    <w:rsid w:val="00D71B28"/>
    <w:rsid w:val="00D832AA"/>
    <w:rsid w:val="00DC4E8A"/>
    <w:rsid w:val="00DD7B6B"/>
    <w:rsid w:val="00DE323E"/>
    <w:rsid w:val="00DE5459"/>
    <w:rsid w:val="00DF1A0D"/>
    <w:rsid w:val="00DF313A"/>
    <w:rsid w:val="00DF46C7"/>
    <w:rsid w:val="00E06A27"/>
    <w:rsid w:val="00E145B1"/>
    <w:rsid w:val="00E4079C"/>
    <w:rsid w:val="00E41A8B"/>
    <w:rsid w:val="00E53E26"/>
    <w:rsid w:val="00E57CCF"/>
    <w:rsid w:val="00E71135"/>
    <w:rsid w:val="00E9216F"/>
    <w:rsid w:val="00EA1E0E"/>
    <w:rsid w:val="00EE7630"/>
    <w:rsid w:val="00EF49E2"/>
    <w:rsid w:val="00F07610"/>
    <w:rsid w:val="00F234BC"/>
    <w:rsid w:val="00F44F8E"/>
    <w:rsid w:val="00F56579"/>
    <w:rsid w:val="00F66A8E"/>
    <w:rsid w:val="00F812B4"/>
    <w:rsid w:val="00F95024"/>
    <w:rsid w:val="00FB19C1"/>
    <w:rsid w:val="00FB422A"/>
    <w:rsid w:val="00FB63E0"/>
    <w:rsid w:val="00FC4D79"/>
    <w:rsid w:val="0E3C7925"/>
    <w:rsid w:val="176EE222"/>
    <w:rsid w:val="1E3BACC9"/>
    <w:rsid w:val="21D26285"/>
    <w:rsid w:val="22A1CB43"/>
    <w:rsid w:val="31725F96"/>
    <w:rsid w:val="31C6EB06"/>
    <w:rsid w:val="4080354B"/>
    <w:rsid w:val="470A9FEB"/>
    <w:rsid w:val="4A1DBA28"/>
    <w:rsid w:val="54A10018"/>
    <w:rsid w:val="5D5AB957"/>
    <w:rsid w:val="607167CD"/>
    <w:rsid w:val="66815B88"/>
    <w:rsid w:val="6C28AE3C"/>
    <w:rsid w:val="7CAC2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AB6C18"/>
  <w15:chartTrackingRefBased/>
  <w15:docId w15:val="{59F6FB70-6A5E-42C2-8E26-F4A1EE259F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39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C4D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D79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1578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aragraph">
    <w:name w:val="paragraph"/>
    <w:basedOn w:val="Normal"/>
    <w:rsid w:val="007B7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B77B1"/>
  </w:style>
  <w:style w:type="character" w:customStyle="1" w:styleId="eop">
    <w:name w:val="eop"/>
    <w:basedOn w:val="DefaultParagraphFont"/>
    <w:rsid w:val="007B77B1"/>
  </w:style>
  <w:style w:type="character" w:styleId="Strong">
    <w:name w:val="Strong"/>
    <w:basedOn w:val="DefaultParagraphFont"/>
    <w:uiPriority w:val="22"/>
    <w:qFormat/>
    <w:rsid w:val="00E4079C"/>
    <w:rPr>
      <w:b/>
      <w:bCs/>
    </w:rPr>
  </w:style>
  <w:style w:type="paragraph" w:styleId="ListParagraph">
    <w:name w:val="List Paragraph"/>
    <w:basedOn w:val="Normal"/>
    <w:uiPriority w:val="34"/>
    <w:qFormat/>
    <w:rsid w:val="00EA1E0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96B2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96B2A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06E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6EE8"/>
  </w:style>
  <w:style w:type="paragraph" w:styleId="Footer">
    <w:name w:val="footer"/>
    <w:basedOn w:val="Normal"/>
    <w:link w:val="FooterChar"/>
    <w:uiPriority w:val="99"/>
    <w:unhideWhenUsed/>
    <w:rsid w:val="00706E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6E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8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92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73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84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2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34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1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7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0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38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86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10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08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3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8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82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42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85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8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1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3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80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10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156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7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4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1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89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29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523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2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98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7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75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4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274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04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1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014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89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58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17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2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9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88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351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60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63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41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7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77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8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3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65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9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45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85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04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23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10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76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83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41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99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87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50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32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797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992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73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9733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00382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48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972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8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7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8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10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56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3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3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4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23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29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2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79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20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4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1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90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67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44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78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7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86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47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10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33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41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76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41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65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6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97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07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3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89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36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5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3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66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8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87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43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9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4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5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60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670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6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7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4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4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16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95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48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09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5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11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2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8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65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0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8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3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0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8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4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brough\OneDrive%20-%20The%20Flying%20High%20Trust\Y3%2023-24\Planning\Knowledge%20Organisers\Autumn\RE%20Knowledge%20Orangiser%20Year%203%20Autum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8f7bee6-c71b-4475-adbf-35995bcd0bb3">
      <UserInfo>
        <DisplayName/>
        <AccountId xsi:nil="true"/>
        <AccountType/>
      </UserInfo>
    </SharedWithUsers>
    <lcf76f155ced4ddcb4097134ff3c332f xmlns="f8f2c7fe-fd9c-4cdd-b3a0-0fc36241801f">
      <Terms xmlns="http://schemas.microsoft.com/office/infopath/2007/PartnerControls"/>
    </lcf76f155ced4ddcb4097134ff3c332f>
    <TaxCatchAll xmlns="38f7bee6-c71b-4475-adbf-35995bcd0bb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0B78B5340C6B4BB39C74CA6A620393" ma:contentTypeVersion="19" ma:contentTypeDescription="Create a new document." ma:contentTypeScope="" ma:versionID="a813ee7fc9f12651d675d8898d3f268c">
  <xsd:schema xmlns:xsd="http://www.w3.org/2001/XMLSchema" xmlns:xs="http://www.w3.org/2001/XMLSchema" xmlns:p="http://schemas.microsoft.com/office/2006/metadata/properties" xmlns:ns2="f8f2c7fe-fd9c-4cdd-b3a0-0fc36241801f" xmlns:ns3="38f7bee6-c71b-4475-adbf-35995bcd0bb3" targetNamespace="http://schemas.microsoft.com/office/2006/metadata/properties" ma:root="true" ma:fieldsID="ff844ee7ef10a26634e297e1e3dd3b35" ns2:_="" ns3:_="">
    <xsd:import namespace="f8f2c7fe-fd9c-4cdd-b3a0-0fc36241801f"/>
    <xsd:import namespace="38f7bee6-c71b-4475-adbf-35995bcd0b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f2c7fe-fd9c-4cdd-b3a0-0fc3624180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4b47c9c-5e66-4eac-b238-c1bb80aeef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f7bee6-c71b-4475-adbf-35995bcd0bb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ca018a0-582e-4cfc-9d81-7feb7716ece8}" ma:internalName="TaxCatchAll" ma:showField="CatchAllData" ma:web="38f7bee6-c71b-4475-adbf-35995bcd0b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E11C0CE-5A77-4C18-AE33-7A28E54CFE35}">
  <ds:schemaRefs>
    <ds:schemaRef ds:uri="http://schemas.microsoft.com/office/2006/metadata/properties"/>
    <ds:schemaRef ds:uri="http://schemas.microsoft.com/office/infopath/2007/PartnerControls"/>
    <ds:schemaRef ds:uri="38f7bee6-c71b-4475-adbf-35995bcd0bb3"/>
    <ds:schemaRef ds:uri="f8f2c7fe-fd9c-4cdd-b3a0-0fc36241801f"/>
  </ds:schemaRefs>
</ds:datastoreItem>
</file>

<file path=customXml/itemProps2.xml><?xml version="1.0" encoding="utf-8"?>
<ds:datastoreItem xmlns:ds="http://schemas.openxmlformats.org/officeDocument/2006/customXml" ds:itemID="{2EA3A0E8-0855-4A3C-92DB-DEEC2DC3A8C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8863831-8225-4A25-8BE9-7358053BE49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f2c7fe-fd9c-4cdd-b3a0-0fc36241801f"/>
    <ds:schemaRef ds:uri="38f7bee6-c71b-4475-adbf-35995bcd0b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 Knowledge Orangiser Year 3 Autumn</Template>
  <TotalTime>0</TotalTime>
  <Pages>2</Pages>
  <Words>205</Words>
  <Characters>1137</Characters>
  <Application>Microsoft Office Word</Application>
  <DocSecurity>0</DocSecurity>
  <Lines>80</Lines>
  <Paragraphs>31</Paragraphs>
  <ScaleCrop>false</ScaleCrop>
  <Company/>
  <LinksUpToDate>false</LinksUpToDate>
  <CharactersWithSpaces>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Samantha-Jo Evans</cp:lastModifiedBy>
  <cp:revision>60</cp:revision>
  <cp:lastPrinted>2026-01-07T16:46:00Z</cp:lastPrinted>
  <dcterms:created xsi:type="dcterms:W3CDTF">2024-07-09T13:48:00Z</dcterms:created>
  <dcterms:modified xsi:type="dcterms:W3CDTF">2026-01-08T07:45:00Z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0x0101004E0B78B5340C6B4BB39C74CA6A620393</vt:lpwstr>
  </property>
  <property fmtid="{D5CDD505-2E9C-101B-9397-08002B2CF9AE}" pid="3" name="Order">
    <vt:r8>92600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