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3B8406B7" w:rsidR="002039DA" w:rsidRPr="00696B2A" w:rsidRDefault="00B21E94">
      <w:pPr>
        <w:rPr>
          <w:rFonts w:ascii="Letter-join Plus 8" w:hAnsi="Letter-join Plus 8"/>
          <w:color w:val="7030A0"/>
        </w:rPr>
      </w:pPr>
      <w:r>
        <w:rPr>
          <w:rFonts w:ascii="Calibri" w:eastAsia="Calibri" w:hAnsi="Calibri" w:cs="Calibri"/>
          <w:noProof/>
          <w:sz w:val="18"/>
          <w:szCs w:val="18"/>
        </w:rPr>
        <w:drawing>
          <wp:anchor distT="0" distB="0" distL="114300" distR="114300" simplePos="0" relativeHeight="251665415" behindDoc="0" locked="0" layoutInCell="1" allowOverlap="1" wp14:anchorId="4D658AAE" wp14:editId="53027B06">
            <wp:simplePos x="0" y="0"/>
            <wp:positionH relativeFrom="margin">
              <wp:align>right</wp:align>
            </wp:positionH>
            <wp:positionV relativeFrom="paragraph">
              <wp:posOffset>-542925</wp:posOffset>
            </wp:positionV>
            <wp:extent cx="1196340" cy="784860"/>
            <wp:effectExtent l="0" t="0" r="3810" b="0"/>
            <wp:wrapNone/>
            <wp:docPr id="11557045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784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D20"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4EFBDE02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15313BAA" w:rsidR="00B47812" w:rsidRPr="0087160D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7160D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D75371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Five </w:t>
                            </w:r>
                            <w:r w:rsidRPr="0087160D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3000C4" w:rsidRPr="0087160D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MFL: </w:t>
                            </w:r>
                            <w:r w:rsidR="001A3DD0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W</w:t>
                            </w:r>
                            <w:r w:rsidR="00D75371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eather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15313BAA" w:rsidR="00B47812" w:rsidRPr="0087160D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7160D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D75371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Five </w:t>
                      </w:r>
                      <w:r w:rsidRPr="0087160D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3000C4" w:rsidRPr="0087160D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MFL: </w:t>
                      </w:r>
                      <w:r w:rsidR="001A3DD0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W</w:t>
                      </w:r>
                      <w:r w:rsidR="00D75371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eather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122"/>
        <w:gridCol w:w="7522"/>
      </w:tblGrid>
      <w:tr w:rsidR="00BF501E" w:rsidRPr="00D65715" w14:paraId="36F0A4EE" w14:textId="77777777" w:rsidTr="001A369A">
        <w:trPr>
          <w:trHeight w:val="271"/>
        </w:trPr>
        <w:tc>
          <w:tcPr>
            <w:tcW w:w="2122" w:type="dxa"/>
          </w:tcPr>
          <w:p w14:paraId="3F2105FA" w14:textId="77777777" w:rsidR="00204020" w:rsidRPr="00D65715" w:rsidRDefault="00EA1E0E" w:rsidP="00854862">
            <w:pPr>
              <w:jc w:val="center"/>
              <w:rPr>
                <w:rFonts w:ascii="Sassoon Infant" w:hAnsi="Sassoon Infant"/>
                <w:b/>
                <w:color w:val="7030A0"/>
              </w:rPr>
            </w:pPr>
            <w:r w:rsidRPr="00D65715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22" w:type="dxa"/>
          </w:tcPr>
          <w:p w14:paraId="70EF11B2" w14:textId="77777777" w:rsidR="00FB422A" w:rsidRPr="0087160D" w:rsidRDefault="00204020" w:rsidP="00854862">
            <w:pPr>
              <w:rPr>
                <w:rFonts w:ascii="SassoonCRInfant" w:hAnsi="SassoonCRInfant" w:cstheme="minorHAnsi"/>
                <w:b/>
                <w:color w:val="7030A0"/>
                <w:sz w:val="24"/>
                <w:szCs w:val="24"/>
              </w:rPr>
            </w:pPr>
            <w:r w:rsidRPr="0087160D">
              <w:rPr>
                <w:rFonts w:ascii="SassoonCRInfant" w:hAnsi="SassoonCRInfant" w:cstheme="minorHAnsi"/>
                <w:b/>
                <w:color w:val="7030A0"/>
                <w:sz w:val="24"/>
                <w:szCs w:val="24"/>
              </w:rPr>
              <w:t>Sticky knowledge</w:t>
            </w:r>
          </w:p>
          <w:p w14:paraId="1E86DD9D" w14:textId="77777777" w:rsidR="00EA1E0E" w:rsidRPr="0087160D" w:rsidRDefault="00EA1E0E" w:rsidP="00854862">
            <w:pPr>
              <w:rPr>
                <w:rFonts w:ascii="SassoonCRInfant" w:hAnsi="SassoonCRInfant"/>
                <w:b/>
                <w:color w:val="7030A0"/>
                <w:sz w:val="24"/>
                <w:szCs w:val="24"/>
              </w:rPr>
            </w:pPr>
          </w:p>
        </w:tc>
      </w:tr>
      <w:tr w:rsidR="00BF501E" w:rsidRPr="00D65715" w14:paraId="178ADF98" w14:textId="77777777" w:rsidTr="001A369A">
        <w:trPr>
          <w:trHeight w:val="704"/>
        </w:trPr>
        <w:tc>
          <w:tcPr>
            <w:tcW w:w="2122" w:type="dxa"/>
          </w:tcPr>
          <w:p w14:paraId="7375BEA3" w14:textId="77777777" w:rsidR="007C65CB" w:rsidRDefault="00D75371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D75371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124BFEC9" wp14:editId="7302EB34">
                  <wp:extent cx="793488" cy="643538"/>
                  <wp:effectExtent l="0" t="0" r="6985" b="4445"/>
                  <wp:docPr id="2848866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88668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9256" cy="648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F41095" w14:textId="77E4743B" w:rsidR="006172FF" w:rsidRPr="00D65715" w:rsidRDefault="006172FF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522" w:type="dxa"/>
          </w:tcPr>
          <w:p w14:paraId="562D00F7" w14:textId="46070608" w:rsidR="007C65CB" w:rsidRPr="00F33027" w:rsidRDefault="001510C8" w:rsidP="00D0384C">
            <w:pPr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  <w:r w:rsidRPr="00F33027">
              <w:rPr>
                <w:rFonts w:ascii="SassoonCRInfant" w:hAnsi="SassoonCRInfant" w:cstheme="minorHAnsi"/>
                <w:color w:val="000000"/>
                <w:sz w:val="24"/>
                <w:szCs w:val="24"/>
              </w:rPr>
              <w:t xml:space="preserve">To know how </w:t>
            </w:r>
            <w:r w:rsidR="00D75371" w:rsidRPr="00F33027">
              <w:rPr>
                <w:rFonts w:ascii="SassoonCRInfant" w:hAnsi="SassoonCRInfant" w:cstheme="minorHAnsi"/>
                <w:color w:val="000000"/>
                <w:sz w:val="24"/>
                <w:szCs w:val="24"/>
              </w:rPr>
              <w:t>the concept of agreement of adjectives in the plural, as well as the singular</w:t>
            </w:r>
            <w:r w:rsidR="00663E18" w:rsidRPr="00F33027">
              <w:rPr>
                <w:rFonts w:ascii="SassoonCRInfant" w:hAnsi="SassoonCRInfant" w:cstheme="minorHAnsi"/>
                <w:color w:val="000000"/>
                <w:sz w:val="24"/>
                <w:szCs w:val="24"/>
              </w:rPr>
              <w:t>.</w:t>
            </w:r>
          </w:p>
        </w:tc>
      </w:tr>
      <w:tr w:rsidR="00BF501E" w:rsidRPr="00D65715" w14:paraId="51EDE490" w14:textId="77777777" w:rsidTr="001A369A">
        <w:trPr>
          <w:trHeight w:val="702"/>
        </w:trPr>
        <w:tc>
          <w:tcPr>
            <w:tcW w:w="2122" w:type="dxa"/>
          </w:tcPr>
          <w:p w14:paraId="0C5C47ED" w14:textId="4C626F75" w:rsidR="007C65CB" w:rsidRDefault="006172FF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6172FF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4D417BEF" wp14:editId="6BD23AD2">
                  <wp:extent cx="725474" cy="607663"/>
                  <wp:effectExtent l="0" t="0" r="0" b="2540"/>
                  <wp:docPr id="789752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7529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921" cy="613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686352" w14:textId="78DCE4C6" w:rsidR="006172FF" w:rsidRPr="00D65715" w:rsidRDefault="006172FF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522" w:type="dxa"/>
          </w:tcPr>
          <w:p w14:paraId="3CB6F550" w14:textId="7243AE16" w:rsidR="007C65CB" w:rsidRPr="00F33027" w:rsidRDefault="001510C8" w:rsidP="00D0384C">
            <w:pPr>
              <w:rPr>
                <w:rFonts w:ascii="SassoonCRInfant" w:hAnsi="SassoonCRInfant"/>
                <w:sz w:val="24"/>
                <w:szCs w:val="24"/>
              </w:rPr>
            </w:pPr>
            <w:r w:rsidRPr="00F33027">
              <w:rPr>
                <w:rFonts w:ascii="SassoonCRInfant" w:hAnsi="SassoonCRInfant"/>
                <w:sz w:val="24"/>
                <w:szCs w:val="24"/>
              </w:rPr>
              <w:t>To know and u</w:t>
            </w:r>
            <w:r w:rsidR="00D75371" w:rsidRPr="00F33027">
              <w:rPr>
                <w:rFonts w:ascii="SassoonCRInfant" w:hAnsi="SassoonCRInfant"/>
                <w:sz w:val="24"/>
                <w:szCs w:val="24"/>
              </w:rPr>
              <w:t>nderstand word order and agreement when including high frequency adjectives (e.g. of colour) in writing. </w:t>
            </w:r>
            <w:r w:rsidR="00D764CE" w:rsidRPr="00F33027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</w:tr>
      <w:tr w:rsidR="00BF501E" w:rsidRPr="00D65715" w14:paraId="3544DD61" w14:textId="77777777" w:rsidTr="001A369A">
        <w:trPr>
          <w:trHeight w:val="606"/>
        </w:trPr>
        <w:tc>
          <w:tcPr>
            <w:tcW w:w="2122" w:type="dxa"/>
          </w:tcPr>
          <w:p w14:paraId="2E6654BC" w14:textId="07735AE2" w:rsidR="002D2840" w:rsidRPr="00D65715" w:rsidRDefault="006172FF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6172FF">
              <w:rPr>
                <w:rStyle w:val="normaltextrun"/>
                <w:rFonts w:ascii="Sassoon Infant" w:hAnsi="Sassoon Infant" w:cs="Calibri"/>
                <w:noProof/>
                <w:sz w:val="22"/>
                <w:szCs w:val="22"/>
                <w:lang w:val="en-US"/>
              </w:rPr>
              <w:drawing>
                <wp:inline distT="0" distB="0" distL="0" distR="0" wp14:anchorId="6F7235CA" wp14:editId="39740F13">
                  <wp:extent cx="665019" cy="581892"/>
                  <wp:effectExtent l="0" t="0" r="1905" b="8890"/>
                  <wp:docPr id="10646583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65834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779" cy="586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22" w:type="dxa"/>
          </w:tcPr>
          <w:p w14:paraId="26CD83C5" w14:textId="0DFF31E4" w:rsidR="00C44E96" w:rsidRPr="00F33027" w:rsidRDefault="001510C8" w:rsidP="005769F3">
            <w:pPr>
              <w:rPr>
                <w:rFonts w:ascii="SassoonCRInfant" w:hAnsi="SassoonCRInfant"/>
                <w:sz w:val="24"/>
                <w:szCs w:val="24"/>
              </w:rPr>
            </w:pPr>
            <w:r w:rsidRPr="00F33027">
              <w:rPr>
                <w:rFonts w:ascii="SassoonCRInfant" w:hAnsi="SassoonCRInfant"/>
                <w:sz w:val="24"/>
                <w:szCs w:val="24"/>
              </w:rPr>
              <w:t>To know how to f</w:t>
            </w:r>
            <w:r w:rsidR="00D75371" w:rsidRPr="00F33027">
              <w:rPr>
                <w:rFonts w:ascii="SassoonCRInfant" w:hAnsi="SassoonCRInfant"/>
                <w:sz w:val="24"/>
                <w:szCs w:val="24"/>
              </w:rPr>
              <w:t>orm phrases and sentences by selecting words from a word bank. </w:t>
            </w:r>
          </w:p>
        </w:tc>
      </w:tr>
      <w:tr w:rsidR="00BF501E" w:rsidRPr="00D65715" w14:paraId="196014EE" w14:textId="77777777" w:rsidTr="001A369A">
        <w:trPr>
          <w:trHeight w:val="860"/>
        </w:trPr>
        <w:tc>
          <w:tcPr>
            <w:tcW w:w="2122" w:type="dxa"/>
          </w:tcPr>
          <w:p w14:paraId="0F03EED3" w14:textId="77777777" w:rsidR="00170E27" w:rsidRDefault="006172FF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  <w:r w:rsidRPr="006172FF">
              <w:rPr>
                <w:noProof/>
              </w:rPr>
              <w:drawing>
                <wp:inline distT="0" distB="0" distL="0" distR="0" wp14:anchorId="5037B1AB" wp14:editId="5B8B87C1">
                  <wp:extent cx="740589" cy="610561"/>
                  <wp:effectExtent l="0" t="0" r="2540" b="0"/>
                  <wp:docPr id="6975305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753058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393" cy="617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5B09838" w14:textId="474F81E9" w:rsidR="006172FF" w:rsidRPr="001A369A" w:rsidRDefault="006172FF" w:rsidP="001A369A">
            <w:pPr>
              <w:pStyle w:val="paragraph"/>
              <w:spacing w:before="0" w:beforeAutospacing="0" w:after="0" w:afterAutospacing="0"/>
              <w:jc w:val="center"/>
              <w:textAlignment w:val="baseline"/>
            </w:pPr>
          </w:p>
        </w:tc>
        <w:tc>
          <w:tcPr>
            <w:tcW w:w="7522" w:type="dxa"/>
          </w:tcPr>
          <w:p w14:paraId="22CC798F" w14:textId="01A4FE4D" w:rsidR="00170E27" w:rsidRPr="00F33027" w:rsidRDefault="001510C8" w:rsidP="00854862">
            <w:pPr>
              <w:rPr>
                <w:rFonts w:ascii="SassoonCRInfant" w:hAnsi="SassoonCRInfant" w:cstheme="minorHAnsi"/>
                <w:color w:val="000000"/>
                <w:sz w:val="24"/>
                <w:szCs w:val="24"/>
              </w:rPr>
            </w:pPr>
            <w:r w:rsidRPr="00F33027">
              <w:rPr>
                <w:rFonts w:ascii="SassoonCRInfant" w:hAnsi="SassoonCRInfant" w:cstheme="minorHAnsi"/>
                <w:color w:val="000000"/>
                <w:sz w:val="24"/>
                <w:szCs w:val="24"/>
              </w:rPr>
              <w:t xml:space="preserve">To know </w:t>
            </w:r>
            <w:r w:rsidR="00D75371" w:rsidRPr="00F33027">
              <w:rPr>
                <w:rFonts w:ascii="SassoonCRInfant" w:hAnsi="SassoonCRInfant" w:cstheme="minorHAnsi"/>
                <w:color w:val="000000"/>
                <w:sz w:val="24"/>
                <w:szCs w:val="24"/>
              </w:rPr>
              <w:t>specific sounds in familiar and unfamiliar words and use phonic knowledge to pronounce them accurately.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2689"/>
        <w:gridCol w:w="2304"/>
      </w:tblGrid>
      <w:tr w:rsidR="006E2B78" w:rsidRPr="00787496" w14:paraId="7E2F3E4C" w14:textId="77777777" w:rsidTr="0087160D">
        <w:trPr>
          <w:trHeight w:val="379"/>
        </w:trPr>
        <w:tc>
          <w:tcPr>
            <w:tcW w:w="4993" w:type="dxa"/>
            <w:gridSpan w:val="2"/>
          </w:tcPr>
          <w:p w14:paraId="3FE2E31A" w14:textId="39BE65EF" w:rsidR="006E2B78" w:rsidRPr="00787496" w:rsidRDefault="006E2B78" w:rsidP="00DD7B6B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787496">
              <w:rPr>
                <w:rFonts w:ascii="SassoonCRInfant" w:hAnsi="SassoonCRInfant" w:cstheme="minorHAnsi"/>
                <w:b/>
                <w:color w:val="7030A0"/>
                <w:sz w:val="24"/>
                <w:szCs w:val="24"/>
              </w:rPr>
              <w:t>Subject Specific Vocabulary</w:t>
            </w:r>
          </w:p>
        </w:tc>
      </w:tr>
      <w:tr w:rsidR="0087160D" w:rsidRPr="00787496" w14:paraId="01770211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07685FF2" w14:textId="1E743F4C" w:rsidR="001A3DD0" w:rsidRPr="00D038FA" w:rsidRDefault="00D75371" w:rsidP="00D75371">
            <w:pPr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  <w:r w:rsidRPr="00D75371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Il y a du vent</w:t>
            </w:r>
          </w:p>
        </w:tc>
        <w:tc>
          <w:tcPr>
            <w:tcW w:w="2304" w:type="dxa"/>
          </w:tcPr>
          <w:p w14:paraId="4A357FDC" w14:textId="629F6D94" w:rsidR="0087160D" w:rsidRPr="00EB413C" w:rsidRDefault="00D75371" w:rsidP="00D75371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EB413C">
              <w:rPr>
                <w:rFonts w:ascii="SassoonCRInfant" w:hAnsi="SassoonCRInfant" w:cstheme="minorHAnsi"/>
                <w:sz w:val="24"/>
                <w:szCs w:val="24"/>
              </w:rPr>
              <w:t>It’s windy</w:t>
            </w:r>
          </w:p>
        </w:tc>
      </w:tr>
      <w:tr w:rsidR="006E2B78" w:rsidRPr="00787496" w14:paraId="1CDA4D8B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7575F25A" w14:textId="1F6D9167" w:rsidR="006E2B78" w:rsidRPr="00D038FA" w:rsidRDefault="00D75371" w:rsidP="007F62E8">
            <w:pPr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  <w:r w:rsidRPr="00D75371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Il y a un </w:t>
            </w:r>
            <w:proofErr w:type="spellStart"/>
            <w:r w:rsidRPr="00D75371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orage</w:t>
            </w:r>
            <w:proofErr w:type="spellEnd"/>
          </w:p>
        </w:tc>
        <w:tc>
          <w:tcPr>
            <w:tcW w:w="2304" w:type="dxa"/>
          </w:tcPr>
          <w:p w14:paraId="3A95B8AB" w14:textId="01D94D8F" w:rsidR="009A70EB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hAnsi="SassoonCRInfant" w:cstheme="minorHAnsi"/>
              </w:rPr>
              <w:t>There is a storm / It’s storming</w:t>
            </w:r>
          </w:p>
        </w:tc>
      </w:tr>
      <w:tr w:rsidR="007F62E8" w:rsidRPr="00787496" w14:paraId="7570E2EE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7F79A947" w14:textId="68E2CAD8" w:rsidR="007F62E8" w:rsidRPr="00D038FA" w:rsidRDefault="00D75371" w:rsidP="00A450F5">
            <w:pPr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  <w:r w:rsidRPr="00D75371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Il </w:t>
            </w:r>
            <w:proofErr w:type="spellStart"/>
            <w:r w:rsidRPr="00D75371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neige</w:t>
            </w:r>
            <w:proofErr w:type="spellEnd"/>
          </w:p>
        </w:tc>
        <w:tc>
          <w:tcPr>
            <w:tcW w:w="2304" w:type="dxa"/>
          </w:tcPr>
          <w:p w14:paraId="796010C9" w14:textId="188001FF" w:rsidR="007F62E8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hAnsi="SassoonCRInfant" w:cstheme="minorHAnsi"/>
              </w:rPr>
              <w:t>It’s snowing</w:t>
            </w:r>
          </w:p>
        </w:tc>
      </w:tr>
      <w:tr w:rsidR="007F62E8" w:rsidRPr="00787496" w14:paraId="0A5126DB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1A9E95E2" w14:textId="650BC245" w:rsidR="007F62E8" w:rsidRPr="00D038FA" w:rsidRDefault="00D75371" w:rsidP="00A450F5">
            <w:pPr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</w:pPr>
            <w:r w:rsidRPr="00D75371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Il pleut </w:t>
            </w:r>
          </w:p>
        </w:tc>
        <w:tc>
          <w:tcPr>
            <w:tcW w:w="2304" w:type="dxa"/>
          </w:tcPr>
          <w:p w14:paraId="50E8B413" w14:textId="31189E5C" w:rsidR="007F62E8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hAnsi="SassoonCRInfant" w:cstheme="minorHAnsi"/>
              </w:rPr>
              <w:t>It’s raining</w:t>
            </w:r>
          </w:p>
        </w:tc>
      </w:tr>
      <w:tr w:rsidR="007F62E8" w:rsidRPr="00787496" w14:paraId="5B773DEB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067F74BF" w14:textId="14C1A89C" w:rsidR="007F62E8" w:rsidRPr="00D038FA" w:rsidRDefault="00D75371" w:rsidP="00A450F5">
            <w:pPr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</w:pPr>
            <w:r w:rsidRPr="00D038FA"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  <w:t xml:space="preserve">Il fait </w:t>
            </w:r>
            <w:proofErr w:type="spellStart"/>
            <w:r w:rsidRPr="00D038FA"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  <w:t>mauvais</w:t>
            </w:r>
            <w:proofErr w:type="spellEnd"/>
          </w:p>
        </w:tc>
        <w:tc>
          <w:tcPr>
            <w:tcW w:w="2304" w:type="dxa"/>
          </w:tcPr>
          <w:p w14:paraId="62AE8027" w14:textId="3FC62F7D" w:rsidR="007F62E8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eastAsiaTheme="minorEastAsia" w:hAnsi="SassoonCRInfant"/>
              </w:rPr>
              <w:t>The weather is bad / It’s bad out</w:t>
            </w:r>
          </w:p>
        </w:tc>
      </w:tr>
      <w:tr w:rsidR="007F62E8" w:rsidRPr="00787496" w14:paraId="6CA50EE9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31F2D0F1" w14:textId="59586E02" w:rsidR="007F62E8" w:rsidRPr="00D038FA" w:rsidRDefault="00D75371" w:rsidP="00A450F5">
            <w:pPr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</w:pPr>
            <w:r w:rsidRPr="00D038FA"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  <w:t>Il fait beau</w:t>
            </w:r>
          </w:p>
        </w:tc>
        <w:tc>
          <w:tcPr>
            <w:tcW w:w="2304" w:type="dxa"/>
          </w:tcPr>
          <w:p w14:paraId="4B468D3C" w14:textId="7146AF76" w:rsidR="007F62E8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eastAsiaTheme="minorEastAsia" w:hAnsi="SassoonCRInfant"/>
              </w:rPr>
              <w:t>The weather is nice / It’s nice out</w:t>
            </w:r>
          </w:p>
        </w:tc>
      </w:tr>
      <w:tr w:rsidR="007F62E8" w:rsidRPr="00787496" w14:paraId="4C145DE9" w14:textId="77777777" w:rsidTr="0087160D">
        <w:trPr>
          <w:trHeight w:val="370"/>
        </w:trPr>
        <w:tc>
          <w:tcPr>
            <w:tcW w:w="2689" w:type="dxa"/>
            <w:shd w:val="clear" w:color="auto" w:fill="F2F2F2" w:themeFill="background1" w:themeFillShade="F2"/>
          </w:tcPr>
          <w:p w14:paraId="690015A8" w14:textId="44F23701" w:rsidR="007F62E8" w:rsidRPr="00D038FA" w:rsidRDefault="00D75371" w:rsidP="00A450F5">
            <w:pPr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</w:pPr>
            <w:r w:rsidRPr="00D038FA"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  <w:t xml:space="preserve">Il fait </w:t>
            </w:r>
            <w:proofErr w:type="spellStart"/>
            <w:r w:rsidRPr="00D038FA"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  <w:t>froid</w:t>
            </w:r>
            <w:proofErr w:type="spellEnd"/>
            <w:r w:rsidRPr="00D038FA"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2304" w:type="dxa"/>
          </w:tcPr>
          <w:p w14:paraId="434BC012" w14:textId="7C9EC05D" w:rsidR="007F62E8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eastAsiaTheme="minorEastAsia" w:hAnsi="SassoonCRInfant"/>
              </w:rPr>
              <w:t>It’s cold</w:t>
            </w:r>
          </w:p>
        </w:tc>
      </w:tr>
      <w:tr w:rsidR="007F62E8" w:rsidRPr="00787496" w14:paraId="45ACF920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40DC3A49" w14:textId="06866F22" w:rsidR="007F62E8" w:rsidRPr="00D038FA" w:rsidRDefault="00D75371" w:rsidP="00A450F5">
            <w:pPr>
              <w:rPr>
                <w:rFonts w:ascii="SassoonCRInfant" w:hAnsi="SassoonCRInfant"/>
                <w:color w:val="0070C0"/>
                <w:sz w:val="24"/>
                <w:szCs w:val="24"/>
              </w:rPr>
            </w:pPr>
            <w:r w:rsidRPr="00D038FA">
              <w:rPr>
                <w:rFonts w:ascii="SassoonCRInfant" w:hAnsi="SassoonCRInfant"/>
                <w:color w:val="0070C0"/>
                <w:sz w:val="24"/>
                <w:szCs w:val="24"/>
              </w:rPr>
              <w:t xml:space="preserve">Il fait </w:t>
            </w:r>
            <w:proofErr w:type="spellStart"/>
            <w:r w:rsidRPr="00D038FA">
              <w:rPr>
                <w:rFonts w:ascii="SassoonCRInfant" w:hAnsi="SassoonCRInfant"/>
                <w:color w:val="0070C0"/>
                <w:sz w:val="24"/>
                <w:szCs w:val="24"/>
              </w:rPr>
              <w:t>chaud</w:t>
            </w:r>
            <w:proofErr w:type="spellEnd"/>
          </w:p>
        </w:tc>
        <w:tc>
          <w:tcPr>
            <w:tcW w:w="2304" w:type="dxa"/>
          </w:tcPr>
          <w:p w14:paraId="5BB4E473" w14:textId="3901296B" w:rsidR="007F62E8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hAnsi="SassoonCRInfant"/>
              </w:rPr>
              <w:t>It’s hot</w:t>
            </w:r>
          </w:p>
        </w:tc>
      </w:tr>
      <w:tr w:rsidR="007F62E8" w:rsidRPr="00787496" w14:paraId="1708B225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491FF76D" w14:textId="38084B2C" w:rsidR="007F62E8" w:rsidRPr="00D038FA" w:rsidRDefault="00D75371" w:rsidP="00A450F5">
            <w:pPr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</w:pPr>
            <w:r w:rsidRPr="00D038FA"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  <w:t>Il y a du soleil</w:t>
            </w:r>
          </w:p>
        </w:tc>
        <w:tc>
          <w:tcPr>
            <w:tcW w:w="2304" w:type="dxa"/>
          </w:tcPr>
          <w:p w14:paraId="6A63F05B" w14:textId="036446EA" w:rsidR="007F62E8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eastAsiaTheme="minorEastAsia" w:hAnsi="SassoonCRInfant"/>
              </w:rPr>
              <w:t>It’s sunny</w:t>
            </w:r>
          </w:p>
        </w:tc>
      </w:tr>
      <w:tr w:rsidR="007F62E8" w:rsidRPr="00787496" w14:paraId="401D4018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3419AD15" w14:textId="0DB4DCC3" w:rsidR="007F62E8" w:rsidRPr="00D038FA" w:rsidRDefault="00D75371" w:rsidP="00A450F5">
            <w:pPr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</w:pPr>
            <w:r w:rsidRPr="00D038FA">
              <w:rPr>
                <w:rFonts w:ascii="SassoonCRInfant" w:eastAsiaTheme="minorEastAsia" w:hAnsi="SassoonCRInfant"/>
                <w:color w:val="0070C0"/>
                <w:sz w:val="24"/>
                <w:szCs w:val="24"/>
              </w:rPr>
              <w:t>le temps</w:t>
            </w:r>
          </w:p>
        </w:tc>
        <w:tc>
          <w:tcPr>
            <w:tcW w:w="2304" w:type="dxa"/>
          </w:tcPr>
          <w:p w14:paraId="5811DB77" w14:textId="0DF96FA4" w:rsidR="007F62E8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eastAsiaTheme="minorEastAsia" w:hAnsi="SassoonCRInfant"/>
              </w:rPr>
              <w:t>The weathe</w:t>
            </w:r>
            <w:r w:rsidR="00F33027">
              <w:rPr>
                <w:rFonts w:ascii="SassoonCRInfant" w:eastAsiaTheme="minorEastAsia" w:hAnsi="SassoonCRInfant"/>
              </w:rPr>
              <w:t>r</w:t>
            </w:r>
          </w:p>
        </w:tc>
      </w:tr>
      <w:tr w:rsidR="003F5A1E" w:rsidRPr="00787496" w14:paraId="4D3974A7" w14:textId="77777777" w:rsidTr="0087160D">
        <w:trPr>
          <w:trHeight w:val="109"/>
        </w:trPr>
        <w:tc>
          <w:tcPr>
            <w:tcW w:w="2689" w:type="dxa"/>
            <w:shd w:val="clear" w:color="auto" w:fill="F2F2F2" w:themeFill="background1" w:themeFillShade="F2"/>
          </w:tcPr>
          <w:p w14:paraId="300B0BEC" w14:textId="4EC727B1" w:rsidR="00D75371" w:rsidRPr="00D038FA" w:rsidRDefault="00D75371" w:rsidP="00D75371">
            <w:pPr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  <w:r w:rsidRPr="00D75371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dans le </w:t>
            </w:r>
            <w:proofErr w:type="spellStart"/>
            <w:r w:rsidRPr="00D75371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nord</w:t>
            </w:r>
            <w:proofErr w:type="spellEnd"/>
            <w:r w:rsidRPr="00D75371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 de la France</w:t>
            </w:r>
          </w:p>
          <w:p w14:paraId="5103ABCB" w14:textId="4FE27B12" w:rsidR="003F5A1E" w:rsidRPr="00D038FA" w:rsidRDefault="003F5A1E" w:rsidP="00D75371">
            <w:pPr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</w:p>
        </w:tc>
        <w:tc>
          <w:tcPr>
            <w:tcW w:w="2304" w:type="dxa"/>
          </w:tcPr>
          <w:p w14:paraId="14E26B42" w14:textId="353C976F" w:rsidR="003F5A1E" w:rsidRPr="00EB413C" w:rsidRDefault="00D75371" w:rsidP="00D75371">
            <w:pPr>
              <w:rPr>
                <w:rFonts w:ascii="SassoonCRInfant" w:hAnsi="SassoonCRInfant" w:cstheme="minorHAnsi"/>
                <w:sz w:val="24"/>
                <w:szCs w:val="24"/>
              </w:rPr>
            </w:pPr>
            <w:r w:rsidRPr="00EB413C">
              <w:rPr>
                <w:rFonts w:ascii="SassoonCRInfant" w:hAnsi="SassoonCRInfant" w:cstheme="minorHAnsi"/>
                <w:sz w:val="24"/>
                <w:szCs w:val="24"/>
              </w:rPr>
              <w:t>In the north of France</w:t>
            </w:r>
          </w:p>
        </w:tc>
      </w:tr>
      <w:tr w:rsidR="003F5A1E" w:rsidRPr="00787496" w14:paraId="66B7F035" w14:textId="77777777" w:rsidTr="0087160D">
        <w:trPr>
          <w:trHeight w:val="115"/>
        </w:trPr>
        <w:tc>
          <w:tcPr>
            <w:tcW w:w="2689" w:type="dxa"/>
            <w:shd w:val="clear" w:color="auto" w:fill="F2F2F2" w:themeFill="background1" w:themeFillShade="F2"/>
          </w:tcPr>
          <w:p w14:paraId="5B0220B9" w14:textId="4A651240" w:rsidR="003F5A1E" w:rsidRPr="00D038FA" w:rsidRDefault="00D75371" w:rsidP="006328A5">
            <w:pPr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dans le </w:t>
            </w:r>
            <w:proofErr w:type="spellStart"/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sud</w:t>
            </w:r>
            <w:proofErr w:type="spellEnd"/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 de la France</w:t>
            </w:r>
          </w:p>
        </w:tc>
        <w:tc>
          <w:tcPr>
            <w:tcW w:w="2304" w:type="dxa"/>
          </w:tcPr>
          <w:p w14:paraId="7BAE3F1B" w14:textId="708A4148" w:rsidR="003F5A1E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hAnsi="SassoonCRInfant" w:cstheme="minorHAnsi"/>
              </w:rPr>
              <w:t>In the south of France</w:t>
            </w:r>
          </w:p>
        </w:tc>
      </w:tr>
      <w:tr w:rsidR="00D75371" w:rsidRPr="00787496" w14:paraId="6F25F728" w14:textId="77777777" w:rsidTr="0087160D">
        <w:trPr>
          <w:trHeight w:val="115"/>
        </w:trPr>
        <w:tc>
          <w:tcPr>
            <w:tcW w:w="2689" w:type="dxa"/>
            <w:shd w:val="clear" w:color="auto" w:fill="F2F2F2" w:themeFill="background1" w:themeFillShade="F2"/>
          </w:tcPr>
          <w:p w14:paraId="5F440847" w14:textId="0FCEA9FF" w:rsidR="00D75371" w:rsidRPr="00D038FA" w:rsidRDefault="00D75371" w:rsidP="006328A5">
            <w:pPr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dans le centre de la France</w:t>
            </w:r>
          </w:p>
        </w:tc>
        <w:tc>
          <w:tcPr>
            <w:tcW w:w="2304" w:type="dxa"/>
          </w:tcPr>
          <w:p w14:paraId="4FFE7045" w14:textId="299203F5" w:rsidR="00D75371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hAnsi="SassoonCRInfant" w:cstheme="minorHAnsi"/>
              </w:rPr>
              <w:t>In the centre of Franc</w:t>
            </w:r>
            <w:r w:rsidR="00F33027">
              <w:rPr>
                <w:rFonts w:ascii="SassoonCRInfant" w:hAnsi="SassoonCRInfant" w:cstheme="minorHAnsi"/>
              </w:rPr>
              <w:t>e</w:t>
            </w:r>
          </w:p>
        </w:tc>
      </w:tr>
      <w:tr w:rsidR="00D75371" w:rsidRPr="00787496" w14:paraId="55D59704" w14:textId="77777777" w:rsidTr="0087160D">
        <w:trPr>
          <w:trHeight w:val="115"/>
        </w:trPr>
        <w:tc>
          <w:tcPr>
            <w:tcW w:w="2689" w:type="dxa"/>
            <w:shd w:val="clear" w:color="auto" w:fill="F2F2F2" w:themeFill="background1" w:themeFillShade="F2"/>
          </w:tcPr>
          <w:p w14:paraId="46285415" w14:textId="3D5175C9" w:rsidR="00D75371" w:rsidRPr="00D038FA" w:rsidRDefault="00D75371" w:rsidP="006328A5">
            <w:pPr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dans </w:t>
            </w:r>
            <w:proofErr w:type="spellStart"/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l’ouest</w:t>
            </w:r>
            <w:proofErr w:type="spellEnd"/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 de la France</w:t>
            </w:r>
          </w:p>
        </w:tc>
        <w:tc>
          <w:tcPr>
            <w:tcW w:w="2304" w:type="dxa"/>
          </w:tcPr>
          <w:p w14:paraId="142E789B" w14:textId="61AEA106" w:rsidR="00D75371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hAnsi="SassoonCRInfant" w:cstheme="minorHAnsi"/>
              </w:rPr>
              <w:t>In the west of France</w:t>
            </w:r>
          </w:p>
        </w:tc>
      </w:tr>
      <w:tr w:rsidR="00D75371" w:rsidRPr="00787496" w14:paraId="4DD3A9FC" w14:textId="77777777" w:rsidTr="0087160D">
        <w:trPr>
          <w:trHeight w:val="115"/>
        </w:trPr>
        <w:tc>
          <w:tcPr>
            <w:tcW w:w="2689" w:type="dxa"/>
            <w:shd w:val="clear" w:color="auto" w:fill="F2F2F2" w:themeFill="background1" w:themeFillShade="F2"/>
          </w:tcPr>
          <w:p w14:paraId="287A4A35" w14:textId="77AA50F2" w:rsidR="00D75371" w:rsidRPr="00D038FA" w:rsidRDefault="00D75371" w:rsidP="006328A5">
            <w:pPr>
              <w:rPr>
                <w:rFonts w:ascii="SassoonCRInfant" w:hAnsi="SassoonCRInfant" w:cstheme="minorHAnsi"/>
                <w:color w:val="0070C0"/>
                <w:sz w:val="24"/>
                <w:szCs w:val="24"/>
              </w:rPr>
            </w:pPr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dans </w:t>
            </w:r>
            <w:proofErr w:type="spellStart"/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>l’est</w:t>
            </w:r>
            <w:proofErr w:type="spellEnd"/>
            <w:r w:rsidRPr="00D038FA">
              <w:rPr>
                <w:rFonts w:ascii="SassoonCRInfant" w:hAnsi="SassoonCRInfant" w:cstheme="minorHAnsi"/>
                <w:color w:val="0070C0"/>
                <w:sz w:val="24"/>
                <w:szCs w:val="24"/>
              </w:rPr>
              <w:t xml:space="preserve"> de la France </w:t>
            </w:r>
          </w:p>
        </w:tc>
        <w:tc>
          <w:tcPr>
            <w:tcW w:w="2304" w:type="dxa"/>
          </w:tcPr>
          <w:p w14:paraId="767DA945" w14:textId="6B6D171D" w:rsidR="00D75371" w:rsidRPr="00EB413C" w:rsidRDefault="00D75371" w:rsidP="00DD7B6B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</w:rPr>
            </w:pPr>
            <w:r w:rsidRPr="00EB413C">
              <w:rPr>
                <w:rFonts w:ascii="SassoonCRInfant" w:hAnsi="SassoonCRInfant" w:cstheme="minorHAnsi"/>
              </w:rPr>
              <w:t>In the east of France</w:t>
            </w:r>
          </w:p>
        </w:tc>
      </w:tr>
    </w:tbl>
    <w:p w14:paraId="4FCBB6B6" w14:textId="519D1E79" w:rsidR="001A3DD0" w:rsidRPr="008F2C1E" w:rsidRDefault="001510C8" w:rsidP="0053721E">
      <w:pPr>
        <w:rPr>
          <w:rFonts w:ascii="Calibri" w:eastAsia="Calibri" w:hAnsi="Calibri" w:cs="Calibri"/>
          <w:color w:val="0070C0"/>
          <w:sz w:val="18"/>
          <w:szCs w:val="18"/>
        </w:rPr>
      </w:pPr>
      <w:r w:rsidRPr="006172FF">
        <w:rPr>
          <w:rFonts w:ascii="Calibri" w:eastAsia="Calibri" w:hAnsi="Calibri" w:cs="Calibri"/>
          <w:noProof/>
          <w:sz w:val="18"/>
          <w:szCs w:val="18"/>
        </w:rPr>
        <w:drawing>
          <wp:anchor distT="0" distB="0" distL="114300" distR="114300" simplePos="0" relativeHeight="251659271" behindDoc="1" locked="0" layoutInCell="1" allowOverlap="1" wp14:anchorId="6FD8AC03" wp14:editId="608D24FA">
            <wp:simplePos x="0" y="0"/>
            <wp:positionH relativeFrom="column">
              <wp:posOffset>4437462</wp:posOffset>
            </wp:positionH>
            <wp:positionV relativeFrom="paragraph">
              <wp:posOffset>3556000</wp:posOffset>
            </wp:positionV>
            <wp:extent cx="4001135" cy="2276475"/>
            <wp:effectExtent l="0" t="0" r="0" b="9525"/>
            <wp:wrapTight wrapText="bothSides">
              <wp:wrapPolygon edited="0">
                <wp:start x="0" y="0"/>
                <wp:lineTo x="0" y="21510"/>
                <wp:lineTo x="21494" y="21510"/>
                <wp:lineTo x="21494" y="0"/>
                <wp:lineTo x="0" y="0"/>
              </wp:wrapPolygon>
            </wp:wrapTight>
            <wp:docPr id="3239253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92537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113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8ACDE5" w14:textId="1B6D77E4" w:rsidR="006D5D47" w:rsidRDefault="006D5D47" w:rsidP="0053721E">
      <w:pPr>
        <w:rPr>
          <w:rFonts w:ascii="Calibri" w:eastAsia="Calibri" w:hAnsi="Calibri" w:cs="Calibri"/>
          <w:sz w:val="18"/>
          <w:szCs w:val="18"/>
        </w:rPr>
      </w:pPr>
    </w:p>
    <w:p w14:paraId="013D0036" w14:textId="770AA129" w:rsidR="006D5D47" w:rsidRDefault="006D5D47" w:rsidP="0053721E">
      <w:pPr>
        <w:rPr>
          <w:rFonts w:ascii="Calibri" w:eastAsia="Calibri" w:hAnsi="Calibri" w:cs="Calibri"/>
          <w:sz w:val="18"/>
          <w:szCs w:val="18"/>
        </w:rPr>
      </w:pPr>
    </w:p>
    <w:p w14:paraId="308456FE" w14:textId="1139CD18" w:rsidR="0053721E" w:rsidRPr="004A1448" w:rsidRDefault="0053721E" w:rsidP="0053721E">
      <w:pPr>
        <w:rPr>
          <w:rFonts w:ascii="Calibri" w:eastAsia="Calibri" w:hAnsi="Calibri" w:cs="Calibri"/>
          <w:sz w:val="18"/>
          <w:szCs w:val="18"/>
        </w:rPr>
      </w:pPr>
    </w:p>
    <w:p w14:paraId="7F02859A" w14:textId="330AAC62" w:rsidR="0053721E" w:rsidRPr="004A1448" w:rsidRDefault="00170E27" w:rsidP="0053721E">
      <w:pPr>
        <w:rPr>
          <w:rFonts w:ascii="Calibri" w:eastAsia="Calibri" w:hAnsi="Calibri" w:cs="Calibri"/>
          <w:sz w:val="18"/>
          <w:szCs w:val="18"/>
        </w:rPr>
      </w:pPr>
      <w:r w:rsidRPr="004A1448">
        <w:rPr>
          <w:rFonts w:ascii="Calibri" w:eastAsia="Calibri" w:hAnsi="Calibri" w:cs="Calibri"/>
          <w:sz w:val="18"/>
          <w:szCs w:val="18"/>
        </w:rPr>
        <w:t xml:space="preserve">                      </w:t>
      </w:r>
    </w:p>
    <w:p w14:paraId="1C17EFB1" w14:textId="50654623" w:rsidR="0053721E" w:rsidRPr="004A1448" w:rsidRDefault="006172FF" w:rsidP="0053721E">
      <w:pPr>
        <w:rPr>
          <w:rFonts w:ascii="Calibri" w:eastAsia="Calibri" w:hAnsi="Calibri" w:cs="Calibri"/>
          <w:sz w:val="18"/>
          <w:szCs w:val="18"/>
        </w:rPr>
      </w:pPr>
      <w:r w:rsidRPr="00D65715">
        <w:rPr>
          <w:rFonts w:ascii="Sassoon Infant" w:hAnsi="Sassoon Infant"/>
          <w:noProof/>
        </w:rPr>
        <w:drawing>
          <wp:anchor distT="0" distB="0" distL="114300" distR="114300" simplePos="0" relativeHeight="251664391" behindDoc="0" locked="0" layoutInCell="1" allowOverlap="1" wp14:anchorId="1A64898A" wp14:editId="0841AE6C">
            <wp:simplePos x="0" y="0"/>
            <wp:positionH relativeFrom="margin">
              <wp:posOffset>-362265</wp:posOffset>
            </wp:positionH>
            <wp:positionV relativeFrom="paragraph">
              <wp:posOffset>133917</wp:posOffset>
            </wp:positionV>
            <wp:extent cx="1052076" cy="597005"/>
            <wp:effectExtent l="0" t="0" r="0" b="0"/>
            <wp:wrapNone/>
            <wp:docPr id="473715865" name="Picture 47371586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076" cy="597005"/>
                    </a:xfrm>
                    <a:prstGeom prst="rect">
                      <a:avLst/>
                    </a:prstGeom>
                    <a:noFill/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721E" w:rsidRPr="004A1448" w:rsidSect="00BE0140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A6104" w14:textId="77777777" w:rsidR="00017955" w:rsidRDefault="00017955" w:rsidP="00706EE8">
      <w:pPr>
        <w:spacing w:after="0" w:line="240" w:lineRule="auto"/>
      </w:pPr>
      <w:r>
        <w:separator/>
      </w:r>
    </w:p>
  </w:endnote>
  <w:endnote w:type="continuationSeparator" w:id="0">
    <w:p w14:paraId="6045DFC4" w14:textId="77777777" w:rsidR="00017955" w:rsidRDefault="00017955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ABD77" w14:textId="77777777" w:rsidR="00017955" w:rsidRDefault="00017955" w:rsidP="00706EE8">
      <w:pPr>
        <w:spacing w:after="0" w:line="240" w:lineRule="auto"/>
      </w:pPr>
      <w:r>
        <w:separator/>
      </w:r>
    </w:p>
  </w:footnote>
  <w:footnote w:type="continuationSeparator" w:id="0">
    <w:p w14:paraId="171732D5" w14:textId="77777777" w:rsidR="00017955" w:rsidRDefault="00017955" w:rsidP="00706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A5B00"/>
    <w:multiLevelType w:val="hybridMultilevel"/>
    <w:tmpl w:val="165059AA"/>
    <w:lvl w:ilvl="0" w:tplc="2DDA4DEE">
      <w:start w:val="1"/>
      <w:numFmt w:val="upperLetter"/>
      <w:lvlText w:val="%1)"/>
      <w:lvlJc w:val="left"/>
      <w:pPr>
        <w:ind w:left="720" w:hanging="360"/>
      </w:pPr>
    </w:lvl>
    <w:lvl w:ilvl="1" w:tplc="2FC4FE68">
      <w:start w:val="1"/>
      <w:numFmt w:val="lowerLetter"/>
      <w:lvlText w:val="%2."/>
      <w:lvlJc w:val="left"/>
      <w:pPr>
        <w:ind w:left="1440" w:hanging="360"/>
      </w:pPr>
    </w:lvl>
    <w:lvl w:ilvl="2" w:tplc="61F0C99C">
      <w:start w:val="1"/>
      <w:numFmt w:val="lowerRoman"/>
      <w:lvlText w:val="%3."/>
      <w:lvlJc w:val="right"/>
      <w:pPr>
        <w:ind w:left="2160" w:hanging="180"/>
      </w:pPr>
    </w:lvl>
    <w:lvl w:ilvl="3" w:tplc="E44009F6">
      <w:start w:val="1"/>
      <w:numFmt w:val="decimal"/>
      <w:lvlText w:val="%4."/>
      <w:lvlJc w:val="left"/>
      <w:pPr>
        <w:ind w:left="2880" w:hanging="360"/>
      </w:pPr>
    </w:lvl>
    <w:lvl w:ilvl="4" w:tplc="5E4E2B78">
      <w:start w:val="1"/>
      <w:numFmt w:val="lowerLetter"/>
      <w:lvlText w:val="%5."/>
      <w:lvlJc w:val="left"/>
      <w:pPr>
        <w:ind w:left="3600" w:hanging="360"/>
      </w:pPr>
    </w:lvl>
    <w:lvl w:ilvl="5" w:tplc="24CCEAFA">
      <w:start w:val="1"/>
      <w:numFmt w:val="lowerRoman"/>
      <w:lvlText w:val="%6."/>
      <w:lvlJc w:val="right"/>
      <w:pPr>
        <w:ind w:left="4320" w:hanging="180"/>
      </w:pPr>
    </w:lvl>
    <w:lvl w:ilvl="6" w:tplc="0A4C52D0">
      <w:start w:val="1"/>
      <w:numFmt w:val="decimal"/>
      <w:lvlText w:val="%7."/>
      <w:lvlJc w:val="left"/>
      <w:pPr>
        <w:ind w:left="5040" w:hanging="360"/>
      </w:pPr>
    </w:lvl>
    <w:lvl w:ilvl="7" w:tplc="6D0A91C8">
      <w:start w:val="1"/>
      <w:numFmt w:val="lowerLetter"/>
      <w:lvlText w:val="%8."/>
      <w:lvlJc w:val="left"/>
      <w:pPr>
        <w:ind w:left="5760" w:hanging="360"/>
      </w:pPr>
    </w:lvl>
    <w:lvl w:ilvl="8" w:tplc="3034952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3982"/>
    <w:multiLevelType w:val="hybridMultilevel"/>
    <w:tmpl w:val="A94C3FA2"/>
    <w:lvl w:ilvl="0" w:tplc="A6A22AFC">
      <w:start w:val="1"/>
      <w:numFmt w:val="upperLetter"/>
      <w:lvlText w:val="%1)"/>
      <w:lvlJc w:val="left"/>
      <w:pPr>
        <w:ind w:left="720" w:hanging="360"/>
      </w:pPr>
    </w:lvl>
    <w:lvl w:ilvl="1" w:tplc="4EAA65CC">
      <w:start w:val="1"/>
      <w:numFmt w:val="lowerLetter"/>
      <w:lvlText w:val="%2."/>
      <w:lvlJc w:val="left"/>
      <w:pPr>
        <w:ind w:left="1440" w:hanging="360"/>
      </w:pPr>
    </w:lvl>
    <w:lvl w:ilvl="2" w:tplc="C6763E90">
      <w:start w:val="1"/>
      <w:numFmt w:val="lowerRoman"/>
      <w:lvlText w:val="%3."/>
      <w:lvlJc w:val="right"/>
      <w:pPr>
        <w:ind w:left="2160" w:hanging="180"/>
      </w:pPr>
    </w:lvl>
    <w:lvl w:ilvl="3" w:tplc="976EE20A">
      <w:start w:val="1"/>
      <w:numFmt w:val="decimal"/>
      <w:lvlText w:val="%4."/>
      <w:lvlJc w:val="left"/>
      <w:pPr>
        <w:ind w:left="2880" w:hanging="360"/>
      </w:pPr>
    </w:lvl>
    <w:lvl w:ilvl="4" w:tplc="45040C8C">
      <w:start w:val="1"/>
      <w:numFmt w:val="lowerLetter"/>
      <w:lvlText w:val="%5."/>
      <w:lvlJc w:val="left"/>
      <w:pPr>
        <w:ind w:left="3600" w:hanging="360"/>
      </w:pPr>
    </w:lvl>
    <w:lvl w:ilvl="5" w:tplc="CEAAD6CC">
      <w:start w:val="1"/>
      <w:numFmt w:val="lowerRoman"/>
      <w:lvlText w:val="%6."/>
      <w:lvlJc w:val="right"/>
      <w:pPr>
        <w:ind w:left="4320" w:hanging="180"/>
      </w:pPr>
    </w:lvl>
    <w:lvl w:ilvl="6" w:tplc="10063540">
      <w:start w:val="1"/>
      <w:numFmt w:val="decimal"/>
      <w:lvlText w:val="%7."/>
      <w:lvlJc w:val="left"/>
      <w:pPr>
        <w:ind w:left="5040" w:hanging="360"/>
      </w:pPr>
    </w:lvl>
    <w:lvl w:ilvl="7" w:tplc="4AE0F2BC">
      <w:start w:val="1"/>
      <w:numFmt w:val="lowerLetter"/>
      <w:lvlText w:val="%8."/>
      <w:lvlJc w:val="left"/>
      <w:pPr>
        <w:ind w:left="5760" w:hanging="360"/>
      </w:pPr>
    </w:lvl>
    <w:lvl w:ilvl="8" w:tplc="D6CCD9E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509A9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7D9E0D"/>
    <w:multiLevelType w:val="hybridMultilevel"/>
    <w:tmpl w:val="1F240130"/>
    <w:lvl w:ilvl="0" w:tplc="F0FC7A6C">
      <w:start w:val="1"/>
      <w:numFmt w:val="upperLetter"/>
      <w:lvlText w:val="%1)"/>
      <w:lvlJc w:val="left"/>
      <w:pPr>
        <w:ind w:left="720" w:hanging="360"/>
      </w:pPr>
    </w:lvl>
    <w:lvl w:ilvl="1" w:tplc="1F8CA3C2">
      <w:start w:val="1"/>
      <w:numFmt w:val="lowerLetter"/>
      <w:lvlText w:val="%2."/>
      <w:lvlJc w:val="left"/>
      <w:pPr>
        <w:ind w:left="1440" w:hanging="360"/>
      </w:pPr>
    </w:lvl>
    <w:lvl w:ilvl="2" w:tplc="B80A06D2">
      <w:start w:val="1"/>
      <w:numFmt w:val="lowerRoman"/>
      <w:lvlText w:val="%3."/>
      <w:lvlJc w:val="right"/>
      <w:pPr>
        <w:ind w:left="2160" w:hanging="180"/>
      </w:pPr>
    </w:lvl>
    <w:lvl w:ilvl="3" w:tplc="E5A6D3A6">
      <w:start w:val="1"/>
      <w:numFmt w:val="decimal"/>
      <w:lvlText w:val="%4."/>
      <w:lvlJc w:val="left"/>
      <w:pPr>
        <w:ind w:left="2880" w:hanging="360"/>
      </w:pPr>
    </w:lvl>
    <w:lvl w:ilvl="4" w:tplc="02BAD64E">
      <w:start w:val="1"/>
      <w:numFmt w:val="lowerLetter"/>
      <w:lvlText w:val="%5."/>
      <w:lvlJc w:val="left"/>
      <w:pPr>
        <w:ind w:left="3600" w:hanging="360"/>
      </w:pPr>
    </w:lvl>
    <w:lvl w:ilvl="5" w:tplc="010C754A">
      <w:start w:val="1"/>
      <w:numFmt w:val="lowerRoman"/>
      <w:lvlText w:val="%6."/>
      <w:lvlJc w:val="right"/>
      <w:pPr>
        <w:ind w:left="4320" w:hanging="180"/>
      </w:pPr>
    </w:lvl>
    <w:lvl w:ilvl="6" w:tplc="F1EEFD44">
      <w:start w:val="1"/>
      <w:numFmt w:val="decimal"/>
      <w:lvlText w:val="%7."/>
      <w:lvlJc w:val="left"/>
      <w:pPr>
        <w:ind w:left="5040" w:hanging="360"/>
      </w:pPr>
    </w:lvl>
    <w:lvl w:ilvl="7" w:tplc="AF587638">
      <w:start w:val="1"/>
      <w:numFmt w:val="lowerLetter"/>
      <w:lvlText w:val="%8."/>
      <w:lvlJc w:val="left"/>
      <w:pPr>
        <w:ind w:left="5760" w:hanging="360"/>
      </w:pPr>
    </w:lvl>
    <w:lvl w:ilvl="8" w:tplc="A68E33C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8C5973"/>
    <w:multiLevelType w:val="hybridMultilevel"/>
    <w:tmpl w:val="3E28DA48"/>
    <w:lvl w:ilvl="0" w:tplc="971233DE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DDB42E"/>
    <w:multiLevelType w:val="hybridMultilevel"/>
    <w:tmpl w:val="5ADC00C4"/>
    <w:lvl w:ilvl="0" w:tplc="CF684E3C">
      <w:start w:val="1"/>
      <w:numFmt w:val="upperLetter"/>
      <w:lvlText w:val="%1)"/>
      <w:lvlJc w:val="left"/>
      <w:pPr>
        <w:ind w:left="720" w:hanging="360"/>
      </w:pPr>
    </w:lvl>
    <w:lvl w:ilvl="1" w:tplc="DE54BC48">
      <w:start w:val="1"/>
      <w:numFmt w:val="lowerLetter"/>
      <w:lvlText w:val="%2."/>
      <w:lvlJc w:val="left"/>
      <w:pPr>
        <w:ind w:left="1440" w:hanging="360"/>
      </w:pPr>
    </w:lvl>
    <w:lvl w:ilvl="2" w:tplc="B5AE8D38">
      <w:start w:val="1"/>
      <w:numFmt w:val="lowerRoman"/>
      <w:lvlText w:val="%3."/>
      <w:lvlJc w:val="right"/>
      <w:pPr>
        <w:ind w:left="2160" w:hanging="180"/>
      </w:pPr>
    </w:lvl>
    <w:lvl w:ilvl="3" w:tplc="26DADC18">
      <w:start w:val="1"/>
      <w:numFmt w:val="decimal"/>
      <w:lvlText w:val="%4."/>
      <w:lvlJc w:val="left"/>
      <w:pPr>
        <w:ind w:left="2880" w:hanging="360"/>
      </w:pPr>
    </w:lvl>
    <w:lvl w:ilvl="4" w:tplc="37CCDBB2">
      <w:start w:val="1"/>
      <w:numFmt w:val="lowerLetter"/>
      <w:lvlText w:val="%5."/>
      <w:lvlJc w:val="left"/>
      <w:pPr>
        <w:ind w:left="3600" w:hanging="360"/>
      </w:pPr>
    </w:lvl>
    <w:lvl w:ilvl="5" w:tplc="FD041574">
      <w:start w:val="1"/>
      <w:numFmt w:val="lowerRoman"/>
      <w:lvlText w:val="%6."/>
      <w:lvlJc w:val="right"/>
      <w:pPr>
        <w:ind w:left="4320" w:hanging="180"/>
      </w:pPr>
    </w:lvl>
    <w:lvl w:ilvl="6" w:tplc="86943D10">
      <w:start w:val="1"/>
      <w:numFmt w:val="decimal"/>
      <w:lvlText w:val="%7."/>
      <w:lvlJc w:val="left"/>
      <w:pPr>
        <w:ind w:left="5040" w:hanging="360"/>
      </w:pPr>
    </w:lvl>
    <w:lvl w:ilvl="7" w:tplc="12AA5D34">
      <w:start w:val="1"/>
      <w:numFmt w:val="lowerLetter"/>
      <w:lvlText w:val="%8."/>
      <w:lvlJc w:val="left"/>
      <w:pPr>
        <w:ind w:left="5760" w:hanging="360"/>
      </w:pPr>
    </w:lvl>
    <w:lvl w:ilvl="8" w:tplc="ED743A5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0CF02"/>
    <w:multiLevelType w:val="hybridMultilevel"/>
    <w:tmpl w:val="1AD4789E"/>
    <w:lvl w:ilvl="0" w:tplc="A9E8CB12">
      <w:start w:val="1"/>
      <w:numFmt w:val="upperLetter"/>
      <w:lvlText w:val="%1)"/>
      <w:lvlJc w:val="left"/>
      <w:pPr>
        <w:ind w:left="720" w:hanging="360"/>
      </w:pPr>
    </w:lvl>
    <w:lvl w:ilvl="1" w:tplc="ECECAABA">
      <w:start w:val="1"/>
      <w:numFmt w:val="lowerLetter"/>
      <w:lvlText w:val="%2."/>
      <w:lvlJc w:val="left"/>
      <w:pPr>
        <w:ind w:left="1440" w:hanging="360"/>
      </w:pPr>
    </w:lvl>
    <w:lvl w:ilvl="2" w:tplc="3CAE6A92">
      <w:start w:val="1"/>
      <w:numFmt w:val="lowerRoman"/>
      <w:lvlText w:val="%3."/>
      <w:lvlJc w:val="right"/>
      <w:pPr>
        <w:ind w:left="2160" w:hanging="180"/>
      </w:pPr>
    </w:lvl>
    <w:lvl w:ilvl="3" w:tplc="D69E19CA">
      <w:start w:val="1"/>
      <w:numFmt w:val="decimal"/>
      <w:lvlText w:val="%4."/>
      <w:lvlJc w:val="left"/>
      <w:pPr>
        <w:ind w:left="2880" w:hanging="360"/>
      </w:pPr>
    </w:lvl>
    <w:lvl w:ilvl="4" w:tplc="A77A6862">
      <w:start w:val="1"/>
      <w:numFmt w:val="lowerLetter"/>
      <w:lvlText w:val="%5."/>
      <w:lvlJc w:val="left"/>
      <w:pPr>
        <w:ind w:left="3600" w:hanging="360"/>
      </w:pPr>
    </w:lvl>
    <w:lvl w:ilvl="5" w:tplc="DB224A5A">
      <w:start w:val="1"/>
      <w:numFmt w:val="lowerRoman"/>
      <w:lvlText w:val="%6."/>
      <w:lvlJc w:val="right"/>
      <w:pPr>
        <w:ind w:left="4320" w:hanging="180"/>
      </w:pPr>
    </w:lvl>
    <w:lvl w:ilvl="6" w:tplc="F4B67ADA">
      <w:start w:val="1"/>
      <w:numFmt w:val="decimal"/>
      <w:lvlText w:val="%7."/>
      <w:lvlJc w:val="left"/>
      <w:pPr>
        <w:ind w:left="5040" w:hanging="360"/>
      </w:pPr>
    </w:lvl>
    <w:lvl w:ilvl="7" w:tplc="8246227A">
      <w:start w:val="1"/>
      <w:numFmt w:val="lowerLetter"/>
      <w:lvlText w:val="%8."/>
      <w:lvlJc w:val="left"/>
      <w:pPr>
        <w:ind w:left="5760" w:hanging="360"/>
      </w:pPr>
    </w:lvl>
    <w:lvl w:ilvl="8" w:tplc="F22065A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2F2584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4BB0D99"/>
    <w:multiLevelType w:val="hybridMultilevel"/>
    <w:tmpl w:val="9C1EA5D0"/>
    <w:lvl w:ilvl="0" w:tplc="B484D2CE">
      <w:start w:val="1"/>
      <w:numFmt w:val="upp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A1E08C0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6BE029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6D8FC0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B6C4BB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945A1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FA830A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7E5A9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616962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60976099">
    <w:abstractNumId w:val="3"/>
  </w:num>
  <w:num w:numId="4" w16cid:durableId="1168861316">
    <w:abstractNumId w:val="7"/>
  </w:num>
  <w:num w:numId="5" w16cid:durableId="1898007741">
    <w:abstractNumId w:val="2"/>
  </w:num>
  <w:num w:numId="6" w16cid:durableId="1417903724">
    <w:abstractNumId w:val="5"/>
  </w:num>
  <w:num w:numId="7" w16cid:durableId="486750883">
    <w:abstractNumId w:val="8"/>
  </w:num>
  <w:num w:numId="8" w16cid:durableId="1133137181">
    <w:abstractNumId w:val="4"/>
  </w:num>
  <w:num w:numId="9" w16cid:durableId="692919412">
    <w:abstractNumId w:val="10"/>
  </w:num>
  <w:num w:numId="10" w16cid:durableId="1981182506">
    <w:abstractNumId w:val="9"/>
  </w:num>
  <w:num w:numId="11" w16cid:durableId="16503592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17955"/>
    <w:rsid w:val="000363D1"/>
    <w:rsid w:val="00040861"/>
    <w:rsid w:val="0004243A"/>
    <w:rsid w:val="0004409A"/>
    <w:rsid w:val="00051B55"/>
    <w:rsid w:val="00053E06"/>
    <w:rsid w:val="00074AEF"/>
    <w:rsid w:val="00077C56"/>
    <w:rsid w:val="0008161B"/>
    <w:rsid w:val="0008459A"/>
    <w:rsid w:val="00097226"/>
    <w:rsid w:val="000A3EF5"/>
    <w:rsid w:val="000B5B41"/>
    <w:rsid w:val="000B70E2"/>
    <w:rsid w:val="000C39EF"/>
    <w:rsid w:val="000D637A"/>
    <w:rsid w:val="000E3067"/>
    <w:rsid w:val="000F560F"/>
    <w:rsid w:val="000F62E3"/>
    <w:rsid w:val="0011492D"/>
    <w:rsid w:val="00122694"/>
    <w:rsid w:val="00123F48"/>
    <w:rsid w:val="0013392F"/>
    <w:rsid w:val="00141559"/>
    <w:rsid w:val="00143F4A"/>
    <w:rsid w:val="001459D1"/>
    <w:rsid w:val="001510C8"/>
    <w:rsid w:val="001520EF"/>
    <w:rsid w:val="0015786E"/>
    <w:rsid w:val="00170E27"/>
    <w:rsid w:val="00181EC1"/>
    <w:rsid w:val="00195734"/>
    <w:rsid w:val="001A02FB"/>
    <w:rsid w:val="001A369A"/>
    <w:rsid w:val="001A3DD0"/>
    <w:rsid w:val="001B0DC6"/>
    <w:rsid w:val="001C6D78"/>
    <w:rsid w:val="001E6E55"/>
    <w:rsid w:val="001F2A13"/>
    <w:rsid w:val="001F7122"/>
    <w:rsid w:val="002039DA"/>
    <w:rsid w:val="00204020"/>
    <w:rsid w:val="00206B0F"/>
    <w:rsid w:val="002142C1"/>
    <w:rsid w:val="0021626C"/>
    <w:rsid w:val="0022124E"/>
    <w:rsid w:val="0022718B"/>
    <w:rsid w:val="002535A9"/>
    <w:rsid w:val="002656C0"/>
    <w:rsid w:val="0027781E"/>
    <w:rsid w:val="00282E25"/>
    <w:rsid w:val="002868B0"/>
    <w:rsid w:val="00293EEF"/>
    <w:rsid w:val="002A1955"/>
    <w:rsid w:val="002D2840"/>
    <w:rsid w:val="002D38E8"/>
    <w:rsid w:val="002E1E6B"/>
    <w:rsid w:val="003000C4"/>
    <w:rsid w:val="00304BC1"/>
    <w:rsid w:val="00305E57"/>
    <w:rsid w:val="003077E6"/>
    <w:rsid w:val="0032063F"/>
    <w:rsid w:val="00326B93"/>
    <w:rsid w:val="003275FB"/>
    <w:rsid w:val="00333F61"/>
    <w:rsid w:val="00337743"/>
    <w:rsid w:val="00366AAE"/>
    <w:rsid w:val="00371D6C"/>
    <w:rsid w:val="00372F50"/>
    <w:rsid w:val="00386819"/>
    <w:rsid w:val="003A0B1E"/>
    <w:rsid w:val="003A52F3"/>
    <w:rsid w:val="003B4998"/>
    <w:rsid w:val="003C1345"/>
    <w:rsid w:val="003D5367"/>
    <w:rsid w:val="003E02DE"/>
    <w:rsid w:val="003E2E85"/>
    <w:rsid w:val="003E5913"/>
    <w:rsid w:val="003F3DFD"/>
    <w:rsid w:val="003F5A1E"/>
    <w:rsid w:val="00407753"/>
    <w:rsid w:val="00426098"/>
    <w:rsid w:val="004265F4"/>
    <w:rsid w:val="00426BEF"/>
    <w:rsid w:val="00427D39"/>
    <w:rsid w:val="004327C5"/>
    <w:rsid w:val="00455A1D"/>
    <w:rsid w:val="004623CB"/>
    <w:rsid w:val="004700E6"/>
    <w:rsid w:val="0047436F"/>
    <w:rsid w:val="00486CFA"/>
    <w:rsid w:val="00494E98"/>
    <w:rsid w:val="004A1448"/>
    <w:rsid w:val="004A30DC"/>
    <w:rsid w:val="004B117F"/>
    <w:rsid w:val="004B4FAC"/>
    <w:rsid w:val="004C4117"/>
    <w:rsid w:val="004D7D71"/>
    <w:rsid w:val="004E1AA0"/>
    <w:rsid w:val="004E7BDC"/>
    <w:rsid w:val="004F5524"/>
    <w:rsid w:val="005017FF"/>
    <w:rsid w:val="00503A6B"/>
    <w:rsid w:val="00503C06"/>
    <w:rsid w:val="00505081"/>
    <w:rsid w:val="00510FFE"/>
    <w:rsid w:val="00534346"/>
    <w:rsid w:val="0053721E"/>
    <w:rsid w:val="00540B27"/>
    <w:rsid w:val="00551138"/>
    <w:rsid w:val="005618F3"/>
    <w:rsid w:val="005769F3"/>
    <w:rsid w:val="0058424B"/>
    <w:rsid w:val="005A76B0"/>
    <w:rsid w:val="005B511F"/>
    <w:rsid w:val="005B5463"/>
    <w:rsid w:val="005C13A8"/>
    <w:rsid w:val="005D02EE"/>
    <w:rsid w:val="005D4F0D"/>
    <w:rsid w:val="005D712C"/>
    <w:rsid w:val="005E43FC"/>
    <w:rsid w:val="005E5A8B"/>
    <w:rsid w:val="005E65D2"/>
    <w:rsid w:val="006172FF"/>
    <w:rsid w:val="00625748"/>
    <w:rsid w:val="00627074"/>
    <w:rsid w:val="006328A5"/>
    <w:rsid w:val="006535C3"/>
    <w:rsid w:val="00655704"/>
    <w:rsid w:val="00655B07"/>
    <w:rsid w:val="0065719F"/>
    <w:rsid w:val="00660FD8"/>
    <w:rsid w:val="006618FC"/>
    <w:rsid w:val="00663E18"/>
    <w:rsid w:val="00692579"/>
    <w:rsid w:val="00696B2A"/>
    <w:rsid w:val="006C07D8"/>
    <w:rsid w:val="006C1AFD"/>
    <w:rsid w:val="006C6DB1"/>
    <w:rsid w:val="006D4D7C"/>
    <w:rsid w:val="006D5D47"/>
    <w:rsid w:val="006D7D20"/>
    <w:rsid w:val="006E06AE"/>
    <w:rsid w:val="006E2B78"/>
    <w:rsid w:val="006E49F9"/>
    <w:rsid w:val="0070285C"/>
    <w:rsid w:val="00706EE8"/>
    <w:rsid w:val="007166A7"/>
    <w:rsid w:val="0072360F"/>
    <w:rsid w:val="00724BD1"/>
    <w:rsid w:val="00730226"/>
    <w:rsid w:val="00735719"/>
    <w:rsid w:val="00737951"/>
    <w:rsid w:val="00743A77"/>
    <w:rsid w:val="0074767D"/>
    <w:rsid w:val="00747F93"/>
    <w:rsid w:val="00751CD4"/>
    <w:rsid w:val="007547D0"/>
    <w:rsid w:val="00757E16"/>
    <w:rsid w:val="00774C25"/>
    <w:rsid w:val="00775F20"/>
    <w:rsid w:val="00777CE5"/>
    <w:rsid w:val="00787496"/>
    <w:rsid w:val="007A5ECF"/>
    <w:rsid w:val="007B437E"/>
    <w:rsid w:val="007B77B1"/>
    <w:rsid w:val="007C65CB"/>
    <w:rsid w:val="007D0CF4"/>
    <w:rsid w:val="007D1C49"/>
    <w:rsid w:val="007E1E44"/>
    <w:rsid w:val="007E5B7B"/>
    <w:rsid w:val="007F62E8"/>
    <w:rsid w:val="00827A8A"/>
    <w:rsid w:val="008377F9"/>
    <w:rsid w:val="008419BF"/>
    <w:rsid w:val="00850CF9"/>
    <w:rsid w:val="00850FDE"/>
    <w:rsid w:val="00854862"/>
    <w:rsid w:val="0085528B"/>
    <w:rsid w:val="00860B25"/>
    <w:rsid w:val="00860F92"/>
    <w:rsid w:val="00862425"/>
    <w:rsid w:val="0087160D"/>
    <w:rsid w:val="00881CCF"/>
    <w:rsid w:val="00890E3E"/>
    <w:rsid w:val="008938CD"/>
    <w:rsid w:val="00894C40"/>
    <w:rsid w:val="008A0379"/>
    <w:rsid w:val="008A10B1"/>
    <w:rsid w:val="008A748F"/>
    <w:rsid w:val="008B15A7"/>
    <w:rsid w:val="008B1DD9"/>
    <w:rsid w:val="008B6581"/>
    <w:rsid w:val="008B739F"/>
    <w:rsid w:val="008C20FF"/>
    <w:rsid w:val="008E18E1"/>
    <w:rsid w:val="008E7D61"/>
    <w:rsid w:val="008F2C1E"/>
    <w:rsid w:val="00901850"/>
    <w:rsid w:val="009073F0"/>
    <w:rsid w:val="009126B7"/>
    <w:rsid w:val="009202ED"/>
    <w:rsid w:val="0092318C"/>
    <w:rsid w:val="009311ED"/>
    <w:rsid w:val="00944DD6"/>
    <w:rsid w:val="0095096C"/>
    <w:rsid w:val="00971EC3"/>
    <w:rsid w:val="009A0284"/>
    <w:rsid w:val="009A70EB"/>
    <w:rsid w:val="009C3F1F"/>
    <w:rsid w:val="009C7EF8"/>
    <w:rsid w:val="009E1DD3"/>
    <w:rsid w:val="00A0034D"/>
    <w:rsid w:val="00A00CB2"/>
    <w:rsid w:val="00A07885"/>
    <w:rsid w:val="00A3086F"/>
    <w:rsid w:val="00A365C3"/>
    <w:rsid w:val="00A37F98"/>
    <w:rsid w:val="00A41978"/>
    <w:rsid w:val="00A450F5"/>
    <w:rsid w:val="00A46E6E"/>
    <w:rsid w:val="00A47723"/>
    <w:rsid w:val="00A50AB6"/>
    <w:rsid w:val="00A6259B"/>
    <w:rsid w:val="00A64ABD"/>
    <w:rsid w:val="00A669D1"/>
    <w:rsid w:val="00A66B60"/>
    <w:rsid w:val="00A8627B"/>
    <w:rsid w:val="00A86C1C"/>
    <w:rsid w:val="00A92D59"/>
    <w:rsid w:val="00A969F8"/>
    <w:rsid w:val="00AA224D"/>
    <w:rsid w:val="00AA3980"/>
    <w:rsid w:val="00AB4032"/>
    <w:rsid w:val="00AB52C9"/>
    <w:rsid w:val="00AB7655"/>
    <w:rsid w:val="00AC31B9"/>
    <w:rsid w:val="00AE1BEB"/>
    <w:rsid w:val="00AE61D4"/>
    <w:rsid w:val="00AE638D"/>
    <w:rsid w:val="00B10481"/>
    <w:rsid w:val="00B11906"/>
    <w:rsid w:val="00B21E94"/>
    <w:rsid w:val="00B25A29"/>
    <w:rsid w:val="00B34EB6"/>
    <w:rsid w:val="00B372B2"/>
    <w:rsid w:val="00B451C1"/>
    <w:rsid w:val="00B47812"/>
    <w:rsid w:val="00B55AC8"/>
    <w:rsid w:val="00B773A3"/>
    <w:rsid w:val="00B839CC"/>
    <w:rsid w:val="00BB1A03"/>
    <w:rsid w:val="00BB39AF"/>
    <w:rsid w:val="00BB77EA"/>
    <w:rsid w:val="00BC4F20"/>
    <w:rsid w:val="00BD308C"/>
    <w:rsid w:val="00BE0140"/>
    <w:rsid w:val="00BE0765"/>
    <w:rsid w:val="00BF1F6A"/>
    <w:rsid w:val="00BF25C2"/>
    <w:rsid w:val="00BF501E"/>
    <w:rsid w:val="00BF63EF"/>
    <w:rsid w:val="00C06913"/>
    <w:rsid w:val="00C07446"/>
    <w:rsid w:val="00C221D8"/>
    <w:rsid w:val="00C27071"/>
    <w:rsid w:val="00C44E96"/>
    <w:rsid w:val="00C60B60"/>
    <w:rsid w:val="00C6151D"/>
    <w:rsid w:val="00C66314"/>
    <w:rsid w:val="00C868C0"/>
    <w:rsid w:val="00C91B0E"/>
    <w:rsid w:val="00C94F46"/>
    <w:rsid w:val="00CA6AC5"/>
    <w:rsid w:val="00CB3249"/>
    <w:rsid w:val="00CC1F6F"/>
    <w:rsid w:val="00CD2FEE"/>
    <w:rsid w:val="00CD4284"/>
    <w:rsid w:val="00CD7910"/>
    <w:rsid w:val="00CF2E7D"/>
    <w:rsid w:val="00CF3570"/>
    <w:rsid w:val="00CF5F18"/>
    <w:rsid w:val="00D0384C"/>
    <w:rsid w:val="00D038FA"/>
    <w:rsid w:val="00D12BEB"/>
    <w:rsid w:val="00D166F8"/>
    <w:rsid w:val="00D230A7"/>
    <w:rsid w:val="00D24380"/>
    <w:rsid w:val="00D43A8A"/>
    <w:rsid w:val="00D52BB5"/>
    <w:rsid w:val="00D64617"/>
    <w:rsid w:val="00D6505C"/>
    <w:rsid w:val="00D65715"/>
    <w:rsid w:val="00D7097A"/>
    <w:rsid w:val="00D75371"/>
    <w:rsid w:val="00D764CE"/>
    <w:rsid w:val="00D8131F"/>
    <w:rsid w:val="00D832AA"/>
    <w:rsid w:val="00DC4E8A"/>
    <w:rsid w:val="00DC76EA"/>
    <w:rsid w:val="00DD64D8"/>
    <w:rsid w:val="00DD7B6B"/>
    <w:rsid w:val="00DE0A40"/>
    <w:rsid w:val="00DE323E"/>
    <w:rsid w:val="00DE36E0"/>
    <w:rsid w:val="00DF1A0D"/>
    <w:rsid w:val="00DF313A"/>
    <w:rsid w:val="00DF46C7"/>
    <w:rsid w:val="00E05728"/>
    <w:rsid w:val="00E06A27"/>
    <w:rsid w:val="00E145B1"/>
    <w:rsid w:val="00E2356B"/>
    <w:rsid w:val="00E35C7C"/>
    <w:rsid w:val="00E4079C"/>
    <w:rsid w:val="00E41A8B"/>
    <w:rsid w:val="00E53E26"/>
    <w:rsid w:val="00E71135"/>
    <w:rsid w:val="00E85C68"/>
    <w:rsid w:val="00E9216F"/>
    <w:rsid w:val="00EA1E0E"/>
    <w:rsid w:val="00EB413C"/>
    <w:rsid w:val="00ED0D1F"/>
    <w:rsid w:val="00EE3406"/>
    <w:rsid w:val="00EF49E2"/>
    <w:rsid w:val="00F07610"/>
    <w:rsid w:val="00F234BC"/>
    <w:rsid w:val="00F33027"/>
    <w:rsid w:val="00F363C2"/>
    <w:rsid w:val="00F66882"/>
    <w:rsid w:val="00F66A8E"/>
    <w:rsid w:val="00F812B4"/>
    <w:rsid w:val="00F95024"/>
    <w:rsid w:val="00FB19C1"/>
    <w:rsid w:val="00FB422A"/>
    <w:rsid w:val="00FB63E0"/>
    <w:rsid w:val="00FC3C54"/>
    <w:rsid w:val="00FC4D79"/>
    <w:rsid w:val="00FE05CF"/>
    <w:rsid w:val="00FE1322"/>
    <w:rsid w:val="00FE1642"/>
    <w:rsid w:val="00FF4B8D"/>
    <w:rsid w:val="0E3C7925"/>
    <w:rsid w:val="1E3BACC9"/>
    <w:rsid w:val="6071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34320881e3aa354ad342786a13702ff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2282dc39135804684d55064f2331d26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124918-EAEF-4DF6-8C67-B1814A172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4</TotalTime>
  <Pages>1</Pages>
  <Words>208</Words>
  <Characters>871</Characters>
  <Application>Microsoft Office Word</Application>
  <DocSecurity>0</DocSecurity>
  <Lines>72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Bethany Dickson</cp:lastModifiedBy>
  <cp:revision>7</cp:revision>
  <cp:lastPrinted>2021-06-14T14:42:00Z</cp:lastPrinted>
  <dcterms:created xsi:type="dcterms:W3CDTF">2026-03-03T21:24:00Z</dcterms:created>
  <dcterms:modified xsi:type="dcterms:W3CDTF">2026-03-12T07:48:00Z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