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FF72E0" w:rsidRPr="006D7D20" w14:paraId="107A69E6" w14:textId="77777777" w:rsidTr="1AB65119">
        <w:trPr>
          <w:trHeight w:val="389"/>
        </w:trPr>
        <w:tc>
          <w:tcPr>
            <w:tcW w:w="5049" w:type="dxa"/>
            <w:gridSpan w:val="2"/>
          </w:tcPr>
          <w:p w14:paraId="651C79D2" w14:textId="1059A34F" w:rsidR="00FF72E0" w:rsidRPr="00DC5EE5" w:rsidRDefault="00FF72E0" w:rsidP="1AB65119">
            <w:pPr>
              <w:rPr>
                <w:rFonts w:ascii="SassoonCRInfant" w:eastAsia="SassoonCRInfant" w:hAnsi="SassoonCRInfant" w:cs="SassoonCRInfant"/>
                <w:b/>
                <w:bCs/>
                <w:color w:val="7030A0"/>
                <w:sz w:val="24"/>
                <w:szCs w:val="24"/>
              </w:rPr>
            </w:pPr>
            <w:r w:rsidRPr="1AB65119">
              <w:rPr>
                <w:rFonts w:ascii="SassoonCRInfant" w:eastAsia="SassoonCRInfant" w:hAnsi="SassoonCRInfant" w:cs="SassoonCRInfant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FF72E0" w:rsidRPr="006D7D20" w14:paraId="56A6C554" w14:textId="77777777" w:rsidTr="1AB65119">
        <w:trPr>
          <w:trHeight w:val="581"/>
        </w:trPr>
        <w:tc>
          <w:tcPr>
            <w:tcW w:w="1680" w:type="dxa"/>
            <w:shd w:val="clear" w:color="auto" w:fill="F2F2F2" w:themeFill="background1" w:themeFillShade="F2"/>
          </w:tcPr>
          <w:p w14:paraId="433D52A7" w14:textId="37F9D308" w:rsidR="00FF72E0" w:rsidRPr="00DB5F7F" w:rsidRDefault="009901C1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sz w:val="22"/>
                <w:szCs w:val="22"/>
              </w:rPr>
              <w:t xml:space="preserve">exercise </w:t>
            </w:r>
          </w:p>
        </w:tc>
        <w:tc>
          <w:tcPr>
            <w:tcW w:w="3369" w:type="dxa"/>
          </w:tcPr>
          <w:p w14:paraId="2298B00E" w14:textId="555B3EEE" w:rsidR="00FF72E0" w:rsidRPr="00DB5F7F" w:rsidRDefault="00EF5F4D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sz w:val="22"/>
                <w:szCs w:val="22"/>
              </w:rPr>
              <w:t>Physical activity that you do to improve or maintain your fitness and health.</w:t>
            </w:r>
          </w:p>
        </w:tc>
      </w:tr>
      <w:tr w:rsidR="009901C1" w:rsidRPr="006D7D20" w14:paraId="77501222" w14:textId="77777777" w:rsidTr="1AB65119">
        <w:trPr>
          <w:trHeight w:val="552"/>
        </w:trPr>
        <w:tc>
          <w:tcPr>
            <w:tcW w:w="1680" w:type="dxa"/>
            <w:shd w:val="clear" w:color="auto" w:fill="F2F2F2" w:themeFill="background1" w:themeFillShade="F2"/>
          </w:tcPr>
          <w:p w14:paraId="56ED02DA" w14:textId="4EC0694B" w:rsidR="009901C1" w:rsidRPr="00DB5F7F" w:rsidRDefault="009901C1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sz w:val="22"/>
                <w:szCs w:val="22"/>
              </w:rPr>
              <w:t>physical wellbeing</w:t>
            </w:r>
          </w:p>
        </w:tc>
        <w:tc>
          <w:tcPr>
            <w:tcW w:w="3369" w:type="dxa"/>
          </w:tcPr>
          <w:p w14:paraId="5D934F24" w14:textId="46943A49" w:rsidR="009901C1" w:rsidRPr="00DB5F7F" w:rsidRDefault="009901C1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sz w:val="22"/>
                <w:szCs w:val="22"/>
              </w:rPr>
              <w:t>Being healthy and strong by taking care of your body.</w:t>
            </w:r>
          </w:p>
        </w:tc>
      </w:tr>
      <w:tr w:rsidR="009901C1" w:rsidRPr="006D7D20" w14:paraId="77225A9C" w14:textId="77777777" w:rsidTr="1AB65119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FF81D3A" w14:textId="1C640AC6" w:rsidR="009901C1" w:rsidRPr="00DB5F7F" w:rsidRDefault="009901C1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sz w:val="22"/>
                <w:szCs w:val="22"/>
              </w:rPr>
              <w:t>mental wellbeing</w:t>
            </w:r>
          </w:p>
        </w:tc>
        <w:tc>
          <w:tcPr>
            <w:tcW w:w="3369" w:type="dxa"/>
          </w:tcPr>
          <w:p w14:paraId="3C85E155" w14:textId="44FE132A" w:rsidR="009901C1" w:rsidRPr="00DB5F7F" w:rsidRDefault="009901C1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sz w:val="22"/>
                <w:szCs w:val="22"/>
              </w:rPr>
              <w:t>How you feel, think, and act, which affects your emotional, psychological, and social health.</w:t>
            </w:r>
          </w:p>
        </w:tc>
      </w:tr>
      <w:tr w:rsidR="009901C1" w:rsidRPr="006D7D20" w14:paraId="4B5B30AA" w14:textId="77777777" w:rsidTr="1AB65119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7BFAFF9D" w14:textId="2DCEA1DE" w:rsidR="009901C1" w:rsidRPr="00DB5F7F" w:rsidRDefault="009901C1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  <w:t>resilience</w:t>
            </w:r>
          </w:p>
        </w:tc>
        <w:tc>
          <w:tcPr>
            <w:tcW w:w="3369" w:type="dxa"/>
          </w:tcPr>
          <w:p w14:paraId="672D2E6E" w14:textId="7E0EFEE0" w:rsidR="009901C1" w:rsidRPr="00DB5F7F" w:rsidRDefault="00EF5F4D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sz w:val="22"/>
                <w:szCs w:val="22"/>
              </w:rPr>
              <w:t>The ability to keep trying and not give up when a physical activity is difficult or when you face setbacks.</w:t>
            </w:r>
          </w:p>
        </w:tc>
      </w:tr>
      <w:tr w:rsidR="009901C1" w:rsidRPr="006D7D20" w14:paraId="4ABE6120" w14:textId="77777777" w:rsidTr="1AB65119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02E8F2E6" w14:textId="0DC1456D" w:rsidR="009901C1" w:rsidRPr="00DB5F7F" w:rsidRDefault="009901C1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  <w:t>endurance</w:t>
            </w:r>
          </w:p>
        </w:tc>
        <w:tc>
          <w:tcPr>
            <w:tcW w:w="3369" w:type="dxa"/>
          </w:tcPr>
          <w:p w14:paraId="3DBB0512" w14:textId="4A913113" w:rsidR="009901C1" w:rsidRPr="00DB5F7F" w:rsidRDefault="009901C1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sz w:val="22"/>
                <w:szCs w:val="22"/>
              </w:rPr>
              <w:t>The ability of the body to perform physical activity for a sustained period.</w:t>
            </w:r>
          </w:p>
        </w:tc>
      </w:tr>
      <w:tr w:rsidR="00EF5F4D" w:rsidRPr="006D7D20" w14:paraId="2C463F2C" w14:textId="77777777" w:rsidTr="1AB65119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5BD355EB" w14:textId="5BCFCD81" w:rsidR="00EF5F4D" w:rsidRPr="00DB5F7F" w:rsidRDefault="00EF5F4D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  <w:t>endorphins</w:t>
            </w:r>
          </w:p>
        </w:tc>
        <w:tc>
          <w:tcPr>
            <w:tcW w:w="3369" w:type="dxa"/>
          </w:tcPr>
          <w:p w14:paraId="55941068" w14:textId="40030260" w:rsidR="00EF5F4D" w:rsidRPr="00DB5F7F" w:rsidRDefault="00EF5F4D" w:rsidP="1AB65119">
            <w:pPr>
              <w:pStyle w:val="NormalWeb"/>
              <w:spacing w:before="0" w:beforeAutospacing="0" w:after="0" w:afterAutospacing="0"/>
              <w:rPr>
                <w:rFonts w:ascii="SassoonCRInfant" w:eastAsia="SassoonCRInfant" w:hAnsi="SassoonCRInfant" w:cs="SassoonCRInfant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  <w:t xml:space="preserve">Endorphins </w:t>
            </w:r>
            <w:r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>are hormones that can make us feel happier.</w:t>
            </w:r>
          </w:p>
        </w:tc>
      </w:tr>
    </w:tbl>
    <w:p w14:paraId="2EC204D1" w14:textId="633C0AA7" w:rsidR="002039DA" w:rsidRPr="006E06AE" w:rsidRDefault="00C92CEE" w:rsidP="1AB65119">
      <w:pPr>
        <w:rPr>
          <w:rFonts w:ascii="SassoonCRInfant" w:eastAsia="SassoonCRInfant" w:hAnsi="SassoonCRInfant" w:cs="SassoonCRInfant"/>
        </w:rPr>
      </w:pPr>
      <w:r w:rsidRPr="00746CAA">
        <w:rPr>
          <w:noProof/>
        </w:rPr>
        <w:drawing>
          <wp:anchor distT="0" distB="0" distL="114300" distR="114300" simplePos="0" relativeHeight="251662343" behindDoc="1" locked="0" layoutInCell="1" allowOverlap="1" wp14:anchorId="3488462C" wp14:editId="241BC8B4">
            <wp:simplePos x="0" y="0"/>
            <wp:positionH relativeFrom="column">
              <wp:posOffset>8287385</wp:posOffset>
            </wp:positionH>
            <wp:positionV relativeFrom="paragraph">
              <wp:posOffset>-500380</wp:posOffset>
            </wp:positionV>
            <wp:extent cx="1047896" cy="704948"/>
            <wp:effectExtent l="0" t="0" r="0" b="0"/>
            <wp:wrapNone/>
            <wp:docPr id="259075452" name="Picture 1" descr="A close-up of a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75452" name="Picture 1" descr="A close-up of a ball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0C0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166AAF94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FE7381" w14:textId="74A9577F" w:rsidR="00445396" w:rsidRPr="00DC5EE5" w:rsidRDefault="00B47812" w:rsidP="00445396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5EE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57345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Five </w:t>
                            </w:r>
                            <w:r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C56463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 </w:t>
                            </w:r>
                            <w:r w:rsidR="00A75771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 Indoor</w:t>
                            </w:r>
                            <w:r w:rsidR="006B65E3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F702F2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Health Related Fitness and Dance</w:t>
                            </w:r>
                          </w:p>
                          <w:p w14:paraId="01F4EA3F" w14:textId="1CBB817C" w:rsidR="00B47812" w:rsidRPr="00AC0C0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 filled="f" stroked="f">
                <v:textbox>
                  <w:txbxContent>
                    <w:p w14:paraId="60FE7381" w14:textId="74A9577F" w:rsidR="00445396" w:rsidRPr="00DC5EE5" w:rsidRDefault="00B47812" w:rsidP="00445396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C5EE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57345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Five </w:t>
                      </w:r>
                      <w:r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C56463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 </w:t>
                      </w:r>
                      <w:r w:rsidR="00A75771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 Indoor</w:t>
                      </w:r>
                      <w:r w:rsidR="006B65E3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F702F2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Health Related Fitness and Dance</w:t>
                      </w:r>
                    </w:p>
                    <w:p w14:paraId="01F4EA3F" w14:textId="1CBB817C" w:rsidR="00B47812" w:rsidRPr="00AC0C0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2E0" w:rsidRPr="1AB65119">
        <w:rPr>
          <w:rFonts w:ascii="SassoonCRInfant" w:eastAsia="SassoonCRInfant" w:hAnsi="SassoonCRInfant" w:cs="SassoonCRInfant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1AB65119">
        <w:rPr>
          <w:rFonts w:ascii="SassoonCRInfant" w:eastAsia="SassoonCRInfant" w:hAnsi="SassoonCRInfant" w:cs="SassoonCRInfant"/>
        </w:rPr>
        <w:t xml:space="preserve"> </w:t>
      </w:r>
    </w:p>
    <w:tbl>
      <w:tblPr>
        <w:tblStyle w:val="TableGrid"/>
        <w:tblpPr w:leftFromText="180" w:rightFromText="180" w:vertAnchor="text" w:horzAnchor="page" w:tblpX="6258" w:tblpY="5"/>
        <w:tblW w:w="0" w:type="auto"/>
        <w:tblLook w:val="04A0" w:firstRow="1" w:lastRow="0" w:firstColumn="1" w:lastColumn="0" w:noHBand="0" w:noVBand="1"/>
      </w:tblPr>
      <w:tblGrid>
        <w:gridCol w:w="2388"/>
        <w:gridCol w:w="7106"/>
      </w:tblGrid>
      <w:tr w:rsidR="00C56463" w:rsidRPr="006E06AE" w14:paraId="5B3263B8" w14:textId="77777777" w:rsidTr="1AB65119">
        <w:trPr>
          <w:trHeight w:val="319"/>
        </w:trPr>
        <w:tc>
          <w:tcPr>
            <w:tcW w:w="2376" w:type="dxa"/>
          </w:tcPr>
          <w:p w14:paraId="643F7FB2" w14:textId="77777777" w:rsidR="00204020" w:rsidRPr="006D7D20" w:rsidRDefault="008664C2" w:rsidP="1AB65119">
            <w:pPr>
              <w:jc w:val="center"/>
              <w:rPr>
                <w:rFonts w:ascii="SassoonCRInfant" w:eastAsia="SassoonCRInfant" w:hAnsi="SassoonCRInfant" w:cs="SassoonCRInfant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06" w:type="dxa"/>
          </w:tcPr>
          <w:p w14:paraId="7312AB39" w14:textId="1A105C39" w:rsidR="00204020" w:rsidRPr="00DC5EE5" w:rsidRDefault="00204020" w:rsidP="1AB65119">
            <w:pPr>
              <w:rPr>
                <w:rFonts w:ascii="SassoonCRInfant" w:eastAsia="SassoonCRInfant" w:hAnsi="SassoonCRInfant" w:cs="SassoonCRInfant"/>
                <w:b/>
                <w:bCs/>
                <w:color w:val="7030A0"/>
                <w:sz w:val="32"/>
                <w:szCs w:val="32"/>
              </w:rPr>
            </w:pPr>
            <w:r w:rsidRPr="1AB65119">
              <w:rPr>
                <w:rFonts w:ascii="SassoonCRInfant" w:eastAsia="SassoonCRInfant" w:hAnsi="SassoonCRInfant" w:cs="SassoonCRInfant"/>
                <w:b/>
                <w:bCs/>
                <w:color w:val="7030A0"/>
                <w:sz w:val="32"/>
                <w:szCs w:val="32"/>
              </w:rPr>
              <w:t>Sticky knowledge</w:t>
            </w:r>
          </w:p>
          <w:p w14:paraId="2E3FA890" w14:textId="77777777" w:rsidR="00EA1E0E" w:rsidRPr="000B0E64" w:rsidRDefault="00EA1E0E" w:rsidP="1AB65119">
            <w:pPr>
              <w:rPr>
                <w:rFonts w:ascii="SassoonCRInfant" w:eastAsia="SassoonCRInfant" w:hAnsi="SassoonCRInfant" w:cs="SassoonCRInfant"/>
                <w:b/>
                <w:bCs/>
                <w:color w:val="7030A0"/>
              </w:rPr>
            </w:pPr>
          </w:p>
        </w:tc>
      </w:tr>
      <w:tr w:rsidR="00327F5E" w:rsidRPr="006E06AE" w14:paraId="1547F07C" w14:textId="77777777" w:rsidTr="1AB65119">
        <w:trPr>
          <w:trHeight w:val="321"/>
        </w:trPr>
        <w:tc>
          <w:tcPr>
            <w:tcW w:w="2376" w:type="dxa"/>
            <w:vMerge w:val="restart"/>
          </w:tcPr>
          <w:p w14:paraId="372867A8" w14:textId="18828177" w:rsidR="000B0E64" w:rsidRPr="0012282A" w:rsidRDefault="008601F6" w:rsidP="1AB65119">
            <w:pPr>
              <w:pStyle w:val="paragraph"/>
              <w:spacing w:before="0" w:beforeAutospacing="0" w:after="0" w:afterAutospacing="0"/>
              <w:textAlignment w:val="baseline"/>
            </w:pPr>
            <w:r w:rsidRPr="008601F6">
              <w:rPr>
                <w:noProof/>
              </w:rPr>
              <w:drawing>
                <wp:inline distT="0" distB="0" distL="0" distR="0" wp14:anchorId="61AD6D46" wp14:editId="5545F55D">
                  <wp:extent cx="1379340" cy="1265030"/>
                  <wp:effectExtent l="0" t="0" r="0" b="0"/>
                  <wp:docPr id="2128758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75874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0" cy="1265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6" w:type="dxa"/>
          </w:tcPr>
          <w:p w14:paraId="241D5B65" w14:textId="7E75E87B" w:rsidR="00327F5E" w:rsidRPr="00DB5F7F" w:rsidRDefault="009901C1" w:rsidP="1AB65119">
            <w:pPr>
              <w:pStyle w:val="paragraph"/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>Keeping active will improve the components of fitness.</w:t>
            </w:r>
          </w:p>
        </w:tc>
      </w:tr>
      <w:tr w:rsidR="00327F5E" w:rsidRPr="006E06AE" w14:paraId="44129C0F" w14:textId="77777777" w:rsidTr="1AB65119">
        <w:trPr>
          <w:trHeight w:val="269"/>
        </w:trPr>
        <w:tc>
          <w:tcPr>
            <w:tcW w:w="2376" w:type="dxa"/>
            <w:vMerge/>
          </w:tcPr>
          <w:p w14:paraId="03E180C5" w14:textId="1B59768F" w:rsidR="00327F5E" w:rsidRPr="006D7D20" w:rsidRDefault="00327F5E" w:rsidP="00935FA9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106" w:type="dxa"/>
          </w:tcPr>
          <w:p w14:paraId="7D15B01F" w14:textId="6CA51D00" w:rsidR="00327F5E" w:rsidRPr="00DB5F7F" w:rsidRDefault="009901C1" w:rsidP="1AB65119">
            <w:pPr>
              <w:pStyle w:val="paragraph"/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>Exercise can release</w:t>
            </w:r>
            <w:r w:rsidRPr="00DB5F7F"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  <w:t xml:space="preserve"> endorphins</w:t>
            </w:r>
            <w:r w:rsidR="00EF5F4D"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>.</w:t>
            </w:r>
          </w:p>
        </w:tc>
      </w:tr>
      <w:tr w:rsidR="000B0E64" w:rsidRPr="006E06AE" w14:paraId="16D956E2" w14:textId="77777777" w:rsidTr="1AB65119">
        <w:trPr>
          <w:trHeight w:val="333"/>
        </w:trPr>
        <w:tc>
          <w:tcPr>
            <w:tcW w:w="2376" w:type="dxa"/>
            <w:vMerge/>
          </w:tcPr>
          <w:p w14:paraId="3D1524D7" w14:textId="77777777" w:rsidR="000B0E64" w:rsidRPr="006D7D20" w:rsidRDefault="000B0E64" w:rsidP="00935FA9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106" w:type="dxa"/>
          </w:tcPr>
          <w:p w14:paraId="6F331C80" w14:textId="35780188" w:rsidR="000B0E64" w:rsidRPr="00DB5F7F" w:rsidRDefault="009901C1" w:rsidP="1AB65119">
            <w:pPr>
              <w:pStyle w:val="paragraph"/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>Components of fitness </w:t>
            </w:r>
            <w:proofErr w:type="gramStart"/>
            <w:r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>include:</w:t>
            </w:r>
            <w:proofErr w:type="gramEnd"/>
            <w:r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 xml:space="preserve"> agility, balance, coordination, strength, flexibility, stamina, speed, </w:t>
            </w:r>
            <w:r w:rsidR="00EF5F4D"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>power.</w:t>
            </w:r>
          </w:p>
        </w:tc>
      </w:tr>
      <w:tr w:rsidR="009901C1" w:rsidRPr="006E06AE" w14:paraId="04E61AAA" w14:textId="77777777" w:rsidTr="1AB65119">
        <w:trPr>
          <w:trHeight w:val="349"/>
        </w:trPr>
        <w:tc>
          <w:tcPr>
            <w:tcW w:w="2376" w:type="dxa"/>
            <w:vMerge/>
          </w:tcPr>
          <w:p w14:paraId="18F9BC99" w14:textId="166166F4" w:rsidR="009901C1" w:rsidRPr="006D7D20" w:rsidRDefault="009901C1" w:rsidP="00935FA9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106" w:type="dxa"/>
          </w:tcPr>
          <w:p w14:paraId="3FC5088F" w14:textId="572C9DD6" w:rsidR="009901C1" w:rsidRPr="00DB5F7F" w:rsidRDefault="009901C1" w:rsidP="1AB65119">
            <w:pPr>
              <w:pStyle w:val="paragraph"/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>Keeping active can help improve mental wellbeing</w:t>
            </w:r>
            <w:r w:rsidR="00EF5F4D" w:rsidRPr="00DB5F7F">
              <w:rPr>
                <w:rFonts w:ascii="SassoonCRInfant" w:eastAsia="SassoonCRInfant" w:hAnsi="SassoonCRInfant" w:cs="SassoonCRInfant"/>
                <w:color w:val="000000" w:themeColor="text1"/>
                <w:sz w:val="22"/>
                <w:szCs w:val="22"/>
              </w:rPr>
              <w:t>.</w:t>
            </w:r>
          </w:p>
        </w:tc>
      </w:tr>
      <w:tr w:rsidR="009901C1" w:rsidRPr="006E06AE" w14:paraId="04756277" w14:textId="7D563E3E" w:rsidTr="1AB65119">
        <w:trPr>
          <w:trHeight w:val="349"/>
        </w:trPr>
        <w:tc>
          <w:tcPr>
            <w:tcW w:w="2376" w:type="dxa"/>
            <w:vMerge/>
          </w:tcPr>
          <w:p w14:paraId="78FC8B5A" w14:textId="77777777" w:rsidR="009901C1" w:rsidRPr="006D7D20" w:rsidRDefault="009901C1" w:rsidP="00935FA9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106" w:type="dxa"/>
          </w:tcPr>
          <w:p w14:paraId="0B7AE379" w14:textId="4EC17E61" w:rsidR="00EF5F4D" w:rsidRPr="00DB5F7F" w:rsidRDefault="009901C1" w:rsidP="1AB65119">
            <w:pPr>
              <w:pStyle w:val="paragraph"/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</w:pPr>
            <w:r w:rsidRPr="00DB5F7F">
              <w:rPr>
                <w:rFonts w:ascii="SassoonCRInfant" w:eastAsia="SassoonCRInfant" w:hAnsi="SassoonCRInfant" w:cs="SassoonCRInfant"/>
                <w:sz w:val="22"/>
                <w:szCs w:val="22"/>
              </w:rPr>
              <w:t xml:space="preserve">The ability of the body to perform physical activity for a sustained period is called </w:t>
            </w:r>
            <w:r w:rsidRPr="00DB5F7F">
              <w:rPr>
                <w:rFonts w:ascii="SassoonCRInfant" w:eastAsia="SassoonCRInfant" w:hAnsi="SassoonCRInfant" w:cs="SassoonCRInfant"/>
                <w:color w:val="0070C0"/>
                <w:sz w:val="22"/>
                <w:szCs w:val="22"/>
              </w:rPr>
              <w:t>endurance.</w:t>
            </w:r>
          </w:p>
        </w:tc>
      </w:tr>
      <w:tr w:rsidR="00935FA9" w:rsidRPr="006E06AE" w14:paraId="7634D778" w14:textId="7ADD1996" w:rsidTr="1AB65119">
        <w:trPr>
          <w:trHeight w:val="638"/>
        </w:trPr>
        <w:tc>
          <w:tcPr>
            <w:tcW w:w="2376" w:type="dxa"/>
            <w:vMerge/>
          </w:tcPr>
          <w:p w14:paraId="0A998E87" w14:textId="32EEB990" w:rsidR="009901C1" w:rsidRPr="006D7D20" w:rsidRDefault="009901C1" w:rsidP="00935FA9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105" w:type="dxa"/>
            <w:tcBorders>
              <w:bottom w:val="single" w:sz="4" w:space="0" w:color="auto"/>
            </w:tcBorders>
          </w:tcPr>
          <w:p w14:paraId="0F2B99F7" w14:textId="3E9F3387" w:rsidR="00935FA9" w:rsidRPr="00DB5F7F" w:rsidRDefault="00935FA9" w:rsidP="1AB65119">
            <w:pPr>
              <w:rPr>
                <w:rFonts w:ascii="SassoonCRInfant" w:eastAsia="SassoonCRInfant" w:hAnsi="SassoonCRInfant" w:cs="SassoonCRInfant"/>
              </w:rPr>
            </w:pPr>
            <w:r w:rsidRPr="00DB5F7F">
              <w:rPr>
                <w:rFonts w:ascii="SassoonCRInfant" w:eastAsia="SassoonCRInfant" w:hAnsi="SassoonCRInfant" w:cs="SassoonCRInfant"/>
              </w:rPr>
              <w:t>Health related fitness helps you stay healthy and feel good</w:t>
            </w:r>
            <w:r w:rsidR="00D30761">
              <w:rPr>
                <w:rFonts w:ascii="SassoonCRInfant" w:eastAsia="SassoonCRInfant" w:hAnsi="SassoonCRInfant" w:cs="SassoonCRInfant"/>
              </w:rPr>
              <w:t>.</w:t>
            </w:r>
          </w:p>
        </w:tc>
      </w:tr>
    </w:tbl>
    <w:p w14:paraId="6AE888A6" w14:textId="77777777" w:rsidR="000C5BED" w:rsidRDefault="000C5BED" w:rsidP="1AB65119">
      <w:pPr>
        <w:tabs>
          <w:tab w:val="left" w:pos="9990"/>
        </w:tabs>
        <w:rPr>
          <w:rFonts w:ascii="SassoonCRInfant" w:eastAsia="SassoonCRInfant" w:hAnsi="SassoonCRInfant" w:cs="SassoonCRInfant"/>
          <w:noProof/>
        </w:rPr>
      </w:pPr>
    </w:p>
    <w:tbl>
      <w:tblPr>
        <w:tblStyle w:val="TableGrid"/>
        <w:tblpPr w:leftFromText="180" w:rightFromText="180" w:vertAnchor="text" w:horzAnchor="page" w:tblpX="6224" w:tblpY="507"/>
        <w:tblW w:w="0" w:type="auto"/>
        <w:tblLook w:val="04A0" w:firstRow="1" w:lastRow="0" w:firstColumn="1" w:lastColumn="0" w:noHBand="0" w:noVBand="1"/>
      </w:tblPr>
      <w:tblGrid>
        <w:gridCol w:w="2466"/>
        <w:gridCol w:w="7137"/>
      </w:tblGrid>
      <w:tr w:rsidR="00327F5E" w:rsidRPr="00327F5E" w14:paraId="1ED3B75F" w14:textId="77777777" w:rsidTr="1AB65119">
        <w:trPr>
          <w:trHeight w:val="712"/>
        </w:trPr>
        <w:tc>
          <w:tcPr>
            <w:tcW w:w="2466" w:type="dxa"/>
          </w:tcPr>
          <w:p w14:paraId="1E3F10D9" w14:textId="77777777" w:rsidR="00327F5E" w:rsidRPr="00327F5E" w:rsidRDefault="00327F5E" w:rsidP="1AB65119">
            <w:pPr>
              <w:tabs>
                <w:tab w:val="left" w:pos="9990"/>
              </w:tabs>
              <w:spacing w:after="160" w:line="259" w:lineRule="auto"/>
              <w:rPr>
                <w:rFonts w:ascii="SassoonCRInfant" w:eastAsia="SassoonCRInfant" w:hAnsi="SassoonCRInfant" w:cs="SassoonCRInfant"/>
                <w:b/>
                <w:bCs/>
              </w:rPr>
            </w:pPr>
            <w:r w:rsidRPr="00327F5E">
              <w:rPr>
                <w:noProof/>
              </w:rPr>
              <w:drawing>
                <wp:anchor distT="0" distB="0" distL="114300" distR="114300" simplePos="0" relativeHeight="251660295" behindDoc="0" locked="0" layoutInCell="1" allowOverlap="1" wp14:anchorId="3ECA6374" wp14:editId="75563274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759258446" name="Picture 759258446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37" w:type="dxa"/>
          </w:tcPr>
          <w:p w14:paraId="6E99D6D6" w14:textId="13EB7F6E" w:rsidR="00327F5E" w:rsidRPr="00DC5EE5" w:rsidRDefault="00327F5E" w:rsidP="1AB65119">
            <w:pPr>
              <w:tabs>
                <w:tab w:val="left" w:pos="9990"/>
              </w:tabs>
              <w:spacing w:after="160" w:line="259" w:lineRule="auto"/>
              <w:rPr>
                <w:rFonts w:ascii="SassoonCRInfant" w:eastAsia="SassoonCRInfant" w:hAnsi="SassoonCRInfant" w:cs="SassoonCRInfant"/>
                <w:b/>
                <w:bCs/>
                <w:sz w:val="28"/>
                <w:szCs w:val="28"/>
              </w:rPr>
            </w:pPr>
            <w:r w:rsidRPr="1AB65119">
              <w:rPr>
                <w:rFonts w:ascii="SassoonCRInfant" w:eastAsia="SassoonCRInfant" w:hAnsi="SassoonCRInfant" w:cs="SassoonCRInfant"/>
                <w:b/>
                <w:bCs/>
                <w:color w:val="7030A0"/>
                <w:sz w:val="28"/>
                <w:szCs w:val="28"/>
              </w:rPr>
              <w:t>Sticky knowledge</w:t>
            </w:r>
          </w:p>
        </w:tc>
      </w:tr>
      <w:tr w:rsidR="00EF5F4D" w:rsidRPr="00327F5E" w14:paraId="390B0236" w14:textId="77777777" w:rsidTr="1AB65119">
        <w:trPr>
          <w:trHeight w:val="407"/>
        </w:trPr>
        <w:tc>
          <w:tcPr>
            <w:tcW w:w="2466" w:type="dxa"/>
            <w:vMerge w:val="restart"/>
          </w:tcPr>
          <w:p w14:paraId="3B2E7315" w14:textId="4E164769" w:rsidR="00EF5F4D" w:rsidRPr="00327F5E" w:rsidRDefault="008601F6" w:rsidP="1AB65119">
            <w:pPr>
              <w:tabs>
                <w:tab w:val="left" w:pos="9990"/>
              </w:tabs>
              <w:spacing w:after="160" w:line="259" w:lineRule="auto"/>
              <w:rPr>
                <w:rFonts w:ascii="SassoonCRInfant" w:eastAsia="SassoonCRInfant" w:hAnsi="SassoonCRInfant" w:cs="SassoonCRInfant"/>
                <w:lang w:val="en-US"/>
              </w:rPr>
            </w:pPr>
            <w:r w:rsidRPr="008601F6">
              <w:rPr>
                <w:rFonts w:ascii="SassoonCRInfant" w:eastAsia="SassoonCRInfant" w:hAnsi="SassoonCRInfant" w:cs="SassoonCRInfant"/>
                <w:noProof/>
                <w:lang w:val="en-US"/>
              </w:rPr>
              <w:drawing>
                <wp:anchor distT="0" distB="0" distL="114300" distR="114300" simplePos="0" relativeHeight="251663367" behindDoc="1" locked="0" layoutInCell="1" allowOverlap="1" wp14:anchorId="35D164FB" wp14:editId="13E5D5A0">
                  <wp:simplePos x="0" y="0"/>
                  <wp:positionH relativeFrom="column">
                    <wp:posOffset>-38770</wp:posOffset>
                  </wp:positionH>
                  <wp:positionV relativeFrom="paragraph">
                    <wp:posOffset>329489</wp:posOffset>
                  </wp:positionV>
                  <wp:extent cx="1417443" cy="1318374"/>
                  <wp:effectExtent l="0" t="0" r="0" b="0"/>
                  <wp:wrapTight wrapText="bothSides">
                    <wp:wrapPolygon edited="0">
                      <wp:start x="0" y="0"/>
                      <wp:lineTo x="0" y="21225"/>
                      <wp:lineTo x="21194" y="21225"/>
                      <wp:lineTo x="21194" y="0"/>
                      <wp:lineTo x="0" y="0"/>
                    </wp:wrapPolygon>
                  </wp:wrapTight>
                  <wp:docPr id="1956508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5084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443" cy="1318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CF506D3" w14:textId="45EB7136" w:rsidR="00EF5F4D" w:rsidRPr="00327F5E" w:rsidRDefault="00EF5F4D" w:rsidP="1AB65119">
            <w:pPr>
              <w:tabs>
                <w:tab w:val="left" w:pos="9990"/>
              </w:tabs>
              <w:spacing w:after="160" w:line="259" w:lineRule="auto"/>
              <w:jc w:val="center"/>
            </w:pPr>
          </w:p>
          <w:p w14:paraId="4014CF33" w14:textId="30D3F2CC" w:rsidR="00EF5F4D" w:rsidRPr="00327F5E" w:rsidRDefault="00EF5F4D" w:rsidP="1AB65119">
            <w:pPr>
              <w:tabs>
                <w:tab w:val="left" w:pos="9990"/>
              </w:tabs>
              <w:jc w:val="center"/>
              <w:rPr>
                <w:rFonts w:ascii="SassoonCRInfant" w:eastAsia="SassoonCRInfant" w:hAnsi="SassoonCRInfant" w:cs="SassoonCRInfant"/>
                <w:lang w:val="en-US"/>
              </w:rPr>
            </w:pPr>
          </w:p>
        </w:tc>
        <w:tc>
          <w:tcPr>
            <w:tcW w:w="7137" w:type="dxa"/>
          </w:tcPr>
          <w:p w14:paraId="1805FEC1" w14:textId="3B5C1263" w:rsidR="00EF5F4D" w:rsidRPr="008601F6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8601F6">
              <w:rPr>
                <w:rFonts w:ascii="SassoonCRInfant" w:eastAsia="SassoonCRInfant" w:hAnsi="SassoonCRInfant" w:cs="SassoonCRInfant"/>
              </w:rPr>
              <w:t>Clarity is how clearly a movement or action is performed. </w:t>
            </w:r>
          </w:p>
        </w:tc>
      </w:tr>
      <w:tr w:rsidR="00EF5F4D" w:rsidRPr="00327F5E" w14:paraId="10DF8915" w14:textId="77777777" w:rsidTr="1AB65119">
        <w:trPr>
          <w:trHeight w:val="407"/>
        </w:trPr>
        <w:tc>
          <w:tcPr>
            <w:tcW w:w="2466" w:type="dxa"/>
            <w:vMerge/>
          </w:tcPr>
          <w:p w14:paraId="37239638" w14:textId="723A9863" w:rsidR="00EF5F4D" w:rsidRPr="00327F5E" w:rsidRDefault="00EF5F4D" w:rsidP="00EF5F4D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137" w:type="dxa"/>
          </w:tcPr>
          <w:p w14:paraId="6B46A973" w14:textId="284CDBFF" w:rsidR="00EF5F4D" w:rsidRPr="008601F6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8601F6">
              <w:rPr>
                <w:rFonts w:ascii="SassoonCRInfant" w:eastAsia="SassoonCRInfant" w:hAnsi="SassoonCRInfant" w:cs="SassoonCRInfant"/>
              </w:rPr>
              <w:t>Fluency is moving with flow and purpose.</w:t>
            </w:r>
          </w:p>
        </w:tc>
      </w:tr>
      <w:tr w:rsidR="00EF5F4D" w:rsidRPr="00327F5E" w14:paraId="32165D15" w14:textId="77777777" w:rsidTr="1AB65119">
        <w:trPr>
          <w:trHeight w:val="400"/>
        </w:trPr>
        <w:tc>
          <w:tcPr>
            <w:tcW w:w="2466" w:type="dxa"/>
            <w:vMerge/>
          </w:tcPr>
          <w:p w14:paraId="7660B21F" w14:textId="0DB589A2" w:rsidR="00EF5F4D" w:rsidRPr="00327F5E" w:rsidRDefault="00EF5F4D" w:rsidP="00EF5F4D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137" w:type="dxa"/>
          </w:tcPr>
          <w:p w14:paraId="769E4DAA" w14:textId="1DD87D65" w:rsidR="00EF5F4D" w:rsidRPr="008601F6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8601F6">
              <w:rPr>
                <w:rFonts w:ascii="SassoonCRInfant" w:eastAsia="SassoonCRInfant" w:hAnsi="SassoonCRInfant" w:cs="SassoonCRInfant"/>
              </w:rPr>
              <w:t>Accuracy is moving with precision to perform a desired movement.</w:t>
            </w:r>
          </w:p>
        </w:tc>
      </w:tr>
      <w:tr w:rsidR="00EF5F4D" w:rsidRPr="00327F5E" w14:paraId="4E6A9916" w14:textId="77777777" w:rsidTr="1AB65119">
        <w:trPr>
          <w:trHeight w:val="631"/>
        </w:trPr>
        <w:tc>
          <w:tcPr>
            <w:tcW w:w="2466" w:type="dxa"/>
            <w:vMerge/>
          </w:tcPr>
          <w:p w14:paraId="1EFDBEE1" w14:textId="1125C70B" w:rsidR="00EF5F4D" w:rsidRPr="00327F5E" w:rsidRDefault="00EF5F4D" w:rsidP="00EF5F4D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137" w:type="dxa"/>
          </w:tcPr>
          <w:p w14:paraId="079085D3" w14:textId="1B9B74A8" w:rsidR="00EF5F4D" w:rsidRPr="008601F6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8601F6">
              <w:rPr>
                <w:rFonts w:ascii="SassoonCRInfant" w:eastAsia="SassoonCRInfant" w:hAnsi="SassoonCRInfant" w:cs="SassoonCRInfant"/>
              </w:rPr>
              <w:t>Consistency is the ability to repeat movements and/or skills </w:t>
            </w:r>
            <w:r w:rsidR="00935FA9" w:rsidRPr="008601F6">
              <w:rPr>
                <w:rFonts w:ascii="SassoonCRInfant" w:eastAsia="SassoonCRInfant" w:hAnsi="SassoonCRInfant" w:cs="SassoonCRInfant"/>
              </w:rPr>
              <w:t>repeatedly</w:t>
            </w:r>
            <w:r w:rsidRPr="008601F6">
              <w:rPr>
                <w:rFonts w:ascii="SassoonCRInfant" w:eastAsia="SassoonCRInfant" w:hAnsi="SassoonCRInfant" w:cs="SassoonCRInfant"/>
              </w:rPr>
              <w:t> with fluency, control and success.</w:t>
            </w:r>
          </w:p>
        </w:tc>
      </w:tr>
      <w:tr w:rsidR="00EF5F4D" w:rsidRPr="00327F5E" w14:paraId="04D3601F" w14:textId="77777777" w:rsidTr="1AB65119">
        <w:trPr>
          <w:trHeight w:val="762"/>
        </w:trPr>
        <w:tc>
          <w:tcPr>
            <w:tcW w:w="2466" w:type="dxa"/>
            <w:vMerge/>
          </w:tcPr>
          <w:p w14:paraId="3017130A" w14:textId="77777777" w:rsidR="00EF5F4D" w:rsidRPr="00327F5E" w:rsidRDefault="00EF5F4D" w:rsidP="00EF5F4D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137" w:type="dxa"/>
          </w:tcPr>
          <w:p w14:paraId="004226B3" w14:textId="6879243D" w:rsidR="00EF5F4D" w:rsidRPr="008601F6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8601F6">
              <w:rPr>
                <w:rFonts w:ascii="SassoonCRInfant" w:eastAsia="SassoonCRInfant" w:hAnsi="SassoonCRInfant" w:cs="SassoonCRInfant"/>
              </w:rPr>
              <w:t>Accompaniment is something alongside to contribute to a dance, for example: music, video, instrument or voice.</w:t>
            </w:r>
          </w:p>
        </w:tc>
      </w:tr>
      <w:tr w:rsidR="00EF5F4D" w:rsidRPr="00327F5E" w14:paraId="65A52034" w14:textId="77777777" w:rsidTr="1AB65119">
        <w:trPr>
          <w:trHeight w:val="405"/>
        </w:trPr>
        <w:tc>
          <w:tcPr>
            <w:tcW w:w="2466" w:type="dxa"/>
            <w:vMerge/>
          </w:tcPr>
          <w:p w14:paraId="0C7C5FE2" w14:textId="77777777" w:rsidR="00EF5F4D" w:rsidRPr="00327F5E" w:rsidRDefault="00EF5F4D" w:rsidP="00EF5F4D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137" w:type="dxa"/>
          </w:tcPr>
          <w:p w14:paraId="1A771674" w14:textId="64A40EFB" w:rsidR="00EF5F4D" w:rsidRPr="008601F6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8601F6">
              <w:rPr>
                <w:rFonts w:ascii="SassoonCRInfant" w:eastAsia="SassoonCRInfant" w:hAnsi="SassoonCRInfant" w:cs="SassoonCRInfant"/>
              </w:rPr>
              <w:t>Composing is to create an organised dance with choreography.</w:t>
            </w:r>
          </w:p>
        </w:tc>
      </w:tr>
    </w:tbl>
    <w:tbl>
      <w:tblPr>
        <w:tblStyle w:val="TableGrid"/>
        <w:tblpPr w:leftFromText="180" w:rightFromText="180" w:vertAnchor="text" w:horzAnchor="page" w:tblpX="692" w:tblpY="1266"/>
        <w:tblW w:w="0" w:type="auto"/>
        <w:tblLook w:val="04A0" w:firstRow="1" w:lastRow="0" w:firstColumn="1" w:lastColumn="0" w:noHBand="0" w:noVBand="1"/>
      </w:tblPr>
      <w:tblGrid>
        <w:gridCol w:w="1791"/>
        <w:gridCol w:w="3449"/>
      </w:tblGrid>
      <w:tr w:rsidR="00327F5E" w:rsidRPr="00327F5E" w14:paraId="0CCC4C09" w14:textId="77777777" w:rsidTr="1AB65119">
        <w:trPr>
          <w:trHeight w:val="378"/>
        </w:trPr>
        <w:tc>
          <w:tcPr>
            <w:tcW w:w="5240" w:type="dxa"/>
            <w:gridSpan w:val="2"/>
          </w:tcPr>
          <w:p w14:paraId="1A17595F" w14:textId="77777777" w:rsidR="00327F5E" w:rsidRPr="00DC5EE5" w:rsidRDefault="00327F5E" w:rsidP="1AB65119">
            <w:pPr>
              <w:tabs>
                <w:tab w:val="left" w:pos="9990"/>
              </w:tabs>
              <w:spacing w:after="160" w:line="259" w:lineRule="auto"/>
              <w:rPr>
                <w:rFonts w:ascii="SassoonCRInfant" w:eastAsia="SassoonCRInfant" w:hAnsi="SassoonCRInfant" w:cs="SassoonCRInfant"/>
                <w:b/>
                <w:bCs/>
                <w:sz w:val="28"/>
                <w:szCs w:val="28"/>
              </w:rPr>
            </w:pPr>
            <w:r w:rsidRPr="1AB65119">
              <w:rPr>
                <w:rFonts w:ascii="SassoonCRInfant" w:eastAsia="SassoonCRInfant" w:hAnsi="SassoonCRInfant" w:cs="SassoonCRInfant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327F5E" w:rsidRPr="00327F5E" w14:paraId="08E2E37A" w14:textId="77777777" w:rsidTr="1AB65119">
        <w:trPr>
          <w:trHeight w:val="536"/>
        </w:trPr>
        <w:tc>
          <w:tcPr>
            <w:tcW w:w="1791" w:type="dxa"/>
            <w:shd w:val="clear" w:color="auto" w:fill="F2F2F2" w:themeFill="background1" w:themeFillShade="F2"/>
          </w:tcPr>
          <w:p w14:paraId="080980F0" w14:textId="6911C3DF" w:rsidR="00327F5E" w:rsidRPr="00DB5F7F" w:rsidRDefault="00EF5F4D" w:rsidP="1AB65119">
            <w:pPr>
              <w:tabs>
                <w:tab w:val="left" w:pos="9990"/>
              </w:tabs>
              <w:spacing w:after="160" w:line="259" w:lineRule="auto"/>
              <w:rPr>
                <w:rFonts w:ascii="SassoonCRInfant" w:eastAsia="SassoonCRInfant" w:hAnsi="SassoonCRInfant" w:cs="SassoonCRInfant"/>
              </w:rPr>
            </w:pPr>
            <w:r w:rsidRPr="00DB5F7F">
              <w:rPr>
                <w:rFonts w:ascii="SassoonCRInfant" w:eastAsia="SassoonCRInfant" w:hAnsi="SassoonCRInfant" w:cs="SassoonCRInfant"/>
              </w:rPr>
              <w:t xml:space="preserve">self-reflection </w:t>
            </w:r>
          </w:p>
        </w:tc>
        <w:tc>
          <w:tcPr>
            <w:tcW w:w="3449" w:type="dxa"/>
          </w:tcPr>
          <w:p w14:paraId="6FA4306E" w14:textId="51FF4787" w:rsidR="00327F5E" w:rsidRPr="00DB5F7F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DB5F7F">
              <w:rPr>
                <w:rFonts w:ascii="SassoonCRInfant" w:eastAsia="SassoonCRInfant" w:hAnsi="SassoonCRInfant" w:cs="SassoonCRInfant"/>
              </w:rPr>
              <w:t>Thinking about how well you performed and how you can improve.</w:t>
            </w:r>
          </w:p>
        </w:tc>
      </w:tr>
      <w:tr w:rsidR="00327F5E" w:rsidRPr="00327F5E" w14:paraId="596CBACB" w14:textId="77777777" w:rsidTr="1AB65119">
        <w:trPr>
          <w:trHeight w:val="348"/>
        </w:trPr>
        <w:tc>
          <w:tcPr>
            <w:tcW w:w="1791" w:type="dxa"/>
            <w:shd w:val="clear" w:color="auto" w:fill="F2F2F2" w:themeFill="background1" w:themeFillShade="F2"/>
          </w:tcPr>
          <w:p w14:paraId="033D6803" w14:textId="1DD269A9" w:rsidR="00327F5E" w:rsidRPr="00DB5F7F" w:rsidRDefault="00EF5F4D" w:rsidP="1AB65119">
            <w:pPr>
              <w:tabs>
                <w:tab w:val="left" w:pos="9990"/>
              </w:tabs>
              <w:spacing w:after="160" w:line="259" w:lineRule="auto"/>
              <w:rPr>
                <w:rFonts w:ascii="SassoonCRInfant" w:eastAsia="SassoonCRInfant" w:hAnsi="SassoonCRInfant" w:cs="SassoonCRInfant"/>
              </w:rPr>
            </w:pPr>
            <w:r w:rsidRPr="00DB5F7F">
              <w:rPr>
                <w:rFonts w:ascii="SassoonCRInfant" w:eastAsia="SassoonCRInfant" w:hAnsi="SassoonCRInfant" w:cs="SassoonCRInfant"/>
              </w:rPr>
              <w:t>performance</w:t>
            </w:r>
          </w:p>
        </w:tc>
        <w:tc>
          <w:tcPr>
            <w:tcW w:w="3449" w:type="dxa"/>
          </w:tcPr>
          <w:p w14:paraId="65CBE067" w14:textId="011C870D" w:rsidR="00327F5E" w:rsidRPr="00DB5F7F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DB5F7F">
              <w:rPr>
                <w:rFonts w:ascii="SassoonCRInfant" w:eastAsia="SassoonCRInfant" w:hAnsi="SassoonCRInfant" w:cs="SassoonCRInfant"/>
              </w:rPr>
              <w:t>How well you carry out a physical activity or skill.</w:t>
            </w:r>
          </w:p>
        </w:tc>
      </w:tr>
      <w:tr w:rsidR="00327F5E" w:rsidRPr="00327F5E" w14:paraId="552065C5" w14:textId="77777777" w:rsidTr="1AB65119">
        <w:trPr>
          <w:trHeight w:val="395"/>
        </w:trPr>
        <w:tc>
          <w:tcPr>
            <w:tcW w:w="1791" w:type="dxa"/>
            <w:shd w:val="clear" w:color="auto" w:fill="F2F2F2" w:themeFill="background1" w:themeFillShade="F2"/>
          </w:tcPr>
          <w:p w14:paraId="3B46D364" w14:textId="1048DF8A" w:rsidR="00327F5E" w:rsidRPr="00DB5F7F" w:rsidRDefault="00EF5F4D" w:rsidP="1AB65119">
            <w:pPr>
              <w:tabs>
                <w:tab w:val="left" w:pos="9990"/>
              </w:tabs>
              <w:spacing w:after="160" w:line="259" w:lineRule="auto"/>
              <w:rPr>
                <w:rFonts w:ascii="SassoonCRInfant" w:eastAsia="SassoonCRInfant" w:hAnsi="SassoonCRInfant" w:cs="SassoonCRInfant"/>
                <w:color w:val="0070C0"/>
              </w:rPr>
            </w:pPr>
            <w:r w:rsidRPr="00DB5F7F">
              <w:rPr>
                <w:rFonts w:ascii="SassoonCRInfant" w:eastAsia="SassoonCRInfant" w:hAnsi="SassoonCRInfant" w:cs="SassoonCRInfant"/>
                <w:color w:val="0070C0"/>
              </w:rPr>
              <w:t>improvement</w:t>
            </w:r>
          </w:p>
        </w:tc>
        <w:tc>
          <w:tcPr>
            <w:tcW w:w="3449" w:type="dxa"/>
          </w:tcPr>
          <w:p w14:paraId="27286E68" w14:textId="3B735136" w:rsidR="00327F5E" w:rsidRPr="00DB5F7F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DB5F7F">
              <w:rPr>
                <w:rFonts w:ascii="SassoonCRInfant" w:eastAsia="SassoonCRInfant" w:hAnsi="SassoonCRInfant" w:cs="SassoonCRInfant"/>
              </w:rPr>
              <w:t>Getting better at a skill through practice.</w:t>
            </w:r>
          </w:p>
        </w:tc>
      </w:tr>
      <w:tr w:rsidR="00327F5E" w:rsidRPr="00327F5E" w14:paraId="0BD9101D" w14:textId="77777777" w:rsidTr="1AB65119">
        <w:trPr>
          <w:trHeight w:val="419"/>
        </w:trPr>
        <w:tc>
          <w:tcPr>
            <w:tcW w:w="1791" w:type="dxa"/>
            <w:shd w:val="clear" w:color="auto" w:fill="F2F2F2" w:themeFill="background1" w:themeFillShade="F2"/>
          </w:tcPr>
          <w:p w14:paraId="56ED162D" w14:textId="50755923" w:rsidR="00327F5E" w:rsidRPr="00DB5F7F" w:rsidRDefault="00EF5F4D" w:rsidP="1AB65119">
            <w:pPr>
              <w:tabs>
                <w:tab w:val="left" w:pos="9990"/>
              </w:tabs>
              <w:spacing w:after="160" w:line="259" w:lineRule="auto"/>
              <w:rPr>
                <w:rFonts w:ascii="SassoonCRInfant" w:eastAsia="SassoonCRInfant" w:hAnsi="SassoonCRInfant" w:cs="SassoonCRInfant"/>
                <w:color w:val="0070C0"/>
              </w:rPr>
            </w:pPr>
            <w:r w:rsidRPr="00DB5F7F">
              <w:rPr>
                <w:rFonts w:ascii="SassoonCRInfant" w:eastAsia="SassoonCRInfant" w:hAnsi="SassoonCRInfant" w:cs="SassoonCRInfant"/>
                <w:color w:val="000000" w:themeColor="text1"/>
              </w:rPr>
              <w:t>precision</w:t>
            </w:r>
          </w:p>
        </w:tc>
        <w:tc>
          <w:tcPr>
            <w:tcW w:w="3449" w:type="dxa"/>
          </w:tcPr>
          <w:p w14:paraId="60788D7E" w14:textId="12BA1FC8" w:rsidR="00327F5E" w:rsidRPr="00DB5F7F" w:rsidRDefault="00EF5F4D" w:rsidP="1AB65119">
            <w:pPr>
              <w:tabs>
                <w:tab w:val="left" w:pos="9990"/>
              </w:tabs>
              <w:rPr>
                <w:rFonts w:ascii="SassoonCRInfant" w:eastAsia="SassoonCRInfant" w:hAnsi="SassoonCRInfant" w:cs="SassoonCRInfant"/>
              </w:rPr>
            </w:pPr>
            <w:r w:rsidRPr="00DB5F7F">
              <w:rPr>
                <w:rFonts w:ascii="SassoonCRInfant" w:eastAsia="SassoonCRInfant" w:hAnsi="SassoonCRInfant" w:cs="SassoonCRInfant"/>
              </w:rPr>
              <w:t>Performing a skill accurately and correctly</w:t>
            </w:r>
          </w:p>
        </w:tc>
      </w:tr>
    </w:tbl>
    <w:p w14:paraId="1B9385CE" w14:textId="1DC28700" w:rsidR="000B0E64" w:rsidRDefault="00C90591" w:rsidP="00327F5E">
      <w:pPr>
        <w:tabs>
          <w:tab w:val="left" w:pos="9990"/>
        </w:tabs>
      </w:pPr>
      <w:r>
        <w:t xml:space="preserve"> </w:t>
      </w:r>
    </w:p>
    <w:p w14:paraId="4ADB4AE0" w14:textId="0580EB55" w:rsidR="009C7EF8" w:rsidRPr="00481B9D" w:rsidRDefault="00FD2675" w:rsidP="00327F5E">
      <w:pPr>
        <w:tabs>
          <w:tab w:val="left" w:pos="9990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7D74A55F" wp14:editId="3BD54239">
            <wp:simplePos x="0" y="0"/>
            <wp:positionH relativeFrom="column">
              <wp:posOffset>-341630</wp:posOffset>
            </wp:positionH>
            <wp:positionV relativeFrom="paragraph">
              <wp:posOffset>4876165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7EF8" w:rsidRPr="00481B9D" w:rsidSect="00652ACA">
      <w:pgSz w:w="16838" w:h="11906" w:orient="landscape"/>
      <w:pgMar w:top="1440" w:right="1440" w:bottom="284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4282C" w14:textId="77777777" w:rsidR="00B455A9" w:rsidRDefault="00B455A9" w:rsidP="00584335">
      <w:pPr>
        <w:spacing w:after="0" w:line="240" w:lineRule="auto"/>
      </w:pPr>
      <w:r>
        <w:separator/>
      </w:r>
    </w:p>
  </w:endnote>
  <w:endnote w:type="continuationSeparator" w:id="0">
    <w:p w14:paraId="1827BE16" w14:textId="77777777" w:rsidR="00B455A9" w:rsidRDefault="00B455A9" w:rsidP="00584335">
      <w:pPr>
        <w:spacing w:after="0" w:line="240" w:lineRule="auto"/>
      </w:pPr>
      <w:r>
        <w:continuationSeparator/>
      </w:r>
    </w:p>
  </w:endnote>
  <w:endnote w:type="continuationNotice" w:id="1">
    <w:p w14:paraId="63369C40" w14:textId="77777777" w:rsidR="00B455A9" w:rsidRDefault="00B455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67912" w14:textId="77777777" w:rsidR="00B455A9" w:rsidRDefault="00B455A9" w:rsidP="00584335">
      <w:pPr>
        <w:spacing w:after="0" w:line="240" w:lineRule="auto"/>
      </w:pPr>
      <w:r>
        <w:separator/>
      </w:r>
    </w:p>
  </w:footnote>
  <w:footnote w:type="continuationSeparator" w:id="0">
    <w:p w14:paraId="13C990E4" w14:textId="77777777" w:rsidR="00B455A9" w:rsidRDefault="00B455A9" w:rsidP="00584335">
      <w:pPr>
        <w:spacing w:after="0" w:line="240" w:lineRule="auto"/>
      </w:pPr>
      <w:r>
        <w:continuationSeparator/>
      </w:r>
    </w:p>
  </w:footnote>
  <w:footnote w:type="continuationNotice" w:id="1">
    <w:p w14:paraId="3809FEFE" w14:textId="77777777" w:rsidR="00B455A9" w:rsidRDefault="00B455A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1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334A"/>
    <w:rsid w:val="0002174E"/>
    <w:rsid w:val="00034E02"/>
    <w:rsid w:val="000363D1"/>
    <w:rsid w:val="00040861"/>
    <w:rsid w:val="0004409A"/>
    <w:rsid w:val="00053379"/>
    <w:rsid w:val="00054864"/>
    <w:rsid w:val="00074AEF"/>
    <w:rsid w:val="000B0E64"/>
    <w:rsid w:val="000B5B41"/>
    <w:rsid w:val="000B70E2"/>
    <w:rsid w:val="000C5BED"/>
    <w:rsid w:val="000D61EA"/>
    <w:rsid w:val="000F62E3"/>
    <w:rsid w:val="0011492D"/>
    <w:rsid w:val="0012282A"/>
    <w:rsid w:val="00123F48"/>
    <w:rsid w:val="00141559"/>
    <w:rsid w:val="00144B44"/>
    <w:rsid w:val="001459D1"/>
    <w:rsid w:val="0015786E"/>
    <w:rsid w:val="0016124C"/>
    <w:rsid w:val="001772FC"/>
    <w:rsid w:val="00195734"/>
    <w:rsid w:val="00197F5F"/>
    <w:rsid w:val="001A02FB"/>
    <w:rsid w:val="001A414A"/>
    <w:rsid w:val="001A5E4B"/>
    <w:rsid w:val="001B04AE"/>
    <w:rsid w:val="001E0CE2"/>
    <w:rsid w:val="001E391A"/>
    <w:rsid w:val="001E6E55"/>
    <w:rsid w:val="001F7122"/>
    <w:rsid w:val="002039DA"/>
    <w:rsid w:val="00204020"/>
    <w:rsid w:val="0020527F"/>
    <w:rsid w:val="00206B0F"/>
    <w:rsid w:val="002170AE"/>
    <w:rsid w:val="00220BB4"/>
    <w:rsid w:val="0022124E"/>
    <w:rsid w:val="0022718B"/>
    <w:rsid w:val="002371B8"/>
    <w:rsid w:val="002535A9"/>
    <w:rsid w:val="002656C0"/>
    <w:rsid w:val="0027781E"/>
    <w:rsid w:val="00282E25"/>
    <w:rsid w:val="002868B0"/>
    <w:rsid w:val="002A5F01"/>
    <w:rsid w:val="002D38E8"/>
    <w:rsid w:val="002E1E6B"/>
    <w:rsid w:val="002E1F61"/>
    <w:rsid w:val="002E51C4"/>
    <w:rsid w:val="002F0C3E"/>
    <w:rsid w:val="0031650D"/>
    <w:rsid w:val="00323F2E"/>
    <w:rsid w:val="00327F5E"/>
    <w:rsid w:val="00333EE0"/>
    <w:rsid w:val="00335D9E"/>
    <w:rsid w:val="00337743"/>
    <w:rsid w:val="00366AAE"/>
    <w:rsid w:val="00381277"/>
    <w:rsid w:val="00384653"/>
    <w:rsid w:val="003904F7"/>
    <w:rsid w:val="003B6DD3"/>
    <w:rsid w:val="003C1345"/>
    <w:rsid w:val="003D4E87"/>
    <w:rsid w:val="003E2E85"/>
    <w:rsid w:val="003F1C79"/>
    <w:rsid w:val="00412E03"/>
    <w:rsid w:val="00426BEF"/>
    <w:rsid w:val="004327C5"/>
    <w:rsid w:val="0044415D"/>
    <w:rsid w:val="00445396"/>
    <w:rsid w:val="0047436F"/>
    <w:rsid w:val="00481B9D"/>
    <w:rsid w:val="00486CFA"/>
    <w:rsid w:val="004A1349"/>
    <w:rsid w:val="004A30DC"/>
    <w:rsid w:val="004C4117"/>
    <w:rsid w:val="004E3C87"/>
    <w:rsid w:val="005017FF"/>
    <w:rsid w:val="00503C06"/>
    <w:rsid w:val="00534346"/>
    <w:rsid w:val="00540B27"/>
    <w:rsid w:val="00551A3F"/>
    <w:rsid w:val="005618F3"/>
    <w:rsid w:val="00573455"/>
    <w:rsid w:val="00584335"/>
    <w:rsid w:val="00587E9D"/>
    <w:rsid w:val="00592C3D"/>
    <w:rsid w:val="0059512A"/>
    <w:rsid w:val="005A76B0"/>
    <w:rsid w:val="005C0FAE"/>
    <w:rsid w:val="005C13A8"/>
    <w:rsid w:val="005D4F0D"/>
    <w:rsid w:val="005E43FC"/>
    <w:rsid w:val="005E5A8B"/>
    <w:rsid w:val="00632D49"/>
    <w:rsid w:val="00652ACA"/>
    <w:rsid w:val="00655704"/>
    <w:rsid w:val="00655B07"/>
    <w:rsid w:val="0065719F"/>
    <w:rsid w:val="00660FD8"/>
    <w:rsid w:val="00687F44"/>
    <w:rsid w:val="00692579"/>
    <w:rsid w:val="006B65E3"/>
    <w:rsid w:val="006D4D7C"/>
    <w:rsid w:val="006D7D20"/>
    <w:rsid w:val="006E06AE"/>
    <w:rsid w:val="006E2B78"/>
    <w:rsid w:val="006E49F9"/>
    <w:rsid w:val="006F0030"/>
    <w:rsid w:val="007166A7"/>
    <w:rsid w:val="00724BD1"/>
    <w:rsid w:val="00730226"/>
    <w:rsid w:val="007547D0"/>
    <w:rsid w:val="00757E16"/>
    <w:rsid w:val="007649B7"/>
    <w:rsid w:val="007A5ECF"/>
    <w:rsid w:val="007B77B1"/>
    <w:rsid w:val="007E40FF"/>
    <w:rsid w:val="007F69EB"/>
    <w:rsid w:val="00827623"/>
    <w:rsid w:val="008419BF"/>
    <w:rsid w:val="00850CF9"/>
    <w:rsid w:val="0085528B"/>
    <w:rsid w:val="008601F6"/>
    <w:rsid w:val="00860F92"/>
    <w:rsid w:val="008664C2"/>
    <w:rsid w:val="0087048E"/>
    <w:rsid w:val="00890E3E"/>
    <w:rsid w:val="008B15A7"/>
    <w:rsid w:val="008B1DD9"/>
    <w:rsid w:val="008B739F"/>
    <w:rsid w:val="00901850"/>
    <w:rsid w:val="009073F0"/>
    <w:rsid w:val="009126B7"/>
    <w:rsid w:val="00917907"/>
    <w:rsid w:val="00935FA9"/>
    <w:rsid w:val="009710AD"/>
    <w:rsid w:val="00971EC3"/>
    <w:rsid w:val="009901C1"/>
    <w:rsid w:val="00990960"/>
    <w:rsid w:val="009A0444"/>
    <w:rsid w:val="009C3F1F"/>
    <w:rsid w:val="009C4469"/>
    <w:rsid w:val="009C7EF8"/>
    <w:rsid w:val="009D5C62"/>
    <w:rsid w:val="009E012C"/>
    <w:rsid w:val="00A00CB2"/>
    <w:rsid w:val="00A07885"/>
    <w:rsid w:val="00A27B46"/>
    <w:rsid w:val="00A37F98"/>
    <w:rsid w:val="00A41978"/>
    <w:rsid w:val="00A44AD7"/>
    <w:rsid w:val="00A47723"/>
    <w:rsid w:val="00A50AB6"/>
    <w:rsid w:val="00A669D1"/>
    <w:rsid w:val="00A66B60"/>
    <w:rsid w:val="00A7009E"/>
    <w:rsid w:val="00A75771"/>
    <w:rsid w:val="00A86C1C"/>
    <w:rsid w:val="00AA224D"/>
    <w:rsid w:val="00AB3BA5"/>
    <w:rsid w:val="00AB52C9"/>
    <w:rsid w:val="00AC0C00"/>
    <w:rsid w:val="00AE1BEB"/>
    <w:rsid w:val="00AE61D4"/>
    <w:rsid w:val="00B01A59"/>
    <w:rsid w:val="00B10481"/>
    <w:rsid w:val="00B22BE9"/>
    <w:rsid w:val="00B3431D"/>
    <w:rsid w:val="00B455A9"/>
    <w:rsid w:val="00B47812"/>
    <w:rsid w:val="00B47E07"/>
    <w:rsid w:val="00B541A2"/>
    <w:rsid w:val="00B67A29"/>
    <w:rsid w:val="00B773A3"/>
    <w:rsid w:val="00B870FC"/>
    <w:rsid w:val="00BB1A03"/>
    <w:rsid w:val="00BD308C"/>
    <w:rsid w:val="00BD4CC0"/>
    <w:rsid w:val="00BD5480"/>
    <w:rsid w:val="00BE0140"/>
    <w:rsid w:val="00BE0765"/>
    <w:rsid w:val="00BE1678"/>
    <w:rsid w:val="00BE5CBF"/>
    <w:rsid w:val="00BF1F6A"/>
    <w:rsid w:val="00C06913"/>
    <w:rsid w:val="00C221D8"/>
    <w:rsid w:val="00C56463"/>
    <w:rsid w:val="00C57AB4"/>
    <w:rsid w:val="00C64127"/>
    <w:rsid w:val="00C90591"/>
    <w:rsid w:val="00C91B0E"/>
    <w:rsid w:val="00C92CEE"/>
    <w:rsid w:val="00C94F46"/>
    <w:rsid w:val="00C94F85"/>
    <w:rsid w:val="00CA28D7"/>
    <w:rsid w:val="00CC1F6F"/>
    <w:rsid w:val="00CD7910"/>
    <w:rsid w:val="00CE641A"/>
    <w:rsid w:val="00CF5F18"/>
    <w:rsid w:val="00D12BEB"/>
    <w:rsid w:val="00D166F8"/>
    <w:rsid w:val="00D230A7"/>
    <w:rsid w:val="00D25128"/>
    <w:rsid w:val="00D30761"/>
    <w:rsid w:val="00D352BC"/>
    <w:rsid w:val="00D64617"/>
    <w:rsid w:val="00D6505C"/>
    <w:rsid w:val="00D748DA"/>
    <w:rsid w:val="00D83C5A"/>
    <w:rsid w:val="00DA48CD"/>
    <w:rsid w:val="00DB5F7F"/>
    <w:rsid w:val="00DC008D"/>
    <w:rsid w:val="00DC4E8A"/>
    <w:rsid w:val="00DC5EE5"/>
    <w:rsid w:val="00DE323E"/>
    <w:rsid w:val="00DE41C7"/>
    <w:rsid w:val="00DF1A0D"/>
    <w:rsid w:val="00DF1A98"/>
    <w:rsid w:val="00DF313A"/>
    <w:rsid w:val="00DF46C7"/>
    <w:rsid w:val="00E06A27"/>
    <w:rsid w:val="00E10E4F"/>
    <w:rsid w:val="00E113A1"/>
    <w:rsid w:val="00E145B1"/>
    <w:rsid w:val="00E23206"/>
    <w:rsid w:val="00E25958"/>
    <w:rsid w:val="00E4079C"/>
    <w:rsid w:val="00E51D4B"/>
    <w:rsid w:val="00E53E26"/>
    <w:rsid w:val="00E64E53"/>
    <w:rsid w:val="00E71A25"/>
    <w:rsid w:val="00E85975"/>
    <w:rsid w:val="00EA1E0E"/>
    <w:rsid w:val="00EE62BF"/>
    <w:rsid w:val="00EF2063"/>
    <w:rsid w:val="00EF49E2"/>
    <w:rsid w:val="00EF5F4D"/>
    <w:rsid w:val="00F07610"/>
    <w:rsid w:val="00F11F55"/>
    <w:rsid w:val="00F234BC"/>
    <w:rsid w:val="00F66A8E"/>
    <w:rsid w:val="00F67121"/>
    <w:rsid w:val="00F702F2"/>
    <w:rsid w:val="00F812B4"/>
    <w:rsid w:val="00F84502"/>
    <w:rsid w:val="00F95024"/>
    <w:rsid w:val="00F974DD"/>
    <w:rsid w:val="00FB19C1"/>
    <w:rsid w:val="00FB63E0"/>
    <w:rsid w:val="00FC4D79"/>
    <w:rsid w:val="00FD2675"/>
    <w:rsid w:val="00FD47C1"/>
    <w:rsid w:val="00FE18BE"/>
    <w:rsid w:val="00FF69F9"/>
    <w:rsid w:val="00FF72E0"/>
    <w:rsid w:val="1315B226"/>
    <w:rsid w:val="17B421E9"/>
    <w:rsid w:val="19AA6D76"/>
    <w:rsid w:val="1AB65119"/>
    <w:rsid w:val="5AD39411"/>
    <w:rsid w:val="62C0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1E270F-93DD-4D48-AFED-7C8E9D30DA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3</TotalTime>
  <Pages>1</Pages>
  <Words>259</Words>
  <Characters>1476</Characters>
  <Application>Microsoft Office Word</Application>
  <DocSecurity>0</DocSecurity>
  <Lines>78</Lines>
  <Paragraphs>36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Bethany Dickson</cp:lastModifiedBy>
  <cp:revision>5</cp:revision>
  <cp:lastPrinted>2021-06-14T22:42:00Z</cp:lastPrinted>
  <dcterms:created xsi:type="dcterms:W3CDTF">2026-03-03T21:21:00Z</dcterms:created>
  <dcterms:modified xsi:type="dcterms:W3CDTF">2026-03-12T07:44:00Z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