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2A5DD" w14:textId="0C7518FF" w:rsidR="002039DA" w:rsidRPr="00C81287" w:rsidRDefault="006B1D11">
      <w:pPr>
        <w:rPr>
          <w:rFonts w:cstheme="minorHAnsi"/>
          <w:color w:val="7030A0"/>
        </w:rPr>
      </w:pPr>
      <w:r w:rsidRPr="006B1D11">
        <w:rPr>
          <w:rFonts w:cstheme="minorHAnsi"/>
          <w:noProof/>
        </w:rPr>
        <w:drawing>
          <wp:anchor distT="0" distB="0" distL="114300" distR="114300" simplePos="0" relativeHeight="251658247" behindDoc="0" locked="0" layoutInCell="1" allowOverlap="1" wp14:anchorId="4FF47348" wp14:editId="1FBFDDEE">
            <wp:simplePos x="0" y="0"/>
            <wp:positionH relativeFrom="column">
              <wp:posOffset>8587740</wp:posOffset>
            </wp:positionH>
            <wp:positionV relativeFrom="paragraph">
              <wp:posOffset>449</wp:posOffset>
            </wp:positionV>
            <wp:extent cx="634365" cy="598991"/>
            <wp:effectExtent l="0" t="0" r="0" b="0"/>
            <wp:wrapSquare wrapText="bothSides"/>
            <wp:docPr id="16751803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18033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167" cy="600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3B96" w:rsidRPr="00C81287">
        <w:rPr>
          <w:rFonts w:cstheme="minorHAnsi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9B36BFA" wp14:editId="69019281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9715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6C5C4CF" w14:textId="56FB5C54" w:rsidR="000C3B96" w:rsidRPr="000D0482" w:rsidRDefault="00B47812" w:rsidP="00E76BF0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assoon Infant Std" w:hAnsi="Sassoon Infant Std"/>
                                <w:sz w:val="56"/>
                                <w:szCs w:val="56"/>
                              </w:rPr>
                            </w:pPr>
                            <w:r w:rsidRPr="000D0482">
                              <w:rPr>
                                <w:rFonts w:ascii="Sassoon Infant Std" w:hAnsi="Sassoon Infant Std" w:cstheme="minorHAnsi"/>
                                <w:b/>
                                <w:color w:val="7030A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Two </w:t>
                            </w:r>
                            <w:r w:rsidRPr="000D0482">
                              <w:rPr>
                                <w:rFonts w:ascii="Sassoon Infant Std" w:hAnsi="Sassoon Infant Std" w:cstheme="minorHAnsi"/>
                                <w:color w:val="7030A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76BF0" w:rsidRPr="000D0482">
                              <w:rPr>
                                <w:rFonts w:ascii="Sassoon Infant Std" w:hAnsi="Sassoon Infant Std" w:cstheme="minorHAnsi"/>
                                <w:color w:val="7030A0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do Muslims believe?</w:t>
                            </w:r>
                          </w:p>
                          <w:p w14:paraId="5C1C0433" w14:textId="77777777" w:rsidR="00B47812" w:rsidRPr="00696B2A" w:rsidRDefault="00B47812" w:rsidP="00B47812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36BF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76.5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" filled="f" stroked="f">
                <v:textbox>
                  <w:txbxContent>
                    <w:p w14:paraId="36C5C4CF" w14:textId="56FB5C54" w:rsidR="000C3B96" w:rsidRPr="000D0482" w:rsidRDefault="00B47812" w:rsidP="00E76BF0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assoon Infant Std" w:hAnsi="Sassoon Infant Std"/>
                          <w:sz w:val="56"/>
                          <w:szCs w:val="56"/>
                        </w:rPr>
                      </w:pPr>
                      <w:r w:rsidRPr="000D0482">
                        <w:rPr>
                          <w:rFonts w:ascii="Sassoon Infant Std" w:hAnsi="Sassoon Infant Std" w:cstheme="minorHAnsi"/>
                          <w:b/>
                          <w:color w:val="7030A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Two </w:t>
                      </w:r>
                      <w:r w:rsidRPr="000D0482">
                        <w:rPr>
                          <w:rFonts w:ascii="Sassoon Infant Std" w:hAnsi="Sassoon Infant Std" w:cstheme="minorHAnsi"/>
                          <w:color w:val="7030A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76BF0" w:rsidRPr="000D0482">
                        <w:rPr>
                          <w:rFonts w:ascii="Sassoon Infant Std" w:hAnsi="Sassoon Infant Std" w:cstheme="minorHAnsi"/>
                          <w:color w:val="7030A0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do Muslims believe?</w:t>
                      </w:r>
                    </w:p>
                    <w:p w14:paraId="5C1C0433" w14:textId="77777777" w:rsidR="00B47812" w:rsidRPr="00696B2A" w:rsidRDefault="00B47812" w:rsidP="00B47812">
                      <w:pPr>
                        <w:jc w:val="center"/>
                        <w:rPr>
                          <w:rFonts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C3B96" w:rsidRPr="00C81287">
        <w:rPr>
          <w:rFonts w:cstheme="minorHAnsi"/>
          <w:noProof/>
          <w:color w:val="7030A0"/>
        </w:rPr>
        <w:drawing>
          <wp:anchor distT="0" distB="0" distL="114300" distR="114300" simplePos="0" relativeHeight="251658242" behindDoc="0" locked="0" layoutInCell="1" allowOverlap="1" wp14:anchorId="4F503F84" wp14:editId="54A17E7F">
            <wp:simplePos x="0" y="0"/>
            <wp:positionH relativeFrom="margin">
              <wp:posOffset>-485775</wp:posOffset>
            </wp:positionH>
            <wp:positionV relativeFrom="paragraph">
              <wp:posOffset>-552450</wp:posOffset>
            </wp:positionV>
            <wp:extent cx="561975" cy="561975"/>
            <wp:effectExtent l="0" t="0" r="9525" b="9525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C81287">
        <w:rPr>
          <w:rFonts w:cstheme="minorHAnsi"/>
          <w:color w:val="7030A0"/>
        </w:rPr>
        <w:t xml:space="preserve"> </w:t>
      </w:r>
    </w:p>
    <w:p w14:paraId="0C11D619" w14:textId="7682A15B" w:rsidR="002039DA" w:rsidRPr="00C81287" w:rsidRDefault="002039DA" w:rsidP="002039DA">
      <w:pPr>
        <w:rPr>
          <w:rFonts w:cstheme="minorHAnsi"/>
        </w:rPr>
      </w:pPr>
    </w:p>
    <w:tbl>
      <w:tblPr>
        <w:tblStyle w:val="TableGrid"/>
        <w:tblpPr w:leftFromText="180" w:rightFromText="180" w:vertAnchor="text" w:horzAnchor="page" w:tblpX="781" w:tblpY="62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0C3B96" w:rsidRPr="000D0482" w14:paraId="2E0426C6" w14:textId="77777777" w:rsidTr="000C3B96">
        <w:trPr>
          <w:trHeight w:val="389"/>
        </w:trPr>
        <w:tc>
          <w:tcPr>
            <w:tcW w:w="5049" w:type="dxa"/>
            <w:gridSpan w:val="2"/>
          </w:tcPr>
          <w:p w14:paraId="234F2326" w14:textId="77777777" w:rsidR="000C3B96" w:rsidRPr="000D0482" w:rsidRDefault="000C3B96" w:rsidP="000C3B96">
            <w:pPr>
              <w:rPr>
                <w:rFonts w:ascii="Sassoon Infant Std" w:hAnsi="Sassoon Infant Std" w:cstheme="minorHAnsi"/>
                <w:color w:val="7030A0"/>
              </w:rPr>
            </w:pPr>
            <w:r w:rsidRPr="000D0482">
              <w:rPr>
                <w:rFonts w:ascii="Sassoon Infant Std" w:hAnsi="Sassoon Infant Std" w:cstheme="minorHAnsi"/>
                <w:color w:val="7030A0"/>
              </w:rPr>
              <w:t>Subject Specific Vocabulary</w:t>
            </w:r>
          </w:p>
        </w:tc>
      </w:tr>
      <w:tr w:rsidR="000C3B96" w:rsidRPr="000D0482" w14:paraId="6F6DE577" w14:textId="77777777" w:rsidTr="000C3B96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705035B8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</w:t>
            </w:r>
          </w:p>
        </w:tc>
        <w:tc>
          <w:tcPr>
            <w:tcW w:w="3369" w:type="dxa"/>
          </w:tcPr>
          <w:p w14:paraId="5029D219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</w:t>
            </w:r>
            <w:r w:rsidRPr="000D0482">
              <w:rPr>
                <w:rFonts w:ascii="Sassoon Infant Std" w:hAnsi="Sassoon Infant Std" w:cstheme="minorHAnsi"/>
                <w:color w:val="EE342E"/>
                <w:szCs w:val="20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231F20"/>
                <w:szCs w:val="20"/>
              </w:rPr>
              <w:t xml:space="preserve">is the second most popular religion </w:t>
            </w:r>
            <w:r w:rsidRPr="000D0482">
              <w:rPr>
                <w:rFonts w:ascii="Sassoon Infant Std" w:hAnsi="Sassoon Infant Std" w:cstheme="minorHAnsi"/>
                <w:color w:val="231F20"/>
                <w:spacing w:val="-8"/>
                <w:szCs w:val="20"/>
              </w:rPr>
              <w:t xml:space="preserve">in </w:t>
            </w:r>
            <w:r w:rsidRPr="000D0482">
              <w:rPr>
                <w:rFonts w:ascii="Sassoon Infant Std" w:hAnsi="Sassoon Infant Std" w:cstheme="minorHAnsi"/>
                <w:color w:val="231F20"/>
                <w:szCs w:val="20"/>
              </w:rPr>
              <w:t>the world.</w:t>
            </w:r>
          </w:p>
        </w:tc>
      </w:tr>
      <w:tr w:rsidR="000C3B96" w:rsidRPr="000D0482" w14:paraId="6541B11A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66090502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Muslim</w:t>
            </w:r>
          </w:p>
        </w:tc>
        <w:tc>
          <w:tcPr>
            <w:tcW w:w="3369" w:type="dxa"/>
          </w:tcPr>
          <w:p w14:paraId="03120475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A follower of the religion of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>.</w:t>
            </w:r>
          </w:p>
        </w:tc>
      </w:tr>
      <w:tr w:rsidR="000C3B96" w:rsidRPr="000D0482" w14:paraId="26BDEED8" w14:textId="77777777" w:rsidTr="000C3B96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24341FEB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Allah</w:t>
            </w:r>
          </w:p>
        </w:tc>
        <w:tc>
          <w:tcPr>
            <w:tcW w:w="3369" w:type="dxa"/>
          </w:tcPr>
          <w:p w14:paraId="7EB9534F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The Arabic name that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 xml:space="preserve">Muslims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>use for God.</w:t>
            </w:r>
          </w:p>
        </w:tc>
      </w:tr>
      <w:tr w:rsidR="000C3B96" w:rsidRPr="000D0482" w14:paraId="65468423" w14:textId="77777777" w:rsidTr="000C3B96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5F8092BC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Ramadan</w:t>
            </w:r>
          </w:p>
        </w:tc>
        <w:tc>
          <w:tcPr>
            <w:tcW w:w="3369" w:type="dxa"/>
          </w:tcPr>
          <w:p w14:paraId="628A0DF6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A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 xml:space="preserve">Muslim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festival where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Muslims fast</w:t>
            </w:r>
            <w:r w:rsidRPr="000D0482">
              <w:rPr>
                <w:rFonts w:ascii="Sassoon Infant Std" w:hAnsi="Sassoon Infant Std" w:cstheme="minorHAnsi"/>
                <w:color w:val="00A650"/>
                <w:szCs w:val="20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>during the daylight and only eat after the sun has set.</w:t>
            </w:r>
          </w:p>
        </w:tc>
      </w:tr>
      <w:tr w:rsidR="000C3B96" w:rsidRPr="000D0482" w14:paraId="3D312A92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5D481086" w14:textId="4A30F4D3" w:rsidR="000C3B96" w:rsidRPr="000D0482" w:rsidRDefault="00B162BB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>
              <w:rPr>
                <w:rFonts w:ascii="Sassoon Infant Std" w:hAnsi="Sassoon Infant Std" w:cstheme="minorHAnsi"/>
                <w:color w:val="5B9BD5" w:themeColor="accent1"/>
                <w:szCs w:val="20"/>
              </w:rPr>
              <w:t>p</w:t>
            </w:r>
            <w:r w:rsidR="000C3B96"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rophets</w:t>
            </w:r>
          </w:p>
        </w:tc>
        <w:tc>
          <w:tcPr>
            <w:tcW w:w="3369" w:type="dxa"/>
          </w:tcPr>
          <w:p w14:paraId="30AECE68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Special messengers sent from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Allah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>.</w:t>
            </w:r>
          </w:p>
        </w:tc>
      </w:tr>
      <w:tr w:rsidR="000C3B96" w:rsidRPr="000D0482" w14:paraId="35F7B682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223B051F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Muhammad</w:t>
            </w:r>
          </w:p>
        </w:tc>
        <w:tc>
          <w:tcPr>
            <w:tcW w:w="3369" w:type="dxa"/>
          </w:tcPr>
          <w:p w14:paraId="4D40472F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The last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prophet</w:t>
            </w:r>
            <w:r w:rsidRPr="000D0482">
              <w:rPr>
                <w:rFonts w:ascii="Sassoon Infant Std" w:hAnsi="Sassoon Infant Std" w:cstheme="minorHAnsi"/>
                <w:color w:val="FCAF17"/>
                <w:szCs w:val="20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and the key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prophet</w:t>
            </w:r>
            <w:r w:rsidRPr="000D0482">
              <w:rPr>
                <w:rFonts w:ascii="Sassoon Infant Std" w:hAnsi="Sassoon Infant Std" w:cstheme="minorHAnsi"/>
                <w:color w:val="FCAF17"/>
                <w:szCs w:val="20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292526"/>
                <w:szCs w:val="20"/>
              </w:rPr>
              <w:t xml:space="preserve">in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Islam.</w:t>
            </w:r>
          </w:p>
        </w:tc>
      </w:tr>
      <w:tr w:rsidR="000C3B96" w:rsidRPr="000D0482" w14:paraId="7D8C0D16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7B216A4C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Qur’an</w:t>
            </w:r>
          </w:p>
        </w:tc>
        <w:tc>
          <w:tcPr>
            <w:tcW w:w="3369" w:type="dxa"/>
          </w:tcPr>
          <w:p w14:paraId="4BF7D3FA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22"/>
                <w:szCs w:val="22"/>
              </w:rPr>
            </w:pPr>
            <w:r w:rsidRPr="000D0482">
              <w:rPr>
                <w:rFonts w:ascii="Sassoon Infant Std" w:hAnsi="Sassoon Infant Std" w:cstheme="minorHAnsi"/>
                <w:szCs w:val="20"/>
              </w:rPr>
              <w:t xml:space="preserve">The Holy book of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Islam.</w:t>
            </w:r>
          </w:p>
        </w:tc>
      </w:tr>
      <w:tr w:rsidR="00E76BF0" w:rsidRPr="000D0482" w14:paraId="29DA43A9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56BB2A62" w14:textId="3D306C06" w:rsidR="00E76BF0" w:rsidRPr="000D0482" w:rsidRDefault="00E76BF0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Cs w:val="20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Eid</w:t>
            </w:r>
          </w:p>
        </w:tc>
        <w:tc>
          <w:tcPr>
            <w:tcW w:w="3369" w:type="dxa"/>
          </w:tcPr>
          <w:p w14:paraId="6555DBB3" w14:textId="2A654BFE" w:rsidR="00E76BF0" w:rsidRPr="000D0482" w:rsidRDefault="00E76BF0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Cs w:val="20"/>
              </w:rPr>
            </w:pPr>
            <w:r w:rsidRPr="000D0482">
              <w:rPr>
                <w:rFonts w:ascii="Sassoon Infant Std" w:hAnsi="Sassoon Infant Std" w:cstheme="minorHAnsi"/>
                <w:szCs w:val="20"/>
              </w:rPr>
              <w:t>A holy celebration.</w:t>
            </w:r>
          </w:p>
        </w:tc>
      </w:tr>
      <w:tr w:rsidR="000C3B96" w:rsidRPr="000D0482" w14:paraId="5EF1B3E4" w14:textId="77777777" w:rsidTr="000C3B96">
        <w:trPr>
          <w:trHeight w:val="923"/>
        </w:trPr>
        <w:tc>
          <w:tcPr>
            <w:tcW w:w="1680" w:type="dxa"/>
            <w:shd w:val="clear" w:color="auto" w:fill="F2F2F2" w:themeFill="background1" w:themeFillShade="F2"/>
          </w:tcPr>
          <w:p w14:paraId="00DEFB15" w14:textId="0759EC01" w:rsidR="000C3B96" w:rsidRPr="000D0482" w:rsidRDefault="00B162BB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Cs w:val="20"/>
              </w:rPr>
            </w:pPr>
            <w:r>
              <w:rPr>
                <w:rFonts w:ascii="Sassoon Infant Std" w:hAnsi="Sassoon Infant Std" w:cstheme="minorHAnsi"/>
                <w:color w:val="5B9BD5" w:themeColor="accent1"/>
                <w:szCs w:val="20"/>
              </w:rPr>
              <w:t>m</w:t>
            </w:r>
            <w:r w:rsidR="000C3B96"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>osque</w:t>
            </w:r>
          </w:p>
        </w:tc>
        <w:tc>
          <w:tcPr>
            <w:tcW w:w="3369" w:type="dxa"/>
          </w:tcPr>
          <w:p w14:paraId="0553124C" w14:textId="77777777" w:rsidR="000C3B96" w:rsidRPr="000D0482" w:rsidRDefault="000C3B96" w:rsidP="000C3B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Cs w:val="20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0"/>
              </w:rPr>
              <w:t xml:space="preserve">Muslim </w:t>
            </w:r>
            <w:r w:rsidRPr="000D0482">
              <w:rPr>
                <w:rFonts w:ascii="Sassoon Infant Std" w:hAnsi="Sassoon Infant Std" w:cstheme="minorHAnsi"/>
                <w:color w:val="231F20"/>
                <w:szCs w:val="20"/>
              </w:rPr>
              <w:t>place of worship.</w:t>
            </w:r>
          </w:p>
        </w:tc>
      </w:tr>
    </w:tbl>
    <w:tbl>
      <w:tblPr>
        <w:tblStyle w:val="TableGrid"/>
        <w:tblpPr w:leftFromText="180" w:rightFromText="180" w:vertAnchor="text" w:horzAnchor="page" w:tblpX="6001" w:tblpY="77"/>
        <w:tblW w:w="0" w:type="auto"/>
        <w:tblLook w:val="04A0" w:firstRow="1" w:lastRow="0" w:firstColumn="1" w:lastColumn="0" w:noHBand="0" w:noVBand="1"/>
      </w:tblPr>
      <w:tblGrid>
        <w:gridCol w:w="1504"/>
        <w:gridCol w:w="8473"/>
      </w:tblGrid>
      <w:tr w:rsidR="00041296" w:rsidRPr="000D0482" w14:paraId="0D64E839" w14:textId="77777777" w:rsidTr="1EEEF8D1">
        <w:trPr>
          <w:trHeight w:val="279"/>
        </w:trPr>
        <w:tc>
          <w:tcPr>
            <w:tcW w:w="1504" w:type="dxa"/>
          </w:tcPr>
          <w:p w14:paraId="798F25B2" w14:textId="77777777" w:rsidR="000C3B96" w:rsidRPr="000D0482" w:rsidRDefault="000C3B96" w:rsidP="000C3B96">
            <w:pPr>
              <w:jc w:val="center"/>
              <w:rPr>
                <w:rFonts w:ascii="Sassoon Infant Std" w:hAnsi="Sassoon Infant Std" w:cstheme="minorHAnsi"/>
                <w:color w:val="7030A0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anchor distT="0" distB="0" distL="114300" distR="114300" simplePos="0" relativeHeight="251658245" behindDoc="0" locked="0" layoutInCell="1" allowOverlap="1" wp14:anchorId="0F5A1A89" wp14:editId="0EB8BA70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73" w:type="dxa"/>
          </w:tcPr>
          <w:p w14:paraId="03A625E3" w14:textId="21D7DF32" w:rsidR="000C3B96" w:rsidRPr="000D0482" w:rsidRDefault="000C3B96" w:rsidP="000C3B96">
            <w:pPr>
              <w:rPr>
                <w:rFonts w:ascii="Sassoon Infant Std" w:hAnsi="Sassoon Infant Std" w:cstheme="minorHAnsi"/>
                <w:color w:val="7030A0"/>
              </w:rPr>
            </w:pPr>
            <w:r w:rsidRPr="000D0482">
              <w:rPr>
                <w:rFonts w:ascii="Sassoon Infant Std" w:hAnsi="Sassoon Infant Std" w:cstheme="minorHAnsi"/>
                <w:color w:val="7030A0"/>
                <w:sz w:val="30"/>
                <w:szCs w:val="36"/>
              </w:rPr>
              <w:t>Sticky knowledge</w:t>
            </w:r>
          </w:p>
          <w:p w14:paraId="180831A3" w14:textId="77777777" w:rsidR="000C3B96" w:rsidRPr="000D0482" w:rsidRDefault="000C3B96" w:rsidP="000C3B96">
            <w:pPr>
              <w:rPr>
                <w:rFonts w:ascii="Sassoon Infant Std" w:hAnsi="Sassoon Infant Std" w:cstheme="minorHAnsi"/>
                <w:color w:val="7030A0"/>
              </w:rPr>
            </w:pPr>
          </w:p>
        </w:tc>
      </w:tr>
      <w:tr w:rsidR="00041296" w:rsidRPr="000D0482" w14:paraId="36F84942" w14:textId="77777777" w:rsidTr="1EEEF8D1">
        <w:trPr>
          <w:trHeight w:val="484"/>
        </w:trPr>
        <w:tc>
          <w:tcPr>
            <w:tcW w:w="1504" w:type="dxa"/>
          </w:tcPr>
          <w:p w14:paraId="732D9A69" w14:textId="05640A5C" w:rsidR="000C3B96" w:rsidRPr="000D0482" w:rsidRDefault="00EF707D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69EE2FFB" wp14:editId="5661C0B8">
                  <wp:extent cx="295275" cy="295275"/>
                  <wp:effectExtent l="0" t="0" r="9525" b="9525"/>
                  <wp:docPr id="279623492" name="Picture 279623492" descr="This! 19+ Reasons for Ramadan Mubarak Background Hd: Download and us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is! 19+ Reasons for Ramadan Mubarak Background Hd: Download and us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3789A7D4" w14:textId="77777777" w:rsidR="000C3B96" w:rsidRPr="000D0482" w:rsidRDefault="000C3B96" w:rsidP="00E606A4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  <w:r w:rsidRPr="000D0482">
              <w:rPr>
                <w:rFonts w:ascii="Sassoon Infant Std" w:hAnsi="Sassoon Infant Std" w:cstheme="minorHAnsi"/>
                <w:szCs w:val="28"/>
              </w:rPr>
              <w:t xml:space="preserve">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Muslims</w:t>
            </w:r>
            <w:r w:rsidRPr="000D0482">
              <w:rPr>
                <w:rFonts w:ascii="Sassoon Infant Std" w:hAnsi="Sassoon Infant Std" w:cstheme="minorHAnsi"/>
                <w:szCs w:val="28"/>
              </w:rPr>
              <w:t xml:space="preserve"> practice the religion of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 xml:space="preserve">Islam. </w:t>
            </w:r>
          </w:p>
        </w:tc>
      </w:tr>
      <w:tr w:rsidR="00041296" w:rsidRPr="000D0482" w14:paraId="629BDC68" w14:textId="77777777" w:rsidTr="1EEEF8D1">
        <w:trPr>
          <w:trHeight w:val="263"/>
        </w:trPr>
        <w:tc>
          <w:tcPr>
            <w:tcW w:w="1504" w:type="dxa"/>
          </w:tcPr>
          <w:p w14:paraId="6E1F2943" w14:textId="77777777" w:rsidR="000C3B96" w:rsidRPr="000D0482" w:rsidRDefault="000C3B96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</w:p>
        </w:tc>
        <w:tc>
          <w:tcPr>
            <w:tcW w:w="8473" w:type="dxa"/>
          </w:tcPr>
          <w:p w14:paraId="3C7EE9B3" w14:textId="77777777" w:rsidR="000C3B96" w:rsidRPr="000D0482" w:rsidRDefault="000C3B96" w:rsidP="00E606A4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Muslims</w:t>
            </w:r>
            <w:r w:rsidRPr="000D0482">
              <w:rPr>
                <w:rFonts w:ascii="Sassoon Infant Std" w:hAnsi="Sassoon Infant Std" w:cstheme="minorHAnsi"/>
                <w:szCs w:val="28"/>
              </w:rPr>
              <w:t xml:space="preserve"> believe in one true God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 xml:space="preserve">(Allah) </w:t>
            </w:r>
            <w:r w:rsidRPr="000D0482">
              <w:rPr>
                <w:rFonts w:ascii="Sassoon Infant Std" w:hAnsi="Sassoon Infant Std" w:cstheme="minorHAnsi"/>
                <w:szCs w:val="28"/>
              </w:rPr>
              <w:t xml:space="preserve">and follow the examples of the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 xml:space="preserve">Prophet Muhammad. </w:t>
            </w:r>
          </w:p>
          <w:p w14:paraId="6BD84354" w14:textId="77777777" w:rsidR="00041296" w:rsidRPr="000D0482" w:rsidRDefault="00041296" w:rsidP="00041296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</w:p>
        </w:tc>
      </w:tr>
      <w:tr w:rsidR="00041296" w:rsidRPr="000D0482" w14:paraId="29BC415B" w14:textId="77777777" w:rsidTr="1EEEF8D1">
        <w:trPr>
          <w:trHeight w:val="483"/>
        </w:trPr>
        <w:tc>
          <w:tcPr>
            <w:tcW w:w="1504" w:type="dxa"/>
          </w:tcPr>
          <w:p w14:paraId="10637B65" w14:textId="77777777" w:rsidR="000C3B96" w:rsidRPr="000D0482" w:rsidRDefault="00223602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  <w:r w:rsidRPr="000D0482">
              <w:rPr>
                <w:rStyle w:val="normaltextrun"/>
                <w:rFonts w:ascii="Sassoon Infant Std" w:hAnsi="Sassoon Infant Std" w:cstheme="minorHAnsi"/>
                <w:noProof/>
                <w:sz w:val="22"/>
                <w:szCs w:val="22"/>
                <w:lang w:val="en-US"/>
              </w:rPr>
              <w:drawing>
                <wp:inline distT="0" distB="0" distL="0" distR="0" wp14:anchorId="5FD504CC" wp14:editId="0A25E319">
                  <wp:extent cx="552450" cy="413935"/>
                  <wp:effectExtent l="0" t="0" r="0" b="5715"/>
                  <wp:docPr id="11174971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668" cy="4185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53817D99" w14:textId="77777777" w:rsidR="000C3B96" w:rsidRPr="000D0482" w:rsidRDefault="00223602" w:rsidP="00E606A4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  <w:r w:rsidRPr="000D0482">
              <w:rPr>
                <w:rFonts w:ascii="Sassoon Infant Std" w:hAnsi="Sassoon Infant Std" w:cstheme="minorHAnsi"/>
                <w:szCs w:val="28"/>
              </w:rPr>
              <w:t>T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he holy book of </w:t>
            </w:r>
            <w:r w:rsidR="000C3B96"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Islam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 is called the </w:t>
            </w:r>
            <w:r w:rsidR="000C3B96"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Qur’an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 and how it is treated with respect (It should be wrapped when not in use and always placed off of the ground on a rack or table)</w:t>
            </w:r>
          </w:p>
        </w:tc>
      </w:tr>
      <w:tr w:rsidR="00041296" w:rsidRPr="000D0482" w14:paraId="27F16C44" w14:textId="77777777" w:rsidTr="1EEEF8D1">
        <w:trPr>
          <w:trHeight w:val="479"/>
        </w:trPr>
        <w:tc>
          <w:tcPr>
            <w:tcW w:w="1504" w:type="dxa"/>
          </w:tcPr>
          <w:p w14:paraId="362413AE" w14:textId="77777777" w:rsidR="000C3B96" w:rsidRPr="000D0482" w:rsidRDefault="000C3B96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2"/>
                <w:lang w:val="en-US"/>
              </w:rPr>
            </w:pPr>
          </w:p>
        </w:tc>
        <w:tc>
          <w:tcPr>
            <w:tcW w:w="8473" w:type="dxa"/>
          </w:tcPr>
          <w:p w14:paraId="0F115B8A" w14:textId="0EBAA816" w:rsidR="00041296" w:rsidRPr="000D0482" w:rsidRDefault="00223602" w:rsidP="1EEEF8D1">
            <w:pPr>
              <w:pStyle w:val="ListParagraph"/>
              <w:ind w:left="360"/>
              <w:textAlignment w:val="baseline"/>
              <w:rPr>
                <w:rFonts w:ascii="Sassoon Infant Std" w:hAnsi="Sassoon Infant Std"/>
              </w:rPr>
            </w:pPr>
            <w:r w:rsidRPr="1EEEF8D1">
              <w:rPr>
                <w:rFonts w:ascii="Sassoon Infant Std" w:hAnsi="Sassoon Infant Std"/>
              </w:rPr>
              <w:t>N</w:t>
            </w:r>
            <w:r w:rsidR="000C3B96" w:rsidRPr="1EEEF8D1">
              <w:rPr>
                <w:rFonts w:ascii="Sassoon Infant Std" w:hAnsi="Sassoon Infant Std"/>
              </w:rPr>
              <w:t xml:space="preserve">either </w:t>
            </w:r>
            <w:r w:rsidR="000C3B96" w:rsidRPr="1EEEF8D1">
              <w:rPr>
                <w:rFonts w:ascii="Sassoon Infant Std" w:hAnsi="Sassoon Infant Std"/>
                <w:color w:val="5B9BD5" w:themeColor="accent1"/>
              </w:rPr>
              <w:t>Allah</w:t>
            </w:r>
            <w:r w:rsidR="000C3B96" w:rsidRPr="1EEEF8D1">
              <w:rPr>
                <w:rFonts w:ascii="Sassoon Infant Std" w:hAnsi="Sassoon Infant Std"/>
              </w:rPr>
              <w:t xml:space="preserve"> or the </w:t>
            </w:r>
            <w:r w:rsidR="000C3B96" w:rsidRPr="1EEEF8D1">
              <w:rPr>
                <w:rFonts w:ascii="Sassoon Infant Std" w:hAnsi="Sassoon Infant Std"/>
                <w:color w:val="5B9BD5" w:themeColor="accent1"/>
              </w:rPr>
              <w:t>Prophet Muhammed</w:t>
            </w:r>
            <w:r w:rsidR="000C3B96" w:rsidRPr="1EEEF8D1">
              <w:rPr>
                <w:rFonts w:ascii="Sassoon Infant Std" w:hAnsi="Sassoon Infant Std"/>
              </w:rPr>
              <w:t xml:space="preserve"> should be drawn or depicted in any way as it is extremely disrespectful to Muslims. </w:t>
            </w:r>
          </w:p>
        </w:tc>
      </w:tr>
      <w:tr w:rsidR="00041296" w:rsidRPr="000D0482" w14:paraId="61D21686" w14:textId="77777777" w:rsidTr="1EEEF8D1">
        <w:trPr>
          <w:trHeight w:val="70"/>
        </w:trPr>
        <w:tc>
          <w:tcPr>
            <w:tcW w:w="1504" w:type="dxa"/>
          </w:tcPr>
          <w:p w14:paraId="73D329D7" w14:textId="77777777" w:rsidR="000C3B96" w:rsidRPr="000D0482" w:rsidRDefault="00223602" w:rsidP="000C3B9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noProof/>
                <w:sz w:val="22"/>
                <w:szCs w:val="22"/>
                <w:lang w:val="en-US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6A85F984" wp14:editId="30C22913">
                  <wp:extent cx="447675" cy="486603"/>
                  <wp:effectExtent l="0" t="317" r="9207" b="9208"/>
                  <wp:docPr id="1680196602" name="Picture 2" descr="Mihrab Style Velvet Prayer Rug (528g) | Muslim Prayer Mat | Size: 110 x 65 cm - Burgundy - Made in Tur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ihrab Style Velvet Prayer Rug (528g) | Muslim Prayer Mat | Size: 110 x 65 cm - Burgundy - Made in Tur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50681" cy="489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06F925B4" w14:textId="77777777" w:rsidR="000C3B96" w:rsidRPr="000D0482" w:rsidRDefault="00223602" w:rsidP="00E606A4">
            <w:pPr>
              <w:pStyle w:val="ListParagraph"/>
              <w:ind w:left="360"/>
              <w:rPr>
                <w:rFonts w:ascii="Sassoon Infant Std" w:hAnsi="Sassoon Infant Std" w:cstheme="minorHAnsi"/>
                <w:szCs w:val="28"/>
              </w:rPr>
            </w:pPr>
            <w:r w:rsidRPr="000D0482">
              <w:rPr>
                <w:rFonts w:ascii="Sassoon Infant Std" w:hAnsi="Sassoon Infant Std" w:cstheme="minorHAnsi"/>
                <w:szCs w:val="28"/>
              </w:rPr>
              <w:t xml:space="preserve">Significant objects include 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>prayer beads, prayer mats,</w:t>
            </w:r>
            <w:r w:rsidR="000C3B96"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 xml:space="preserve"> Qur’an</w:t>
            </w:r>
            <w:r w:rsidR="000C3B96" w:rsidRPr="000D0482">
              <w:rPr>
                <w:rFonts w:ascii="Sassoon Infant Std" w:hAnsi="Sassoon Infant Std" w:cstheme="minorHAnsi"/>
                <w:szCs w:val="28"/>
              </w:rPr>
              <w:t xml:space="preserve"> and stand</w:t>
            </w:r>
            <w:r w:rsidRPr="000D0482">
              <w:rPr>
                <w:rFonts w:ascii="Sassoon Infant Std" w:hAnsi="Sassoon Infant Std" w:cstheme="minorHAnsi"/>
                <w:szCs w:val="28"/>
              </w:rPr>
              <w:t xml:space="preserve">. </w:t>
            </w:r>
          </w:p>
          <w:p w14:paraId="1F2822F7" w14:textId="77777777" w:rsidR="000C3B96" w:rsidRPr="000D0482" w:rsidRDefault="000C3B96" w:rsidP="000C3B9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theme="minorHAnsi"/>
                <w:sz w:val="22"/>
                <w:szCs w:val="28"/>
                <w:lang w:val="en-US"/>
              </w:rPr>
            </w:pPr>
          </w:p>
        </w:tc>
      </w:tr>
      <w:tr w:rsidR="00041296" w:rsidRPr="000D0482" w14:paraId="117C692B" w14:textId="77777777" w:rsidTr="1EEEF8D1">
        <w:trPr>
          <w:trHeight w:val="489"/>
        </w:trPr>
        <w:tc>
          <w:tcPr>
            <w:tcW w:w="1504" w:type="dxa"/>
          </w:tcPr>
          <w:p w14:paraId="53B706BE" w14:textId="77777777" w:rsidR="000C3B96" w:rsidRPr="000D0482" w:rsidRDefault="00041296" w:rsidP="000C3B9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noProof/>
                <w:sz w:val="22"/>
                <w:szCs w:val="22"/>
                <w:lang w:val="en-US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23AE9BDD" wp14:editId="7C9E3E94">
                  <wp:extent cx="504825" cy="504825"/>
                  <wp:effectExtent l="0" t="0" r="9525" b="9525"/>
                  <wp:docPr id="625217200" name="Picture 3" descr="This! 19+ Reasons for Ramadan Mubarak Background Hd: Download and us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is! 19+ Reasons for Ramadan Mubarak Background Hd: Download and us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2F8A8EBA" w14:textId="77777777" w:rsidR="000C3B96" w:rsidRPr="000D0482" w:rsidRDefault="000C3B96" w:rsidP="00E606A4">
            <w:pPr>
              <w:pStyle w:val="ListParagraph"/>
              <w:ind w:left="360"/>
              <w:rPr>
                <w:rFonts w:ascii="Sassoon Infant Std" w:hAnsi="Sassoon Infant Std" w:cstheme="minorHAnsi"/>
                <w:color w:val="5B9BD5" w:themeColor="accent1"/>
                <w:szCs w:val="28"/>
              </w:rPr>
            </w:pPr>
            <w:r w:rsidRPr="000D0482">
              <w:rPr>
                <w:rFonts w:ascii="Sassoon Infant Std" w:hAnsi="Sassoon Infant Std" w:cstheme="minorHAnsi"/>
                <w:szCs w:val="28"/>
              </w:rPr>
              <w:t xml:space="preserve">Muslims fast during </w:t>
            </w:r>
            <w:r w:rsidRPr="000D0482">
              <w:rPr>
                <w:rFonts w:ascii="Sassoon Infant Std" w:hAnsi="Sassoon Infant Std" w:cstheme="minorHAnsi"/>
                <w:color w:val="5B9BD5" w:themeColor="accent1"/>
                <w:szCs w:val="28"/>
              </w:rPr>
              <w:t>Ramadan.</w:t>
            </w:r>
          </w:p>
          <w:p w14:paraId="71923807" w14:textId="77777777" w:rsidR="000C3B96" w:rsidRPr="000D0482" w:rsidRDefault="000C3B96" w:rsidP="000C3B96">
            <w:pPr>
              <w:rPr>
                <w:rFonts w:ascii="Sassoon Infant Std" w:hAnsi="Sassoon Infant Std" w:cstheme="minorHAnsi"/>
                <w:szCs w:val="28"/>
              </w:rPr>
            </w:pPr>
          </w:p>
        </w:tc>
      </w:tr>
      <w:tr w:rsidR="00041296" w:rsidRPr="000D0482" w14:paraId="78E0BB39" w14:textId="77777777" w:rsidTr="1EEEF8D1">
        <w:trPr>
          <w:trHeight w:val="489"/>
        </w:trPr>
        <w:tc>
          <w:tcPr>
            <w:tcW w:w="1504" w:type="dxa"/>
          </w:tcPr>
          <w:p w14:paraId="6CDB5D93" w14:textId="77777777" w:rsidR="000C3B96" w:rsidRPr="000D0482" w:rsidRDefault="00041296" w:rsidP="000C3B9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theme="minorHAnsi"/>
                <w:noProof/>
                <w:sz w:val="22"/>
                <w:szCs w:val="22"/>
                <w:lang w:val="en-US"/>
              </w:rPr>
            </w:pPr>
            <w:r w:rsidRPr="000D0482">
              <w:rPr>
                <w:rFonts w:ascii="Sassoon Infant Std" w:hAnsi="Sassoon Infant Std" w:cstheme="minorHAnsi"/>
                <w:noProof/>
              </w:rPr>
              <w:drawing>
                <wp:inline distT="0" distB="0" distL="0" distR="0" wp14:anchorId="5DD3B70A" wp14:editId="1E21DD77">
                  <wp:extent cx="533400" cy="533400"/>
                  <wp:effectExtent l="0" t="0" r="0" b="0"/>
                  <wp:docPr id="845994575" name="Picture 4" descr="Eid Mubarak celebratory illustration - Download Free Vectors,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id Mubarak celebratory illustration - Download Free Vectors, Clip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3" w:type="dxa"/>
          </w:tcPr>
          <w:p w14:paraId="36A1D121" w14:textId="708024C3" w:rsidR="000C3B96" w:rsidRPr="000D0482" w:rsidRDefault="000C3B96" w:rsidP="1EEEF8D1">
            <w:pPr>
              <w:pStyle w:val="ListParagraph"/>
              <w:ind w:left="360"/>
              <w:rPr>
                <w:rFonts w:ascii="Sassoon Infant Std" w:hAnsi="Sassoon Infant Std"/>
              </w:rPr>
            </w:pPr>
            <w:r w:rsidRPr="1EEEF8D1">
              <w:rPr>
                <w:rFonts w:ascii="Sassoon Infant Std" w:hAnsi="Sassoon Infant Std"/>
                <w:color w:val="5B9BD5" w:themeColor="accent1"/>
              </w:rPr>
              <w:t>Eid</w:t>
            </w:r>
            <w:r w:rsidRPr="1EEEF8D1">
              <w:rPr>
                <w:rFonts w:ascii="Sassoon Infant Std" w:hAnsi="Sassoon Infant Std"/>
              </w:rPr>
              <w:t xml:space="preserve"> celebrations mark the end of </w:t>
            </w:r>
            <w:r w:rsidRPr="1EEEF8D1">
              <w:rPr>
                <w:rFonts w:ascii="Sassoon Infant Std" w:hAnsi="Sassoon Infant Std"/>
                <w:color w:val="5B9BD5" w:themeColor="accent1"/>
              </w:rPr>
              <w:t>Ramadan.</w:t>
            </w:r>
            <w:r w:rsidRPr="1EEEF8D1">
              <w:rPr>
                <w:rFonts w:ascii="Sassoon Infant Std" w:hAnsi="Sassoon Infant Std"/>
              </w:rPr>
              <w:t xml:space="preserve">  </w:t>
            </w:r>
          </w:p>
        </w:tc>
      </w:tr>
    </w:tbl>
    <w:p w14:paraId="607B6A8C" w14:textId="46149556" w:rsidR="009C7EF8" w:rsidRDefault="009A25B0" w:rsidP="000C3B96">
      <w:pPr>
        <w:tabs>
          <w:tab w:val="left" w:pos="1077"/>
        </w:tabs>
        <w:rPr>
          <w:rFonts w:cstheme="minorHAnsi"/>
        </w:rPr>
      </w:pPr>
      <w:r w:rsidRPr="00C8128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021011B" wp14:editId="60B38564">
                <wp:simplePos x="0" y="0"/>
                <wp:positionH relativeFrom="margin">
                  <wp:posOffset>2890126</wp:posOffset>
                </wp:positionH>
                <wp:positionV relativeFrom="paragraph">
                  <wp:posOffset>3894083</wp:posOffset>
                </wp:positionV>
                <wp:extent cx="3146425" cy="1456055"/>
                <wp:effectExtent l="38100" t="38100" r="34925" b="353695"/>
                <wp:wrapNone/>
                <wp:docPr id="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6425" cy="1456055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EED87" w14:textId="77777777" w:rsidR="000C3B96" w:rsidRPr="000D0482" w:rsidRDefault="000C3B96" w:rsidP="000C3B9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</w:pPr>
                            <w:r w:rsidRPr="000D0482">
                              <w:rPr>
                                <w:rFonts w:ascii="Sassoon Infant Std" w:hAnsi="Sassoon Infant Std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00BB396D" w14:textId="77777777" w:rsidR="000C3B96" w:rsidRPr="000D0482" w:rsidRDefault="000C3B96" w:rsidP="000C3B96">
                            <w:pPr>
                              <w:jc w:val="center"/>
                              <w:rPr>
                                <w:rFonts w:ascii="Sassoon Infant Std" w:hAnsi="Sassoon Infant Std"/>
                                <w:sz w:val="20"/>
                              </w:rPr>
                            </w:pP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Muslims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 believe that there is only </w:t>
                            </w:r>
                            <w:r w:rsidRPr="000D0482">
                              <w:rPr>
                                <w:rFonts w:ascii="Sassoon Infant Std" w:hAnsi="Sassoon Infant Std"/>
                                <w:spacing w:val="-5"/>
                                <w:sz w:val="24"/>
                              </w:rPr>
                              <w:t xml:space="preserve">one 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God called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Allah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. They believe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Allah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 is the only ruler of the universe. The word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‘Islam’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4"/>
                              </w:rPr>
                              <w:t xml:space="preserve"> means submission and obedience to</w:t>
                            </w:r>
                            <w:r w:rsidRPr="000D0482">
                              <w:rPr>
                                <w:rFonts w:ascii="Sassoon Infant Std" w:hAnsi="Sassoon Infant Std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4"/>
                              </w:rPr>
                              <w:t>Allah.</w:t>
                            </w:r>
                          </w:p>
                          <w:p w14:paraId="2996B4DC" w14:textId="77777777" w:rsidR="009A70EB" w:rsidRPr="00905D5E" w:rsidRDefault="009A70EB" w:rsidP="009A70EB">
                            <w:pPr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21011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227.55pt;margin-top:306.6pt;width:247.75pt;height:114.6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" adj="5905,26162" fillcolor="white [3201]" strokecolor="#0d0d0d [3069]" strokeweight="6pt">
                <v:textbox>
                  <w:txbxContent>
                    <w:p w14:paraId="3D0EED87" w14:textId="77777777" w:rsidR="000C3B96" w:rsidRPr="000D0482" w:rsidRDefault="000C3B96" w:rsidP="000C3B96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26"/>
                        </w:rPr>
                      </w:pPr>
                      <w:r w:rsidRPr="000D0482">
                        <w:rPr>
                          <w:rFonts w:ascii="Sassoon Infant Std" w:hAnsi="Sassoon Infant Std"/>
                          <w:b/>
                          <w:sz w:val="26"/>
                        </w:rPr>
                        <w:t>Key Belief:</w:t>
                      </w:r>
                    </w:p>
                    <w:p w14:paraId="00BB396D" w14:textId="77777777" w:rsidR="000C3B96" w:rsidRPr="000D0482" w:rsidRDefault="000C3B96" w:rsidP="000C3B96">
                      <w:pPr>
                        <w:jc w:val="center"/>
                        <w:rPr>
                          <w:rFonts w:ascii="Sassoon Infant Std" w:hAnsi="Sassoon Infant Std"/>
                          <w:sz w:val="20"/>
                        </w:rPr>
                      </w:pP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Muslims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 believe that there is only </w:t>
                      </w:r>
                      <w:r w:rsidRPr="000D0482">
                        <w:rPr>
                          <w:rFonts w:ascii="Sassoon Infant Std" w:hAnsi="Sassoon Infant Std"/>
                          <w:spacing w:val="-5"/>
                          <w:sz w:val="24"/>
                        </w:rPr>
                        <w:t xml:space="preserve">one 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God called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Allah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. They believe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Allah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 is the only ruler of the universe. The word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‘Islam’</w:t>
                      </w:r>
                      <w:r w:rsidRPr="000D0482">
                        <w:rPr>
                          <w:rFonts w:ascii="Sassoon Infant Std" w:hAnsi="Sassoon Infant Std"/>
                          <w:sz w:val="24"/>
                        </w:rPr>
                        <w:t xml:space="preserve"> means submission and obedience to</w:t>
                      </w:r>
                      <w:r w:rsidRPr="000D0482">
                        <w:rPr>
                          <w:rFonts w:ascii="Sassoon Infant Std" w:hAnsi="Sassoon Infant Std"/>
                          <w:spacing w:val="-1"/>
                          <w:sz w:val="24"/>
                        </w:rPr>
                        <w:t xml:space="preserve">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4"/>
                        </w:rPr>
                        <w:t>Allah.</w:t>
                      </w:r>
                    </w:p>
                    <w:p w14:paraId="2996B4DC" w14:textId="77777777" w:rsidR="009A70EB" w:rsidRPr="00905D5E" w:rsidRDefault="009A70EB" w:rsidP="009A70EB">
                      <w:pPr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23602" w:rsidRPr="00C81287">
        <w:rPr>
          <w:rFonts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1658244" behindDoc="0" locked="0" layoutInCell="1" allowOverlap="1" wp14:anchorId="1439E81D" wp14:editId="0C8A57C3">
            <wp:simplePos x="0" y="0"/>
            <wp:positionH relativeFrom="margin">
              <wp:posOffset>8505825</wp:posOffset>
            </wp:positionH>
            <wp:positionV relativeFrom="paragraph">
              <wp:posOffset>4839335</wp:posOffset>
            </wp:positionV>
            <wp:extent cx="428625" cy="274325"/>
            <wp:effectExtent l="190500" t="190500" r="180975" b="182880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74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602" w:rsidRPr="00C8128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5824C" wp14:editId="157468C4">
                <wp:simplePos x="0" y="0"/>
                <wp:positionH relativeFrom="margin">
                  <wp:posOffset>6181725</wp:posOffset>
                </wp:positionH>
                <wp:positionV relativeFrom="paragraph">
                  <wp:posOffset>3914775</wp:posOffset>
                </wp:positionV>
                <wp:extent cx="3076575" cy="1343025"/>
                <wp:effectExtent l="38100" t="38100" r="47625" b="352425"/>
                <wp:wrapNone/>
                <wp:docPr id="843980535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1343025"/>
                        </a:xfrm>
                        <a:prstGeom prst="wedgeRoundRectCallout">
                          <a:avLst>
                            <a:gd name="adj1" fmla="val -22662"/>
                            <a:gd name="adj2" fmla="val 71120"/>
                            <a:gd name="adj3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76200" cap="flat" cmpd="sng" algn="ctr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DFB5F" w14:textId="77777777" w:rsidR="000C3B96" w:rsidRDefault="000C3B96" w:rsidP="000C3B9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2DD162A6" w14:textId="77777777" w:rsidR="000C3B96" w:rsidRPr="000D0482" w:rsidRDefault="000C3B96" w:rsidP="000C3B96">
                            <w:pPr>
                              <w:jc w:val="center"/>
                              <w:rPr>
                                <w:rFonts w:ascii="Sassoon Infant Std" w:hAnsi="Sassoon Infant Std"/>
                                <w:sz w:val="26"/>
                              </w:rPr>
                            </w:pP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6"/>
                              </w:rPr>
                              <w:t>Muslims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 follow the religion of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6"/>
                              </w:rPr>
                              <w:t>Islam.</w:t>
                            </w:r>
                            <w:r w:rsidRPr="000D0482">
                              <w:rPr>
                                <w:rFonts w:ascii="Sassoon Infant Std" w:hAnsi="Sassoon Infant Std"/>
                                <w:sz w:val="26"/>
                              </w:rPr>
                              <w:t xml:space="preserve"> They follow the example of the </w:t>
                            </w:r>
                            <w:r w:rsidRPr="000D0482">
                              <w:rPr>
                                <w:rFonts w:ascii="Sassoon Infant Std" w:hAnsi="Sassoon Infant Std"/>
                                <w:color w:val="5B9BD5" w:themeColor="accent1"/>
                                <w:sz w:val="26"/>
                              </w:rPr>
                              <w:t xml:space="preserve">prophet Muhammad.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5824C" id="_x0000_s1028" type="#_x0000_t62" style="position:absolute;margin-left:486.75pt;margin-top:308.25pt;width:242.25pt;height:105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" adj="5905,26162" fillcolor="white [3201]" strokecolor="#0d0d0d [3069]" strokeweight="6pt">
                <v:textbox>
                  <w:txbxContent>
                    <w:p w14:paraId="7DEDFB5F" w14:textId="77777777" w:rsidR="000C3B96" w:rsidRDefault="000C3B96" w:rsidP="000C3B9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>Key Belief:</w:t>
                      </w:r>
                    </w:p>
                    <w:p w14:paraId="2DD162A6" w14:textId="77777777" w:rsidR="000C3B96" w:rsidRPr="000D0482" w:rsidRDefault="000C3B96" w:rsidP="000C3B96">
                      <w:pPr>
                        <w:jc w:val="center"/>
                        <w:rPr>
                          <w:rFonts w:ascii="Sassoon Infant Std" w:hAnsi="Sassoon Infant Std"/>
                          <w:sz w:val="26"/>
                        </w:rPr>
                      </w:pP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6"/>
                        </w:rPr>
                        <w:t>Muslims</w:t>
                      </w:r>
                      <w:r w:rsidRPr="000D0482">
                        <w:rPr>
                          <w:rFonts w:ascii="Sassoon Infant Std" w:hAnsi="Sassoon Infant Std"/>
                          <w:sz w:val="26"/>
                        </w:rPr>
                        <w:t xml:space="preserve"> follow the religion of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6"/>
                        </w:rPr>
                        <w:t>Islam.</w:t>
                      </w:r>
                      <w:r w:rsidRPr="000D0482">
                        <w:rPr>
                          <w:rFonts w:ascii="Sassoon Infant Std" w:hAnsi="Sassoon Infant Std"/>
                          <w:sz w:val="26"/>
                        </w:rPr>
                        <w:t xml:space="preserve"> They follow the example of the </w:t>
                      </w:r>
                      <w:r w:rsidRPr="000D0482">
                        <w:rPr>
                          <w:rFonts w:ascii="Sassoon Infant Std" w:hAnsi="Sassoon Infant Std"/>
                          <w:color w:val="5B9BD5" w:themeColor="accent1"/>
                          <w:sz w:val="26"/>
                        </w:rPr>
                        <w:t xml:space="preserve">prophet Muhammad.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3602" w:rsidRPr="00C81287">
        <w:rPr>
          <w:rFonts w:cstheme="minorHAnsi"/>
          <w:noProof/>
          <w:color w:val="7030A0"/>
          <w:sz w:val="72"/>
          <w:szCs w:val="72"/>
        </w:rPr>
        <w:drawing>
          <wp:anchor distT="0" distB="0" distL="114300" distR="114300" simplePos="0" relativeHeight="251658246" behindDoc="0" locked="0" layoutInCell="1" allowOverlap="1" wp14:anchorId="2DE3E1CC" wp14:editId="549270BC">
            <wp:simplePos x="0" y="0"/>
            <wp:positionH relativeFrom="margin">
              <wp:posOffset>3152783</wp:posOffset>
            </wp:positionH>
            <wp:positionV relativeFrom="paragraph">
              <wp:posOffset>4000500</wp:posOffset>
            </wp:positionV>
            <wp:extent cx="428625" cy="274325"/>
            <wp:effectExtent l="190500" t="190500" r="180975" b="182880"/>
            <wp:wrapNone/>
            <wp:docPr id="743898282" name="Picture 743898282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74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5F18" w:rsidRPr="00C81287">
        <w:rPr>
          <w:rFonts w:cstheme="minorHAnsi"/>
        </w:rPr>
        <w:tab/>
      </w:r>
    </w:p>
    <w:p w14:paraId="6D39743B" w14:textId="77777777" w:rsidR="00CA3787" w:rsidRPr="00CA3787" w:rsidRDefault="00CA3787" w:rsidP="00CA3787">
      <w:pPr>
        <w:rPr>
          <w:rFonts w:cstheme="minorHAnsi"/>
        </w:rPr>
      </w:pPr>
    </w:p>
    <w:p w14:paraId="68CCCD3D" w14:textId="77777777" w:rsidR="00CA3787" w:rsidRPr="00CA3787" w:rsidRDefault="00CA3787" w:rsidP="00CA3787">
      <w:pPr>
        <w:rPr>
          <w:rFonts w:cstheme="minorHAnsi"/>
        </w:rPr>
      </w:pPr>
    </w:p>
    <w:p w14:paraId="277C0ECD" w14:textId="77777777" w:rsidR="00CA3787" w:rsidRPr="00CA3787" w:rsidRDefault="00CA3787" w:rsidP="00CA3787">
      <w:pPr>
        <w:rPr>
          <w:rFonts w:cstheme="minorHAnsi"/>
        </w:rPr>
      </w:pPr>
    </w:p>
    <w:p w14:paraId="7595ED70" w14:textId="77777777" w:rsidR="00CA3787" w:rsidRPr="00CA3787" w:rsidRDefault="00CA3787" w:rsidP="00CA3787">
      <w:pPr>
        <w:rPr>
          <w:rFonts w:cstheme="minorHAnsi"/>
        </w:rPr>
      </w:pPr>
    </w:p>
    <w:p w14:paraId="33167F8B" w14:textId="77777777" w:rsidR="00CA3787" w:rsidRDefault="00CA3787" w:rsidP="00CA3787">
      <w:pPr>
        <w:rPr>
          <w:rFonts w:cstheme="minorHAnsi"/>
        </w:rPr>
      </w:pPr>
    </w:p>
    <w:p w14:paraId="6E96CD6C" w14:textId="77777777" w:rsidR="00CA3787" w:rsidRPr="00CA3787" w:rsidRDefault="00CA3787" w:rsidP="00CA3787">
      <w:pPr>
        <w:jc w:val="center"/>
        <w:rPr>
          <w:rFonts w:cstheme="minorHAnsi"/>
        </w:rPr>
      </w:pPr>
    </w:p>
    <w:sectPr w:rsidR="00CA3787" w:rsidRPr="00CA3787" w:rsidSect="00CA3787">
      <w:pgSz w:w="16838" w:h="11906" w:orient="landscape" w:code="9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2C476" w14:textId="77777777" w:rsidR="003951BB" w:rsidRDefault="003951BB" w:rsidP="006B1D11">
      <w:pPr>
        <w:spacing w:after="0" w:line="240" w:lineRule="auto"/>
      </w:pPr>
      <w:r>
        <w:separator/>
      </w:r>
    </w:p>
  </w:endnote>
  <w:endnote w:type="continuationSeparator" w:id="0">
    <w:p w14:paraId="017F68F1" w14:textId="77777777" w:rsidR="003951BB" w:rsidRDefault="003951BB" w:rsidP="006B1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0DC8C" w14:textId="77777777" w:rsidR="003951BB" w:rsidRDefault="003951BB" w:rsidP="006B1D11">
      <w:pPr>
        <w:spacing w:after="0" w:line="240" w:lineRule="auto"/>
      </w:pPr>
      <w:r>
        <w:separator/>
      </w:r>
    </w:p>
  </w:footnote>
  <w:footnote w:type="continuationSeparator" w:id="0">
    <w:p w14:paraId="492D0661" w14:textId="77777777" w:rsidR="003951BB" w:rsidRDefault="003951BB" w:rsidP="006B1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06A26"/>
    <w:multiLevelType w:val="hybridMultilevel"/>
    <w:tmpl w:val="D7A2FBEC"/>
    <w:lvl w:ilvl="0" w:tplc="4F9EC380">
      <w:start w:val="1"/>
      <w:numFmt w:val="upperLetter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561477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2DA"/>
    <w:rsid w:val="0000354B"/>
    <w:rsid w:val="000363D1"/>
    <w:rsid w:val="00040861"/>
    <w:rsid w:val="00041296"/>
    <w:rsid w:val="0004409A"/>
    <w:rsid w:val="00074AEF"/>
    <w:rsid w:val="000B5B41"/>
    <w:rsid w:val="000B70E2"/>
    <w:rsid w:val="000C3B96"/>
    <w:rsid w:val="000D0482"/>
    <w:rsid w:val="000D7E86"/>
    <w:rsid w:val="000F62E3"/>
    <w:rsid w:val="001077FD"/>
    <w:rsid w:val="0011492D"/>
    <w:rsid w:val="00123F48"/>
    <w:rsid w:val="00141559"/>
    <w:rsid w:val="001459D1"/>
    <w:rsid w:val="0015786E"/>
    <w:rsid w:val="00195734"/>
    <w:rsid w:val="001A02FB"/>
    <w:rsid w:val="001E6E55"/>
    <w:rsid w:val="001F7122"/>
    <w:rsid w:val="002039DA"/>
    <w:rsid w:val="00204020"/>
    <w:rsid w:val="00206B0F"/>
    <w:rsid w:val="0022124E"/>
    <w:rsid w:val="00223602"/>
    <w:rsid w:val="0022718B"/>
    <w:rsid w:val="00246254"/>
    <w:rsid w:val="002535A9"/>
    <w:rsid w:val="002656C0"/>
    <w:rsid w:val="0027781E"/>
    <w:rsid w:val="00282E25"/>
    <w:rsid w:val="002868B0"/>
    <w:rsid w:val="002D38E8"/>
    <w:rsid w:val="002D52DA"/>
    <w:rsid w:val="002E1E6B"/>
    <w:rsid w:val="00337743"/>
    <w:rsid w:val="00366AAE"/>
    <w:rsid w:val="003951BB"/>
    <w:rsid w:val="003C1345"/>
    <w:rsid w:val="003E2E85"/>
    <w:rsid w:val="003F5142"/>
    <w:rsid w:val="00426BEF"/>
    <w:rsid w:val="004327C5"/>
    <w:rsid w:val="00446058"/>
    <w:rsid w:val="0047436F"/>
    <w:rsid w:val="00486CFA"/>
    <w:rsid w:val="004A30DC"/>
    <w:rsid w:val="005017FF"/>
    <w:rsid w:val="00503C06"/>
    <w:rsid w:val="00534346"/>
    <w:rsid w:val="00540B27"/>
    <w:rsid w:val="005618F3"/>
    <w:rsid w:val="005A76B0"/>
    <w:rsid w:val="005C13A8"/>
    <w:rsid w:val="005D4F0D"/>
    <w:rsid w:val="005E43FC"/>
    <w:rsid w:val="005E5A8B"/>
    <w:rsid w:val="006170DB"/>
    <w:rsid w:val="00655704"/>
    <w:rsid w:val="00655B07"/>
    <w:rsid w:val="0065719F"/>
    <w:rsid w:val="00660FD8"/>
    <w:rsid w:val="00692579"/>
    <w:rsid w:val="00696B2A"/>
    <w:rsid w:val="006B1D11"/>
    <w:rsid w:val="006B4739"/>
    <w:rsid w:val="006D4D7C"/>
    <w:rsid w:val="006D7D20"/>
    <w:rsid w:val="006E06AE"/>
    <w:rsid w:val="006E2B78"/>
    <w:rsid w:val="006E49F9"/>
    <w:rsid w:val="007166A7"/>
    <w:rsid w:val="00724BD1"/>
    <w:rsid w:val="00730226"/>
    <w:rsid w:val="007547D0"/>
    <w:rsid w:val="00757E16"/>
    <w:rsid w:val="0078541B"/>
    <w:rsid w:val="007A5ECF"/>
    <w:rsid w:val="007B77B1"/>
    <w:rsid w:val="007E1E44"/>
    <w:rsid w:val="008419BF"/>
    <w:rsid w:val="00850CF9"/>
    <w:rsid w:val="0085528B"/>
    <w:rsid w:val="00860F92"/>
    <w:rsid w:val="008816B2"/>
    <w:rsid w:val="00890E3E"/>
    <w:rsid w:val="008B15A7"/>
    <w:rsid w:val="008B1DD9"/>
    <w:rsid w:val="008B739F"/>
    <w:rsid w:val="008F7A85"/>
    <w:rsid w:val="00901850"/>
    <w:rsid w:val="009073F0"/>
    <w:rsid w:val="009126B7"/>
    <w:rsid w:val="00971EC3"/>
    <w:rsid w:val="009A25B0"/>
    <w:rsid w:val="009A70EB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D4A94"/>
    <w:rsid w:val="00AE1BEB"/>
    <w:rsid w:val="00AE61D4"/>
    <w:rsid w:val="00B031F9"/>
    <w:rsid w:val="00B0516B"/>
    <w:rsid w:val="00B10481"/>
    <w:rsid w:val="00B162BB"/>
    <w:rsid w:val="00B47812"/>
    <w:rsid w:val="00B773A3"/>
    <w:rsid w:val="00B823AC"/>
    <w:rsid w:val="00BB1A03"/>
    <w:rsid w:val="00BD308C"/>
    <w:rsid w:val="00BE0140"/>
    <w:rsid w:val="00BE0765"/>
    <w:rsid w:val="00BF1F6A"/>
    <w:rsid w:val="00C06913"/>
    <w:rsid w:val="00C11DEC"/>
    <w:rsid w:val="00C221D8"/>
    <w:rsid w:val="00C74E41"/>
    <w:rsid w:val="00C81287"/>
    <w:rsid w:val="00C91B0E"/>
    <w:rsid w:val="00C94F46"/>
    <w:rsid w:val="00CA3787"/>
    <w:rsid w:val="00CC1F6F"/>
    <w:rsid w:val="00CD7910"/>
    <w:rsid w:val="00CF5F18"/>
    <w:rsid w:val="00D12BEB"/>
    <w:rsid w:val="00D166F8"/>
    <w:rsid w:val="00D230A7"/>
    <w:rsid w:val="00D64617"/>
    <w:rsid w:val="00D6505C"/>
    <w:rsid w:val="00D862E4"/>
    <w:rsid w:val="00DC4E8A"/>
    <w:rsid w:val="00DE323E"/>
    <w:rsid w:val="00DF1A0D"/>
    <w:rsid w:val="00DF313A"/>
    <w:rsid w:val="00DF46C7"/>
    <w:rsid w:val="00E06A27"/>
    <w:rsid w:val="00E13AFB"/>
    <w:rsid w:val="00E145B1"/>
    <w:rsid w:val="00E4079C"/>
    <w:rsid w:val="00E53E26"/>
    <w:rsid w:val="00E606A4"/>
    <w:rsid w:val="00E71135"/>
    <w:rsid w:val="00E73632"/>
    <w:rsid w:val="00E76BF0"/>
    <w:rsid w:val="00EA1E0E"/>
    <w:rsid w:val="00EF49E2"/>
    <w:rsid w:val="00EF707D"/>
    <w:rsid w:val="00F07610"/>
    <w:rsid w:val="00F234BC"/>
    <w:rsid w:val="00F66A8E"/>
    <w:rsid w:val="00F812B4"/>
    <w:rsid w:val="00F95024"/>
    <w:rsid w:val="00F97266"/>
    <w:rsid w:val="00FB19C1"/>
    <w:rsid w:val="00FB422A"/>
    <w:rsid w:val="00FB63E0"/>
    <w:rsid w:val="00FC4D79"/>
    <w:rsid w:val="1EEEF8D1"/>
    <w:rsid w:val="29FC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02527"/>
  <w15:chartTrackingRefBased/>
  <w15:docId w15:val="{D6072FB5-81E9-4005-AA7E-BE4967A97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1D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1D11"/>
  </w:style>
  <w:style w:type="paragraph" w:styleId="Footer">
    <w:name w:val="footer"/>
    <w:basedOn w:val="Normal"/>
    <w:link w:val="FooterChar"/>
    <w:uiPriority w:val="99"/>
    <w:unhideWhenUsed/>
    <w:rsid w:val="006B1D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D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4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cuments\Year%202%202023-24\Autumn\RE\RE%20Autumn%20Knowledge%20Organis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B9C04-1094-4924-AD40-2B8B6F472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Autumn Knowledge Organiser.dotx</Template>
  <TotalTime>1</TotalTime>
  <Pages>1</Pages>
  <Words>166</Words>
  <Characters>951</Characters>
  <Application>Microsoft Office Word</Application>
  <DocSecurity>4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Flint</dc:creator>
  <cp:keywords/>
  <dc:description/>
  <cp:lastModifiedBy>Bethany Dickson</cp:lastModifiedBy>
  <cp:revision>6</cp:revision>
  <cp:lastPrinted>2025-09-19T14:33:00Z</cp:lastPrinted>
  <dcterms:created xsi:type="dcterms:W3CDTF">2026-05-22T21:01:00Z</dcterms:created>
  <dcterms:modified xsi:type="dcterms:W3CDTF">2026-06-18T08:20:00Z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