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E06AE" w:rsidR="002039DA" w:rsidRDefault="003E613F" w14:paraId="7789279C" w14:textId="26C63810">
      <w:pPr>
        <w:rPr>
          <w:rFonts w:ascii="Letter-join Plus 8" w:hAnsi="Letter-join Plus 8"/>
        </w:rPr>
      </w:pPr>
      <w:r w:rsidRPr="003E613F">
        <w:rPr>
          <w:rFonts w:ascii="Letter-join Plus 8" w:hAnsi="Letter-join Plus 8"/>
          <w:noProof/>
        </w:rPr>
        <w:drawing>
          <wp:anchor distT="0" distB="0" distL="114300" distR="114300" simplePos="0" relativeHeight="251669513" behindDoc="1" locked="0" layoutInCell="1" allowOverlap="1" wp14:anchorId="79A9D628" wp14:editId="4FB95EAF">
            <wp:simplePos x="0" y="0"/>
            <wp:positionH relativeFrom="column">
              <wp:posOffset>8710930</wp:posOffset>
            </wp:positionH>
            <wp:positionV relativeFrom="page">
              <wp:posOffset>430530</wp:posOffset>
            </wp:positionV>
            <wp:extent cx="628650" cy="586105"/>
            <wp:effectExtent l="0" t="0" r="0" b="4445"/>
            <wp:wrapTight wrapText="bothSides">
              <wp:wrapPolygon edited="0">
                <wp:start x="0" y="0"/>
                <wp:lineTo x="0" y="21062"/>
                <wp:lineTo x="20945" y="21062"/>
                <wp:lineTo x="20945" y="0"/>
                <wp:lineTo x="0" y="0"/>
              </wp:wrapPolygon>
            </wp:wrapTight>
            <wp:docPr id="538090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09076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079" w:rsidR="00DB5E61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B3917D9" wp14:editId="0ECADD61">
                <wp:simplePos x="0" y="0"/>
                <wp:positionH relativeFrom="column">
                  <wp:posOffset>6899275</wp:posOffset>
                </wp:positionH>
                <wp:positionV relativeFrom="paragraph">
                  <wp:posOffset>4880610</wp:posOffset>
                </wp:positionV>
                <wp:extent cx="2443480" cy="1366520"/>
                <wp:effectExtent l="0" t="0" r="13970" b="24130"/>
                <wp:wrapThrough wrapText="bothSides">
                  <wp:wrapPolygon edited="0">
                    <wp:start x="0" y="0"/>
                    <wp:lineTo x="0" y="21680"/>
                    <wp:lineTo x="21555" y="21680"/>
                    <wp:lineTo x="21555" y="0"/>
                    <wp:lineTo x="0" y="0"/>
                  </wp:wrapPolygon>
                </wp:wrapThrough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3480" cy="136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4C1" w:rsidP="00D844C1" w:rsidRDefault="00D844C1" w14:paraId="4A71F9BE" w14:textId="1566BA35"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W</w:t>
                            </w:r>
                            <w:r w:rsidR="004B7E55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o</w:t>
                            </w: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rking Scientifically</w:t>
                            </w:r>
                          </w:p>
                          <w:p w:rsidR="00D844C1" w:rsidP="00D844C1" w:rsidRDefault="00D844C1" w14:paraId="1186C698" w14:textId="77777777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t xml:space="preserve">                                                                         </w:t>
                            </w:r>
                          </w:p>
                          <w:p w:rsidRPr="000E6079" w:rsidR="00D844C1" w:rsidP="00D844C1" w:rsidRDefault="00D844C1" w14:paraId="7A7D5D27" w14:textId="77777777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B3917D9">
                <v:stroke joinstyle="miter"/>
                <v:path gradientshapeok="t" o:connecttype="rect"/>
              </v:shapetype>
              <v:shape id="Text Box 8" style="position:absolute;margin-left:543.25pt;margin-top:384.3pt;width:192.4pt;height:107.6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">
                <v:textbox>
                  <w:txbxContent>
                    <w:p w:rsidR="00D844C1" w:rsidP="00D844C1" w:rsidRDefault="00D844C1" w14:paraId="4A71F9BE" w14:textId="1566BA35"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W</w:t>
                      </w:r>
                      <w:r w:rsidR="004B7E55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o</w:t>
                      </w: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rking Scientifically</w:t>
                      </w:r>
                    </w:p>
                    <w:p w:rsidR="00D844C1" w:rsidP="00D844C1" w:rsidRDefault="00D844C1" w14:paraId="1186C698" w14:textId="77777777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>
                        <w:t xml:space="preserve">                                                                         </w:t>
                      </w:r>
                    </w:p>
                    <w:p w:rsidRPr="000E6079" w:rsidR="00D844C1" w:rsidP="00D844C1" w:rsidRDefault="00D844C1" w14:paraId="7A7D5D27" w14:textId="77777777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D446E1" w:rsidR="006D7D2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6FE9BD" wp14:editId="074319BA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636D44" w:rsidR="00B47812" w:rsidP="00B47812" w:rsidRDefault="00B47812" w14:paraId="6277494B" w14:textId="4C442A2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6D44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636D44" w:rsidR="001E5708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two</w:t>
                            </w:r>
                            <w:r w:rsidRPr="00636D44" w:rsidR="008272DF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Animals including humans</w:t>
                            </w:r>
                            <w:r w:rsidRPr="00636D44" w:rsidR="001E5708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" w14:anchorId="106FE9BD">
                <v:textbox>
                  <w:txbxContent>
                    <w:p w:rsidRPr="00636D44" w:rsidR="00B47812" w:rsidP="00B47812" w:rsidRDefault="00B47812" w14:paraId="6277494B" w14:textId="4C442A2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6D44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636D44" w:rsidR="001E5708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two</w:t>
                      </w:r>
                      <w:r w:rsidRPr="00636D44" w:rsidR="008272DF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Animals including humans</w:t>
                      </w:r>
                      <w:r w:rsidRPr="00636D44" w:rsidR="001E5708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43FC" w:rsid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413"/>
        <w:gridCol w:w="8564"/>
      </w:tblGrid>
      <w:tr w:rsidRPr="00834CA2" w:rsidR="00204020" w:rsidTr="3AA5E322" w14:paraId="1AAAA818" w14:textId="77777777">
        <w:trPr>
          <w:trHeight w:val="279"/>
        </w:trPr>
        <w:tc>
          <w:tcPr>
            <w:tcW w:w="1413" w:type="dxa"/>
          </w:tcPr>
          <w:p w:rsidRPr="00636D44" w:rsidR="00204020" w:rsidP="006D7D20" w:rsidRDefault="00EA1E0E" w14:paraId="63C176E4" w14:textId="77777777">
            <w:pPr>
              <w:jc w:val="center"/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3" behindDoc="0" locked="0" layoutInCell="1" allowOverlap="1" wp14:anchorId="07F9EC4A" wp14:editId="19EA8B02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:rsidRPr="00636D44" w:rsidR="00204020" w:rsidP="005D4F0D" w:rsidRDefault="00204020" w14:paraId="0FFB0656" w14:textId="77777777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636D44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:rsidRPr="00636D44" w:rsidR="00EA1E0E" w:rsidP="005D4F0D" w:rsidRDefault="00EA1E0E" w14:paraId="2C2ECE3C" w14:textId="77777777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Pr="00834CA2" w:rsidR="00834CA2" w:rsidTr="3AA5E322" w14:paraId="0073C8C9" w14:textId="77777777">
        <w:trPr>
          <w:trHeight w:val="431"/>
        </w:trPr>
        <w:tc>
          <w:tcPr>
            <w:tcW w:w="1413" w:type="dxa"/>
          </w:tcPr>
          <w:p w:rsidRPr="00636D44" w:rsidR="00834CA2" w:rsidP="006D7D20" w:rsidRDefault="00834CA2" w14:paraId="34608ED4" w14:textId="7F444E1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7465" behindDoc="1" locked="0" layoutInCell="1" allowOverlap="1" wp14:anchorId="7A747D2D" wp14:editId="6BD50878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46711</wp:posOffset>
                  </wp:positionV>
                  <wp:extent cx="445770" cy="356870"/>
                  <wp:effectExtent l="0" t="0" r="0" b="5080"/>
                  <wp:wrapSquare wrapText="bothSides"/>
                  <wp:docPr id="15355106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51060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35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64" w:type="dxa"/>
          </w:tcPr>
          <w:p w:rsidRPr="00636D44" w:rsidR="00834CA2" w:rsidP="006D7D20" w:rsidRDefault="00834CA2" w14:paraId="234A9CF3" w14:textId="2BC6CAE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The different stages that humans go through in their lives are </w:t>
            </w:r>
            <w:r w:rsidRPr="00AC09AC">
              <w:rPr>
                <w:rFonts w:ascii="SassoonCRInfant" w:hAnsi="SassoonCRInfant" w:cstheme="minorHAnsi"/>
                <w:sz w:val="20"/>
                <w:szCs w:val="20"/>
                <w:u w:val="single"/>
              </w:rPr>
              <w:t>baby,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</w:t>
            </w:r>
            <w:r w:rsidRPr="00AC09AC">
              <w:rPr>
                <w:rFonts w:ascii="SassoonCRInfant" w:hAnsi="SassoonCRInfant" w:cstheme="minorHAnsi"/>
                <w:sz w:val="20"/>
                <w:szCs w:val="20"/>
                <w:u w:val="single"/>
              </w:rPr>
              <w:t>child,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toddler, teenager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, </w:t>
            </w:r>
            <w:r w:rsidRPr="00AC09AC">
              <w:rPr>
                <w:rFonts w:ascii="SassoonCRInfant" w:hAnsi="SassoonCRInfant" w:cstheme="minorHAnsi"/>
                <w:sz w:val="20"/>
                <w:szCs w:val="20"/>
                <w:u w:val="single"/>
              </w:rPr>
              <w:t>adult,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old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age.  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As we grow, we get bigger. We all start as </w:t>
            </w:r>
            <w:r w:rsidRPr="00AC09AC">
              <w:rPr>
                <w:rFonts w:ascii="SassoonCRInfant" w:hAnsi="SassoonCRInfant" w:cstheme="minorHAnsi"/>
                <w:sz w:val="20"/>
                <w:szCs w:val="20"/>
                <w:u w:val="single"/>
              </w:rPr>
              <w:t xml:space="preserve">babies 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and go through the different stages of life. When we become </w:t>
            </w:r>
            <w:r w:rsidRPr="00AC09AC">
              <w:rPr>
                <w:rFonts w:ascii="SassoonCRInfant" w:hAnsi="SassoonCRInfant" w:cstheme="minorHAnsi"/>
                <w:sz w:val="20"/>
                <w:szCs w:val="20"/>
                <w:u w:val="single"/>
              </w:rPr>
              <w:t>adults,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we stop growing. As we become elderly, we get weaker.</w:t>
            </w:r>
          </w:p>
        </w:tc>
      </w:tr>
      <w:tr w:rsidRPr="00834CA2" w:rsidR="00834CA2" w:rsidTr="3AA5E322" w14:paraId="46F77ED4" w14:textId="77777777">
        <w:trPr>
          <w:trHeight w:val="429"/>
        </w:trPr>
        <w:tc>
          <w:tcPr>
            <w:tcW w:w="1413" w:type="dxa"/>
          </w:tcPr>
          <w:p w:rsidRPr="00636D44" w:rsidR="00834CA2" w:rsidP="00834CA2" w:rsidRDefault="00DB5E61" w14:paraId="1578E328" w14:textId="081AEE0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8489" behindDoc="1" locked="0" layoutInCell="1" allowOverlap="1" wp14:anchorId="0C2AF667" wp14:editId="589D4E3A">
                  <wp:simplePos x="0" y="0"/>
                  <wp:positionH relativeFrom="column">
                    <wp:posOffset>189560</wp:posOffset>
                  </wp:positionH>
                  <wp:positionV relativeFrom="paragraph">
                    <wp:posOffset>29896</wp:posOffset>
                  </wp:positionV>
                  <wp:extent cx="336499" cy="390933"/>
                  <wp:effectExtent l="0" t="0" r="6985" b="0"/>
                  <wp:wrapTight wrapText="bothSides">
                    <wp:wrapPolygon edited="0">
                      <wp:start x="0" y="0"/>
                      <wp:lineTo x="0" y="20020"/>
                      <wp:lineTo x="20824" y="20020"/>
                      <wp:lineTo x="20824" y="0"/>
                      <wp:lineTo x="0" y="0"/>
                    </wp:wrapPolygon>
                  </wp:wrapTight>
                  <wp:docPr id="1505689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689466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99" cy="390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64" w:type="dxa"/>
          </w:tcPr>
          <w:p w:rsidRPr="00636D44" w:rsidR="00834CA2" w:rsidP="3AA5E322" w:rsidRDefault="499100F6" w14:paraId="4CED4EDE" w14:textId="3FAA91A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sz w:val="20"/>
                <w:szCs w:val="20"/>
              </w:rPr>
            </w:pPr>
            <w:r w:rsidRPr="00636D44">
              <w:rPr>
                <w:rFonts w:ascii="SassoonCRInfant" w:hAnsi="SassoonCRInfant" w:cstheme="minorBidi"/>
                <w:sz w:val="20"/>
                <w:szCs w:val="20"/>
              </w:rPr>
              <w:t>Humans need food</w:t>
            </w:r>
            <w:r w:rsidRPr="00636D44" w:rsidR="377EB832">
              <w:rPr>
                <w:rFonts w:ascii="SassoonCRInfant" w:hAnsi="SassoonCRInfant" w:cstheme="minorBidi"/>
                <w:sz w:val="20"/>
                <w:szCs w:val="20"/>
              </w:rPr>
              <w:t>,</w:t>
            </w:r>
            <w:r w:rsidRPr="00636D44">
              <w:rPr>
                <w:rFonts w:ascii="SassoonCRInfant" w:hAnsi="SassoonCRInfant" w:cstheme="minorBidi"/>
                <w:sz w:val="20"/>
                <w:szCs w:val="20"/>
              </w:rPr>
              <w:t xml:space="preserve"> water and air to survive.</w:t>
            </w:r>
          </w:p>
        </w:tc>
      </w:tr>
      <w:tr w:rsidRPr="00834CA2" w:rsidR="00834CA2" w:rsidTr="3AA5E322" w14:paraId="7941ED45" w14:textId="77777777">
        <w:trPr>
          <w:trHeight w:val="406"/>
        </w:trPr>
        <w:tc>
          <w:tcPr>
            <w:tcW w:w="1413" w:type="dxa"/>
          </w:tcPr>
          <w:p w:rsidRPr="00636D44" w:rsidR="00834CA2" w:rsidP="00834CA2" w:rsidRDefault="00834CA2" w14:paraId="1619D9D8" w14:textId="4A33C7B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inline distT="0" distB="0" distL="0" distR="0" wp14:anchorId="3F813994" wp14:editId="5B8ABFE6">
                  <wp:extent cx="676275" cy="485775"/>
                  <wp:effectExtent l="0" t="0" r="9525" b="9525"/>
                  <wp:docPr id="507714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7147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:rsidRPr="00636D44" w:rsidR="00834CA2" w:rsidP="00834CA2" w:rsidRDefault="00834CA2" w14:paraId="5F1D11D4" w14:textId="2B7B1A8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>Eating the right food is important. It provides us with the nutrients we need to keep healthy.</w:t>
            </w:r>
          </w:p>
        </w:tc>
      </w:tr>
      <w:tr w:rsidRPr="00834CA2" w:rsidR="00834CA2" w:rsidTr="3AA5E322" w14:paraId="0DB1D06D" w14:textId="77777777">
        <w:trPr>
          <w:trHeight w:val="406"/>
        </w:trPr>
        <w:tc>
          <w:tcPr>
            <w:tcW w:w="1413" w:type="dxa"/>
          </w:tcPr>
          <w:p w:rsidRPr="00636D44" w:rsidR="00834CA2" w:rsidP="00834CA2" w:rsidRDefault="00834CA2" w14:paraId="0B64F25A" w14:textId="45FA77A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inline distT="0" distB="0" distL="0" distR="0" wp14:anchorId="34CDBC61" wp14:editId="3003119D">
                  <wp:extent cx="434291" cy="343814"/>
                  <wp:effectExtent l="0" t="0" r="4445" b="0"/>
                  <wp:docPr id="2009728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7287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075" cy="346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:rsidRPr="00636D44" w:rsidR="00834CA2" w:rsidP="00834CA2" w:rsidRDefault="00834CA2" w14:paraId="06FC0754" w14:textId="2ADB1E2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We must eat plenty of </w:t>
            </w:r>
            <w:r w:rsidRPr="00AC09AC">
              <w:rPr>
                <w:rFonts w:ascii="SassoonCRInfant" w:hAnsi="SassoonCRInfant" w:cstheme="minorHAnsi"/>
                <w:sz w:val="20"/>
                <w:szCs w:val="20"/>
                <w:u w:val="single"/>
              </w:rPr>
              <w:t>fruits and vegetables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to keep you healthy.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Carbohydrates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give you energy.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Proteins</w:t>
            </w:r>
            <w:r w:rsidRPr="00636D44">
              <w:rPr>
                <w:rFonts w:ascii="SassoonCRInfant" w:hAnsi="SassoonCRInfant" w:cstheme="minorHAnsi"/>
                <w:sz w:val="20"/>
                <w:szCs w:val="20"/>
              </w:rPr>
              <w:t xml:space="preserve"> help you grow. </w:t>
            </w: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Fats are needed for energy, but you don’t need too much of them.</w:t>
            </w:r>
          </w:p>
        </w:tc>
      </w:tr>
      <w:tr w:rsidRPr="00834CA2" w:rsidR="00834CA2" w:rsidTr="3AA5E322" w14:paraId="1E6D9F26" w14:textId="77777777">
        <w:trPr>
          <w:trHeight w:val="406"/>
        </w:trPr>
        <w:tc>
          <w:tcPr>
            <w:tcW w:w="1413" w:type="dxa"/>
          </w:tcPr>
          <w:p w:rsidRPr="00636D44" w:rsidR="00834CA2" w:rsidP="00834CA2" w:rsidRDefault="00834CA2" w14:paraId="0B10F483" w14:textId="1F490259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inline distT="0" distB="0" distL="0" distR="0" wp14:anchorId="4EEBD09F" wp14:editId="47AF37C2">
                  <wp:extent cx="514350" cy="561975"/>
                  <wp:effectExtent l="0" t="0" r="0" b="9525"/>
                  <wp:docPr id="710254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25428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:rsidRPr="00636D44" w:rsidR="00834CA2" w:rsidP="00834CA2" w:rsidRDefault="00834CA2" w14:paraId="412E0B20" w14:textId="08E2EC6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Eating too much sugary food is not healthy and can damage your teeth.</w:t>
            </w:r>
          </w:p>
        </w:tc>
      </w:tr>
      <w:tr w:rsidRPr="00834CA2" w:rsidR="00834CA2" w:rsidTr="3AA5E322" w14:paraId="146EAC13" w14:textId="77777777">
        <w:trPr>
          <w:trHeight w:val="406"/>
        </w:trPr>
        <w:tc>
          <w:tcPr>
            <w:tcW w:w="1413" w:type="dxa"/>
          </w:tcPr>
          <w:p w:rsidRPr="00636D44" w:rsidR="00834CA2" w:rsidP="00834CA2" w:rsidRDefault="00834CA2" w14:paraId="008558FB" w14:textId="0AFE13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inline distT="0" distB="0" distL="0" distR="0" wp14:anchorId="5050C265" wp14:editId="453E8A76">
                  <wp:extent cx="685800" cy="485775"/>
                  <wp:effectExtent l="0" t="0" r="0" b="9525"/>
                  <wp:docPr id="5586194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6194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:rsidRPr="00636D44" w:rsidR="00834CA2" w:rsidP="3AA5E322" w:rsidRDefault="499100F6" w14:paraId="53DE5BA5" w14:textId="16FFD72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sz w:val="20"/>
                <w:szCs w:val="20"/>
              </w:rPr>
            </w:pPr>
            <w:r w:rsidRPr="00AC09AC">
              <w:rPr>
                <w:rFonts w:ascii="SassoonCRInfant" w:hAnsi="SassoonCRInfant" w:cstheme="minorBidi"/>
                <w:color w:val="000000" w:themeColor="text1"/>
                <w:sz w:val="20"/>
                <w:szCs w:val="20"/>
                <w:u w:val="single"/>
              </w:rPr>
              <w:t xml:space="preserve">Exercise </w:t>
            </w:r>
            <w:r w:rsidRPr="00636D44">
              <w:rPr>
                <w:rFonts w:ascii="SassoonCRInfant" w:hAnsi="SassoonCRInfant" w:cstheme="minorBidi"/>
                <w:color w:val="000000" w:themeColor="text1"/>
                <w:sz w:val="20"/>
                <w:szCs w:val="20"/>
              </w:rPr>
              <w:t xml:space="preserve">is great because it’s </w:t>
            </w:r>
            <w:proofErr w:type="gramStart"/>
            <w:r w:rsidRPr="00636D44">
              <w:rPr>
                <w:rFonts w:ascii="SassoonCRInfant" w:hAnsi="SassoonCRInfant" w:cstheme="minorBidi"/>
                <w:color w:val="000000" w:themeColor="text1"/>
                <w:sz w:val="20"/>
                <w:szCs w:val="20"/>
              </w:rPr>
              <w:t>really good</w:t>
            </w:r>
            <w:proofErr w:type="gramEnd"/>
            <w:r w:rsidRPr="00636D44">
              <w:rPr>
                <w:rFonts w:ascii="SassoonCRInfant" w:hAnsi="SassoonCRInfant" w:cstheme="minorBidi"/>
                <w:color w:val="000000" w:themeColor="text1"/>
                <w:sz w:val="20"/>
                <w:szCs w:val="20"/>
              </w:rPr>
              <w:t xml:space="preserve"> for you, and makes you feel good. You need plenty of </w:t>
            </w:r>
            <w:r w:rsidRPr="00AC09AC">
              <w:rPr>
                <w:rFonts w:ascii="SassoonCRInfant" w:hAnsi="SassoonCRInfant" w:cstheme="minorBidi"/>
                <w:color w:val="000000" w:themeColor="text1"/>
                <w:sz w:val="20"/>
                <w:szCs w:val="20"/>
                <w:u w:val="single"/>
              </w:rPr>
              <w:t>exercise</w:t>
            </w:r>
            <w:r w:rsidRPr="00636D44">
              <w:rPr>
                <w:rFonts w:ascii="SassoonCRInfant" w:hAnsi="SassoonCRInfant" w:cstheme="minorBidi"/>
                <w:color w:val="000000" w:themeColor="text1"/>
                <w:sz w:val="20"/>
                <w:szCs w:val="20"/>
              </w:rPr>
              <w:t xml:space="preserve"> to keep you healthy.</w:t>
            </w:r>
          </w:p>
        </w:tc>
      </w:tr>
      <w:tr w:rsidRPr="00834CA2" w:rsidR="00834CA2" w:rsidTr="3AA5E322" w14:paraId="187B9BA5" w14:textId="77777777">
        <w:trPr>
          <w:trHeight w:val="406"/>
        </w:trPr>
        <w:tc>
          <w:tcPr>
            <w:tcW w:w="1413" w:type="dxa"/>
          </w:tcPr>
          <w:p w:rsidRPr="00636D44" w:rsidR="00834CA2" w:rsidP="00834CA2" w:rsidRDefault="00834CA2" w14:paraId="2F5FD801" w14:textId="15DA1B5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inline distT="0" distB="0" distL="0" distR="0" wp14:anchorId="6B5797FE" wp14:editId="673B9E35">
                  <wp:extent cx="430418" cy="416967"/>
                  <wp:effectExtent l="0" t="0" r="8255" b="2540"/>
                  <wp:docPr id="754347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34700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160" cy="41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:rsidRPr="00636D44" w:rsidR="00834CA2" w:rsidP="00834CA2" w:rsidRDefault="00834CA2" w14:paraId="07BA7DDF" w14:textId="0F0260B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It is very important to have good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hygiene</w:t>
            </w: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and keep our bodies clean inside and out to prevent infections, illnesses and diseases. Good </w:t>
            </w:r>
            <w:r w:rsidRPr="00AC09AC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hygiene </w:t>
            </w: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will help to keep us healthy and stop us from spreading germs from one person to another.</w:t>
            </w:r>
          </w:p>
        </w:tc>
      </w:tr>
      <w:tr w:rsidRPr="00834CA2" w:rsidR="00834CA2" w:rsidTr="3AA5E322" w14:paraId="4AE9FA17" w14:textId="77777777">
        <w:trPr>
          <w:trHeight w:val="406"/>
        </w:trPr>
        <w:tc>
          <w:tcPr>
            <w:tcW w:w="1413" w:type="dxa"/>
          </w:tcPr>
          <w:p w:rsidRPr="00636D44" w:rsidR="00636D44" w:rsidP="00834CA2" w:rsidRDefault="00834CA2" w14:paraId="6B9F7AA4" w14:textId="7438D91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636D44">
              <w:rPr>
                <w:rFonts w:ascii="SassoonCRInfant" w:hAnsi="SassoonCRInfant"/>
                <w:noProof/>
              </w:rPr>
              <w:drawing>
                <wp:inline distT="0" distB="0" distL="0" distR="0" wp14:anchorId="4F3C3985" wp14:editId="547775D0">
                  <wp:extent cx="666750" cy="400050"/>
                  <wp:effectExtent l="0" t="0" r="0" b="0"/>
                  <wp:docPr id="2126200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620047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:rsidRPr="00636D44" w:rsidR="00834CA2" w:rsidP="00834CA2" w:rsidRDefault="00834CA2" w14:paraId="7875667E" w14:textId="691E81B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Getting enough </w:t>
            </w:r>
            <w:r w:rsidRPr="00AC09AC">
              <w:rPr>
                <w:rFonts w:ascii="SassoonCRInfant" w:hAnsi="SassoonCRInfant" w:cstheme="minorHAnsi"/>
                <w:color w:val="000000"/>
                <w:sz w:val="20"/>
                <w:szCs w:val="20"/>
                <w:u w:val="single"/>
              </w:rPr>
              <w:t>rest</w:t>
            </w:r>
            <w:r w:rsidRPr="00636D44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is important so we can grow, learn and stay healthy.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834CA2" w:rsidR="006E2B78" w:rsidTr="3AA5E322" w14:paraId="10D121F8" w14:textId="77777777">
        <w:trPr>
          <w:trHeight w:val="389"/>
        </w:trPr>
        <w:tc>
          <w:tcPr>
            <w:tcW w:w="5049" w:type="dxa"/>
            <w:gridSpan w:val="2"/>
          </w:tcPr>
          <w:p w:rsidRPr="00834CA2" w:rsidR="006E2B78" w:rsidP="006D7D20" w:rsidRDefault="006E2B78" w14:paraId="2BDE78E8" w14:textId="08C27319">
            <w:pPr>
              <w:rPr>
                <w:rFonts w:ascii="Sassoon Infant Std" w:hAnsi="Sassoon Infant Std"/>
                <w:b/>
                <w:color w:val="7030A0"/>
                <w:sz w:val="24"/>
              </w:rPr>
            </w:pPr>
            <w:r w:rsidRPr="00834CA2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Pr="00834CA2" w:rsidR="006E2B78" w:rsidTr="3AA5E322" w14:paraId="34E83BAA" w14:textId="77777777">
        <w:trPr>
          <w:trHeight w:val="159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6E2B78" w:rsidP="3AA5E322" w:rsidRDefault="19CEE441" w14:paraId="4210D7B9" w14:textId="3FAC20D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sz w:val="18"/>
                <w:szCs w:val="18"/>
              </w:rPr>
              <w:t>b</w:t>
            </w:r>
            <w:r w:rsidRPr="3AA5E322" w:rsidR="00697B17">
              <w:rPr>
                <w:rFonts w:ascii="Sassoon Infant Std" w:hAnsi="Sassoon Infant Std" w:cstheme="minorBidi"/>
                <w:sz w:val="18"/>
                <w:szCs w:val="18"/>
              </w:rPr>
              <w:t>aby</w:t>
            </w:r>
          </w:p>
        </w:tc>
        <w:tc>
          <w:tcPr>
            <w:tcW w:w="3369" w:type="dxa"/>
          </w:tcPr>
          <w:p w:rsidRPr="00834CA2" w:rsidR="006E2B78" w:rsidP="006D7D20" w:rsidRDefault="00491D6D" w14:paraId="1B30A9A1" w14:textId="3067ABF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An animal at the start of their life</w:t>
            </w:r>
            <w:r w:rsidRPr="00834CA2" w:rsidR="00D512F2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6E2B78" w:rsidTr="3AA5E322" w14:paraId="498797B9" w14:textId="77777777">
        <w:trPr>
          <w:trHeight w:val="154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6E2B78" w:rsidP="006D7D20" w:rsidRDefault="003115D5" w14:paraId="4C45A8BF" w14:textId="374E245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child</w:t>
            </w:r>
          </w:p>
        </w:tc>
        <w:tc>
          <w:tcPr>
            <w:tcW w:w="3369" w:type="dxa"/>
          </w:tcPr>
          <w:p w:rsidRPr="00834CA2" w:rsidR="006E2B78" w:rsidP="006D7D20" w:rsidRDefault="005F5C24" w14:paraId="276785E0" w14:textId="1D9D984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 xml:space="preserve">A young </w:t>
            </w:r>
            <w:r w:rsidRPr="00834CA2" w:rsidR="00C27CF4">
              <w:rPr>
                <w:rFonts w:ascii="Sassoon Infant Std" w:hAnsi="Sassoon Infant Std" w:cstheme="minorHAnsi"/>
                <w:sz w:val="18"/>
                <w:szCs w:val="18"/>
              </w:rPr>
              <w:t>person</w:t>
            </w: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 xml:space="preserve"> between </w:t>
            </w:r>
            <w:r w:rsidRPr="00834CA2" w:rsidR="00C27CF4">
              <w:rPr>
                <w:rFonts w:ascii="Sassoon Infant Std" w:hAnsi="Sassoon Infant Std" w:cstheme="minorHAnsi"/>
                <w:sz w:val="18"/>
                <w:szCs w:val="18"/>
              </w:rPr>
              <w:t>4</w:t>
            </w: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 xml:space="preserve"> and 13</w:t>
            </w:r>
            <w:r w:rsidRPr="00834CA2" w:rsidR="00890680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6E2B78" w:rsidTr="3AA5E322" w14:paraId="40074E14" w14:textId="77777777">
        <w:trPr>
          <w:trHeight w:val="147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6E2B78" w:rsidP="006D7D20" w:rsidRDefault="003115D5" w14:paraId="71D47AA2" w14:textId="0732732B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toddler</w:t>
            </w:r>
          </w:p>
        </w:tc>
        <w:tc>
          <w:tcPr>
            <w:tcW w:w="3369" w:type="dxa"/>
          </w:tcPr>
          <w:p w:rsidRPr="00834CA2" w:rsidR="006E2B78" w:rsidP="006D7D20" w:rsidRDefault="003242AC" w14:paraId="7F717E4D" w14:textId="4EA5A5EC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A</w:t>
            </w:r>
            <w:r w:rsidRPr="00834CA2" w:rsidR="005F5C24">
              <w:rPr>
                <w:rFonts w:ascii="Sassoon Infant Std" w:hAnsi="Sassoon Infant Std" w:cstheme="minorHAnsi"/>
                <w:sz w:val="18"/>
                <w:szCs w:val="18"/>
              </w:rPr>
              <w:t xml:space="preserve"> young</w:t>
            </w: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 xml:space="preserve"> </w:t>
            </w:r>
            <w:r w:rsidRPr="00834CA2" w:rsidR="00C27CF4">
              <w:rPr>
                <w:rFonts w:ascii="Sassoon Infant Std" w:hAnsi="Sassoon Infant Std" w:cstheme="minorHAnsi"/>
                <w:sz w:val="18"/>
                <w:szCs w:val="18"/>
              </w:rPr>
              <w:t>person</w:t>
            </w: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 xml:space="preserve"> </w:t>
            </w:r>
            <w:r w:rsidRPr="00834CA2" w:rsidR="005F5C24">
              <w:rPr>
                <w:rFonts w:ascii="Sassoon Infant Std" w:hAnsi="Sassoon Infant Std" w:cstheme="minorHAnsi"/>
                <w:sz w:val="18"/>
                <w:szCs w:val="18"/>
              </w:rPr>
              <w:t>between 1 and 3</w:t>
            </w:r>
            <w:r w:rsidRPr="00834CA2" w:rsidR="00F7129D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A12175" w:rsidTr="3AA5E322" w14:paraId="0FF998D8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A12175" w:rsidP="00A12175" w:rsidRDefault="003115D5" w14:paraId="734B23B6" w14:textId="3BC75E5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teenager</w:t>
            </w:r>
          </w:p>
        </w:tc>
        <w:tc>
          <w:tcPr>
            <w:tcW w:w="3369" w:type="dxa"/>
          </w:tcPr>
          <w:p w:rsidRPr="00834CA2" w:rsidR="00A12175" w:rsidP="00A12175" w:rsidRDefault="005F5C24" w14:paraId="24A60424" w14:textId="47EE6EC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 xml:space="preserve">A young </w:t>
            </w:r>
            <w:r w:rsidRPr="00834CA2" w:rsidR="00C27CF4">
              <w:rPr>
                <w:rFonts w:ascii="Sassoon Infant Std" w:hAnsi="Sassoon Infant Std" w:cstheme="minorHAnsi"/>
                <w:sz w:val="18"/>
                <w:szCs w:val="18"/>
              </w:rPr>
              <w:t xml:space="preserve">person between 13 and </w:t>
            </w:r>
            <w:r w:rsidRPr="00834CA2" w:rsidR="00520728">
              <w:rPr>
                <w:rFonts w:ascii="Sassoon Infant Std" w:hAnsi="Sassoon Infant Std" w:cstheme="minorHAnsi"/>
                <w:sz w:val="18"/>
                <w:szCs w:val="18"/>
              </w:rPr>
              <w:t>19</w:t>
            </w:r>
            <w:r w:rsidRPr="00834CA2" w:rsidR="00FC60A8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A12175" w:rsidTr="3AA5E322" w14:paraId="4735BF30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A12175" w:rsidP="00A12175" w:rsidRDefault="003115D5" w14:paraId="2D8F37F1" w14:textId="58BB353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adult</w:t>
            </w:r>
          </w:p>
        </w:tc>
        <w:tc>
          <w:tcPr>
            <w:tcW w:w="3369" w:type="dxa"/>
          </w:tcPr>
          <w:p w:rsidRPr="00834CA2" w:rsidR="00A12175" w:rsidP="00A12175" w:rsidRDefault="00520728" w14:paraId="6A61DBAF" w14:textId="1BECAC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A person that is fully grown</w:t>
            </w:r>
            <w:r w:rsidRPr="00834CA2" w:rsidR="00D60143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3115D5" w:rsidTr="3AA5E322" w14:paraId="5256C5C2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3115D5" w:rsidP="3AA5E322" w:rsidRDefault="20D24F25" w14:paraId="5D45B09B" w14:textId="540CFCA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color w:val="0070C0"/>
                <w:sz w:val="18"/>
                <w:szCs w:val="18"/>
              </w:rPr>
              <w:t>o</w:t>
            </w:r>
            <w:r w:rsidRPr="3AA5E322" w:rsidR="003115D5">
              <w:rPr>
                <w:rFonts w:ascii="Sassoon Infant Std" w:hAnsi="Sassoon Infant Std" w:cstheme="minorBidi"/>
                <w:color w:val="0070C0"/>
                <w:sz w:val="18"/>
                <w:szCs w:val="18"/>
              </w:rPr>
              <w:t>ld age</w:t>
            </w:r>
          </w:p>
        </w:tc>
        <w:tc>
          <w:tcPr>
            <w:tcW w:w="3369" w:type="dxa"/>
          </w:tcPr>
          <w:p w:rsidRPr="00834CA2" w:rsidR="003115D5" w:rsidP="00A12175" w:rsidRDefault="00340726" w14:paraId="55950E69" w14:textId="22068E9F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A person over 60</w:t>
            </w:r>
            <w:r w:rsidRPr="00834CA2" w:rsidR="00891BFE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3115D5" w:rsidTr="3AA5E322" w14:paraId="1F292250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2B7F5B" w:rsidP="00A12175" w:rsidRDefault="002B7F5B" w14:paraId="57E5CA28" w14:textId="5E04D93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hygiene</w:t>
            </w:r>
          </w:p>
        </w:tc>
        <w:tc>
          <w:tcPr>
            <w:tcW w:w="3369" w:type="dxa"/>
          </w:tcPr>
          <w:p w:rsidRPr="00834CA2" w:rsidR="003115D5" w:rsidP="3AA5E322" w:rsidRDefault="00340726" w14:paraId="25894BAE" w14:textId="47A6BDA8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sz w:val="18"/>
                <w:szCs w:val="18"/>
              </w:rPr>
              <w:t>How we keep clean</w:t>
            </w:r>
            <w:r w:rsidRPr="3AA5E322" w:rsidR="46BA8507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Pr="00834CA2" w:rsidR="002B7F5B" w:rsidTr="3AA5E322" w14:paraId="4EF51627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2B7F5B" w:rsidP="3AA5E322" w:rsidRDefault="30205FEC" w14:paraId="30B27109" w14:textId="089842C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color w:val="0070C0"/>
                <w:sz w:val="18"/>
                <w:szCs w:val="18"/>
              </w:rPr>
              <w:t>b</w:t>
            </w:r>
            <w:r w:rsidRPr="3AA5E322" w:rsidR="002B7F5B">
              <w:rPr>
                <w:rFonts w:ascii="Sassoon Infant Std" w:hAnsi="Sassoon Infant Std" w:cstheme="minorBidi"/>
                <w:color w:val="0070C0"/>
                <w:sz w:val="18"/>
                <w:szCs w:val="18"/>
              </w:rPr>
              <w:t>alanced diet</w:t>
            </w:r>
          </w:p>
        </w:tc>
        <w:tc>
          <w:tcPr>
            <w:tcW w:w="3369" w:type="dxa"/>
          </w:tcPr>
          <w:p w:rsidRPr="00834CA2" w:rsidR="002B7F5B" w:rsidP="00A12175" w:rsidRDefault="00340726" w14:paraId="48A722F6" w14:textId="709A1C6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Making sure we eat different types of food</w:t>
            </w:r>
            <w:r w:rsidRPr="00834CA2" w:rsidR="00891BFE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A3674F" w:rsidTr="3AA5E322" w14:paraId="55C1F073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A3674F" w:rsidP="00A12175" w:rsidRDefault="00A3674F" w14:paraId="00A649A8" w14:textId="2FB1FE8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exercise</w:t>
            </w:r>
          </w:p>
        </w:tc>
        <w:tc>
          <w:tcPr>
            <w:tcW w:w="3369" w:type="dxa"/>
          </w:tcPr>
          <w:p w:rsidRPr="00834CA2" w:rsidR="00A3674F" w:rsidP="00A12175" w:rsidRDefault="004C32BC" w14:paraId="06646D4E" w14:textId="160AA5E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Working the muscles in our body to keep fit</w:t>
            </w:r>
            <w:r w:rsidRPr="00834CA2" w:rsidR="00724E85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A3674F" w:rsidTr="3AA5E322" w14:paraId="360B70A5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A3674F" w:rsidP="00A12175" w:rsidRDefault="00A3674F" w14:paraId="1D33EAB4" w14:textId="20A18E5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rest</w:t>
            </w:r>
          </w:p>
        </w:tc>
        <w:tc>
          <w:tcPr>
            <w:tcW w:w="3369" w:type="dxa"/>
          </w:tcPr>
          <w:p w:rsidRPr="00834CA2" w:rsidR="00A3674F" w:rsidP="00A12175" w:rsidRDefault="00DC7842" w14:paraId="6BBFBEE6" w14:textId="370B0BC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sz w:val="18"/>
                <w:szCs w:val="18"/>
              </w:rPr>
              <w:t>Getting enough sleep</w:t>
            </w:r>
            <w:r w:rsidRPr="00834CA2" w:rsidR="00FC4DDF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Pr="00834CA2" w:rsidR="00835F8F" w:rsidTr="3AA5E322" w14:paraId="18A8888F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835F8F" w:rsidP="00A12175" w:rsidRDefault="00835F8F" w14:paraId="06A8B88F" w14:textId="67C3532E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protein</w:t>
            </w:r>
          </w:p>
        </w:tc>
        <w:tc>
          <w:tcPr>
            <w:tcW w:w="3369" w:type="dxa"/>
          </w:tcPr>
          <w:p w:rsidRPr="00834CA2" w:rsidR="00835F8F" w:rsidP="3AA5E322" w:rsidRDefault="00811AFB" w14:paraId="11BCF24F" w14:textId="504F84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sz w:val="18"/>
                <w:szCs w:val="18"/>
              </w:rPr>
              <w:t xml:space="preserve">Foods that </w:t>
            </w:r>
            <w:r w:rsidRPr="3AA5E322" w:rsidR="001014EB">
              <w:rPr>
                <w:rFonts w:ascii="Sassoon Infant Std" w:hAnsi="Sassoon Infant Std" w:cstheme="minorBidi"/>
                <w:sz w:val="18"/>
                <w:szCs w:val="18"/>
              </w:rPr>
              <w:t>help us grow. E.g. meat, fish, nuts</w:t>
            </w:r>
            <w:r w:rsidRPr="3AA5E322" w:rsidR="00076E85">
              <w:rPr>
                <w:rFonts w:ascii="Sassoon Infant Std" w:hAnsi="Sassoon Infant Std" w:cstheme="minorBidi"/>
                <w:sz w:val="18"/>
                <w:szCs w:val="18"/>
              </w:rPr>
              <w:t>, pulses</w:t>
            </w:r>
            <w:r w:rsidRPr="3AA5E322" w:rsidR="62EF0916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  <w:r w:rsidRPr="3AA5E322" w:rsidR="001014EB">
              <w:rPr>
                <w:rFonts w:ascii="Sassoon Infant Std" w:hAnsi="Sassoon Infant Std" w:cstheme="minorBidi"/>
                <w:sz w:val="18"/>
                <w:szCs w:val="18"/>
              </w:rPr>
              <w:t xml:space="preserve"> </w:t>
            </w:r>
          </w:p>
        </w:tc>
      </w:tr>
      <w:tr w:rsidRPr="00834CA2" w:rsidR="00835F8F" w:rsidTr="3AA5E322" w14:paraId="7FBE0962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835F8F" w:rsidP="00A12175" w:rsidRDefault="00835F8F" w14:paraId="2C4839F7" w14:textId="193581A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834CA2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carbohydrate</w:t>
            </w:r>
          </w:p>
        </w:tc>
        <w:tc>
          <w:tcPr>
            <w:tcW w:w="3369" w:type="dxa"/>
          </w:tcPr>
          <w:p w:rsidRPr="00834CA2" w:rsidR="00835F8F" w:rsidP="3AA5E322" w:rsidRDefault="006E41AE" w14:paraId="69E48B39" w14:textId="21BC8B7F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sz w:val="18"/>
                <w:szCs w:val="18"/>
              </w:rPr>
              <w:t>Foods that give us energy</w:t>
            </w:r>
            <w:r w:rsidRPr="3AA5E322" w:rsidR="000459AB">
              <w:rPr>
                <w:rFonts w:ascii="Sassoon Infant Std" w:hAnsi="Sassoon Infant Std" w:cstheme="minorBidi"/>
                <w:sz w:val="18"/>
                <w:szCs w:val="18"/>
              </w:rPr>
              <w:t xml:space="preserve">. E.g. cereals, </w:t>
            </w:r>
            <w:r w:rsidRPr="3AA5E322" w:rsidR="00313C69">
              <w:rPr>
                <w:rFonts w:ascii="Sassoon Infant Std" w:hAnsi="Sassoon Infant Std" w:cstheme="minorBidi"/>
                <w:sz w:val="18"/>
                <w:szCs w:val="18"/>
              </w:rPr>
              <w:t>pasta, rice, bread, potatoes</w:t>
            </w:r>
            <w:r w:rsidRPr="3AA5E322" w:rsidR="330C7BCF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Pr="00834CA2" w:rsidR="00835F8F" w:rsidTr="3AA5E322" w14:paraId="06CC0DCD" w14:textId="77777777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:rsidRPr="00834CA2" w:rsidR="00835F8F" w:rsidP="3AA5E322" w:rsidRDefault="56752150" w14:paraId="2B0664A0" w14:textId="7D66363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sz w:val="18"/>
                <w:szCs w:val="18"/>
              </w:rPr>
              <w:t>f</w:t>
            </w:r>
            <w:r w:rsidRPr="3AA5E322" w:rsidR="00B93BF1">
              <w:rPr>
                <w:rFonts w:ascii="Sassoon Infant Std" w:hAnsi="Sassoon Infant Std" w:cstheme="minorBidi"/>
                <w:sz w:val="18"/>
                <w:szCs w:val="18"/>
              </w:rPr>
              <w:t>ruit and vegetables</w:t>
            </w:r>
          </w:p>
        </w:tc>
        <w:tc>
          <w:tcPr>
            <w:tcW w:w="3369" w:type="dxa"/>
          </w:tcPr>
          <w:p w:rsidRPr="00834CA2" w:rsidR="00835F8F" w:rsidP="3AA5E322" w:rsidRDefault="00305C3A" w14:paraId="2F4F0DAA" w14:textId="5025A0A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3AA5E322">
              <w:rPr>
                <w:rFonts w:ascii="Sassoon Infant Std" w:hAnsi="Sassoon Infant Std" w:cstheme="minorBidi"/>
                <w:sz w:val="18"/>
                <w:szCs w:val="18"/>
              </w:rPr>
              <w:t>Food from plants</w:t>
            </w:r>
            <w:r w:rsidRPr="3AA5E322" w:rsidR="46CED8A2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</w:tbl>
    <w:p w:rsidRPr="006E06AE" w:rsidR="00CF5F18" w:rsidP="00CF5F18" w:rsidRDefault="00305C3A" w14:paraId="2C175A8E" w14:textId="6C6AEC50">
      <w:pPr>
        <w:tabs>
          <w:tab w:val="left" w:pos="1077"/>
        </w:tabs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7022F0A" wp14:editId="3DC73DC2">
                <wp:simplePos x="0" y="0"/>
                <wp:positionH relativeFrom="column">
                  <wp:posOffset>1196340</wp:posOffset>
                </wp:positionH>
                <wp:positionV relativeFrom="paragraph">
                  <wp:posOffset>3653155</wp:posOffset>
                </wp:positionV>
                <wp:extent cx="1402080" cy="1348740"/>
                <wp:effectExtent l="0" t="0" r="26670" b="22860"/>
                <wp:wrapThrough wrapText="bothSides">
                  <wp:wrapPolygon edited="0">
                    <wp:start x="0" y="0"/>
                    <wp:lineTo x="0" y="21661"/>
                    <wp:lineTo x="21717" y="21661"/>
                    <wp:lineTo x="21717" y="0"/>
                    <wp:lineTo x="0" y="0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134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36D44" w:rsidR="00E350AA" w:rsidP="00E350AA" w:rsidRDefault="00E350AA" w14:paraId="66E06F50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636D44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David is a naturalist and broadcaster. He has made many programmes for television about wildlife all over the world.</w:t>
                            </w:r>
                          </w:p>
                          <w:p w:rsidR="00E350AA" w:rsidP="00E350AA" w:rsidRDefault="00E350AA" w14:paraId="4B1B420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style="position:absolute;margin-left:94.2pt;margin-top:287.65pt;width:110.4pt;height:106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" w14:anchorId="57022F0A">
                <v:textbox>
                  <w:txbxContent>
                    <w:p w:rsidRPr="00636D44" w:rsidR="00E350AA" w:rsidP="00E350AA" w:rsidRDefault="00E350AA" w14:paraId="66E06F50" w14:textId="77777777">
                      <w:pPr>
                        <w:jc w:val="center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636D44">
                        <w:rPr>
                          <w:rFonts w:ascii="SassoonCRInfant" w:hAnsi="SassoonCRInfant"/>
                          <w:sz w:val="20"/>
                          <w:szCs w:val="20"/>
                        </w:rPr>
                        <w:t>David is a naturalist and broadcaster. He has made many programmes for television about wildlife all over the world.</w:t>
                      </w:r>
                    </w:p>
                    <w:p w:rsidR="00E350AA" w:rsidP="00E350AA" w:rsidRDefault="00E350AA" w14:paraId="4B1B4207" w14:textId="77777777"/>
                  </w:txbxContent>
                </v:textbox>
                <w10:wrap type="through"/>
              </v:shape>
            </w:pict>
          </mc:Fallback>
        </mc:AlternateContent>
      </w: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022CBC97" wp14:editId="2C2289C3">
                <wp:simplePos x="0" y="0"/>
                <wp:positionH relativeFrom="column">
                  <wp:posOffset>-411480</wp:posOffset>
                </wp:positionH>
                <wp:positionV relativeFrom="page">
                  <wp:posOffset>4264660</wp:posOffset>
                </wp:positionV>
                <wp:extent cx="3110230" cy="2087880"/>
                <wp:effectExtent l="0" t="0" r="13970" b="26670"/>
                <wp:wrapThrough wrapText="bothSides">
                  <wp:wrapPolygon edited="0">
                    <wp:start x="0" y="0"/>
                    <wp:lineTo x="0" y="21679"/>
                    <wp:lineTo x="21565" y="21679"/>
                    <wp:lineTo x="21565" y="0"/>
                    <wp:lineTo x="0" y="0"/>
                  </wp:wrapPolygon>
                </wp:wrapThrough>
                <wp:docPr id="545748268" name="Text Box 545748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230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36D44" w:rsidR="00126369" w:rsidP="00126369" w:rsidRDefault="00126369" w14:paraId="5C9A2AC5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636D44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:rsidRPr="00636D44" w:rsidR="00126369" w:rsidP="00126369" w:rsidRDefault="00126369" w14:paraId="2167AB00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636D44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David Attenborough</w:t>
                            </w:r>
                          </w:p>
                          <w:p w:rsidR="00126369" w:rsidP="00126369" w:rsidRDefault="00C23B77" w14:paraId="2117D3E7" w14:textId="0CABA20F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74CD4D" wp14:editId="2EF4D120">
                                  <wp:extent cx="1226820" cy="1226820"/>
                                  <wp:effectExtent l="0" t="0" r="0" b="0"/>
                                  <wp:docPr id="3" name="Picture 3" descr="An old person with white hair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n old person with white hair&#10;&#10;Description automatically generated with medium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6820" cy="1226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5748268" style="position:absolute;margin-left:-32.4pt;margin-top:335.8pt;width:244.9pt;height:164.4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" w14:anchorId="022CBC97">
                <v:textbox>
                  <w:txbxContent>
                    <w:p w:rsidRPr="00636D44" w:rsidR="00126369" w:rsidP="00126369" w:rsidRDefault="00126369" w14:paraId="5C9A2AC5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636D44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:rsidRPr="00636D44" w:rsidR="00126369" w:rsidP="00126369" w:rsidRDefault="00126369" w14:paraId="2167AB00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636D44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David Attenborough</w:t>
                      </w:r>
                    </w:p>
                    <w:p w:rsidR="00126369" w:rsidP="00126369" w:rsidRDefault="00C23B77" w14:paraId="2117D3E7" w14:textId="0CABA20F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74CD4D" wp14:editId="2EF4D120">
                            <wp:extent cx="1226820" cy="1226820"/>
                            <wp:effectExtent l="0" t="0" r="0" b="0"/>
                            <wp:docPr id="3" name="Picture 3" descr="An old person with white hair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n old person with white hair&#10;&#10;Description automatically generated with medium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6820" cy="1226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</w:p>
    <w:p w:rsidRPr="009B4B83" w:rsidR="000D30B9" w:rsidP="009B4B83" w:rsidRDefault="000E6079" w14:paraId="26DA58D1" w14:textId="58DFE8D4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>
        <w:rPr>
          <w:rFonts w:ascii="Letter-join Plus 8" w:hAnsi="Letter-join Plus 8"/>
          <w:i/>
          <w:iCs/>
        </w:rPr>
        <w:t xml:space="preserve">       </w:t>
      </w:r>
      <w:r w:rsidR="0035116D">
        <w:rPr>
          <w:rFonts w:ascii="Letter-join Plus 8" w:hAnsi="Letter-join Plus 8"/>
          <w:b/>
          <w:bCs/>
        </w:rPr>
        <w:t xml:space="preserve"> </w:t>
      </w:r>
    </w:p>
    <w:p w:rsidRPr="00227DAF" w:rsidR="009C7EF8" w:rsidP="00227DAF" w:rsidRDefault="00636D44" w14:paraId="2FA2B7BF" w14:textId="0B520A5B">
      <w:pPr>
        <w:tabs>
          <w:tab w:val="left" w:pos="9990"/>
        </w:tabs>
        <w:spacing w:line="240" w:lineRule="auto"/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5284A9B1" wp14:editId="506F8F94">
            <wp:simplePos x="0" y="0"/>
            <wp:positionH relativeFrom="column">
              <wp:posOffset>8246110</wp:posOffset>
            </wp:positionH>
            <wp:positionV relativeFrom="paragraph">
              <wp:posOffset>372110</wp:posOffset>
            </wp:positionV>
            <wp:extent cx="82423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0968" y="20954"/>
                <wp:lineTo x="20968" y="0"/>
                <wp:lineTo x="0" y="0"/>
              </wp:wrapPolygon>
            </wp:wrapThrough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5FC4">
        <w:rPr>
          <w:noProof/>
        </w:rPr>
        <w:drawing>
          <wp:anchor distT="0" distB="0" distL="114300" distR="114300" simplePos="0" relativeHeight="251658248" behindDoc="0" locked="0" layoutInCell="1" allowOverlap="1" wp14:anchorId="71DCEE4C" wp14:editId="7A277031">
            <wp:simplePos x="0" y="0"/>
            <wp:positionH relativeFrom="column">
              <wp:posOffset>7082155</wp:posOffset>
            </wp:positionH>
            <wp:positionV relativeFrom="paragraph">
              <wp:posOffset>372110</wp:posOffset>
            </wp:positionV>
            <wp:extent cx="84074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1045" y="20954"/>
                <wp:lineTo x="21045" y="0"/>
                <wp:lineTo x="0" y="0"/>
              </wp:wrapPolygon>
            </wp:wrapThrough>
            <wp:docPr id="5" name="Picture 5" descr="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Whitebo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D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13C99D6" wp14:editId="05732E89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321DB" w:rsidR="00FB19C1" w:rsidP="00FB19C1" w:rsidRDefault="00FB19C1" w14:paraId="5224118B" w14:textId="77777777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 w:eastAsia="Times New Roman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style="position:absolute;margin-left:207.8pt;margin-top:365.3pt;width:160.2pt;height:34.2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AFoyZkTAgAAJgQAAA4AAAAAAAAAAAAAAAAALgIAAGRycy9lMm9Eb2MueG1sUEsBAi0AFAAGAAgA&#10;AAAhANjj5y3gAAAACwEAAA8AAAAAAAAAAAAAAAAAbQQAAGRycy9kb3ducmV2LnhtbFBLBQYAAAAA&#10;BAAEAPMAAAB6BQAAAAA=&#10;" w14:anchorId="213C99D6">
                <v:textbox>
                  <w:txbxContent>
                    <w:p w:rsidRPr="006321DB" w:rsidR="00FB19C1" w:rsidP="00FB19C1" w:rsidRDefault="00FB19C1" w14:paraId="5224118B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Pr="00227DAF" w:rsidR="009C7EF8" w:rsidSect="00636D44">
      <w:pgSz w:w="16838" w:h="11906" w:orient="landscape" w:code="9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35E6"/>
    <w:rsid w:val="000269AF"/>
    <w:rsid w:val="00026D34"/>
    <w:rsid w:val="00033815"/>
    <w:rsid w:val="000363D1"/>
    <w:rsid w:val="00036584"/>
    <w:rsid w:val="00040861"/>
    <w:rsid w:val="0004409A"/>
    <w:rsid w:val="000459AB"/>
    <w:rsid w:val="00051BB4"/>
    <w:rsid w:val="00074AEF"/>
    <w:rsid w:val="00076E85"/>
    <w:rsid w:val="00076F54"/>
    <w:rsid w:val="00090516"/>
    <w:rsid w:val="000966CD"/>
    <w:rsid w:val="000A00B1"/>
    <w:rsid w:val="000A7F3C"/>
    <w:rsid w:val="000B31B0"/>
    <w:rsid w:val="000B5B41"/>
    <w:rsid w:val="000B70E2"/>
    <w:rsid w:val="000D30B9"/>
    <w:rsid w:val="000E6079"/>
    <w:rsid w:val="000E65DD"/>
    <w:rsid w:val="000F62E3"/>
    <w:rsid w:val="001014EB"/>
    <w:rsid w:val="00102821"/>
    <w:rsid w:val="001070B9"/>
    <w:rsid w:val="00113FEF"/>
    <w:rsid w:val="0011492D"/>
    <w:rsid w:val="00123F48"/>
    <w:rsid w:val="00126369"/>
    <w:rsid w:val="00141559"/>
    <w:rsid w:val="001459D1"/>
    <w:rsid w:val="00156A59"/>
    <w:rsid w:val="0015786E"/>
    <w:rsid w:val="00165FC4"/>
    <w:rsid w:val="00195734"/>
    <w:rsid w:val="001A02FB"/>
    <w:rsid w:val="001A66A8"/>
    <w:rsid w:val="001E1CFB"/>
    <w:rsid w:val="001E5708"/>
    <w:rsid w:val="001E6E55"/>
    <w:rsid w:val="001F7122"/>
    <w:rsid w:val="002039DA"/>
    <w:rsid w:val="00204020"/>
    <w:rsid w:val="00206B0F"/>
    <w:rsid w:val="00211934"/>
    <w:rsid w:val="002126DD"/>
    <w:rsid w:val="0022124E"/>
    <w:rsid w:val="00221C92"/>
    <w:rsid w:val="00222D8D"/>
    <w:rsid w:val="0022718B"/>
    <w:rsid w:val="00227DAF"/>
    <w:rsid w:val="0024512C"/>
    <w:rsid w:val="002535A9"/>
    <w:rsid w:val="002656C0"/>
    <w:rsid w:val="0027781E"/>
    <w:rsid w:val="00282E25"/>
    <w:rsid w:val="002868B0"/>
    <w:rsid w:val="002B0A7F"/>
    <w:rsid w:val="002B7F5B"/>
    <w:rsid w:val="002D38E8"/>
    <w:rsid w:val="002E179D"/>
    <w:rsid w:val="002E1E6B"/>
    <w:rsid w:val="002F7723"/>
    <w:rsid w:val="00305C3A"/>
    <w:rsid w:val="00310948"/>
    <w:rsid w:val="003115D5"/>
    <w:rsid w:val="00311FE2"/>
    <w:rsid w:val="00313C69"/>
    <w:rsid w:val="003153F5"/>
    <w:rsid w:val="003237C3"/>
    <w:rsid w:val="003242AC"/>
    <w:rsid w:val="00337743"/>
    <w:rsid w:val="00340726"/>
    <w:rsid w:val="0035116D"/>
    <w:rsid w:val="00355A71"/>
    <w:rsid w:val="00366AAE"/>
    <w:rsid w:val="0037744F"/>
    <w:rsid w:val="003C1345"/>
    <w:rsid w:val="003E2E85"/>
    <w:rsid w:val="003E613F"/>
    <w:rsid w:val="00401D96"/>
    <w:rsid w:val="00422173"/>
    <w:rsid w:val="00426BEF"/>
    <w:rsid w:val="00432674"/>
    <w:rsid w:val="004327C5"/>
    <w:rsid w:val="00441E9A"/>
    <w:rsid w:val="00450EAF"/>
    <w:rsid w:val="00454210"/>
    <w:rsid w:val="004678BC"/>
    <w:rsid w:val="0047436F"/>
    <w:rsid w:val="00486CFA"/>
    <w:rsid w:val="00491D6D"/>
    <w:rsid w:val="004A30DC"/>
    <w:rsid w:val="004B7E55"/>
    <w:rsid w:val="004C0648"/>
    <w:rsid w:val="004C32BC"/>
    <w:rsid w:val="004D09FA"/>
    <w:rsid w:val="004D3665"/>
    <w:rsid w:val="004E0635"/>
    <w:rsid w:val="005017FF"/>
    <w:rsid w:val="00503C06"/>
    <w:rsid w:val="00520728"/>
    <w:rsid w:val="00534346"/>
    <w:rsid w:val="00540B27"/>
    <w:rsid w:val="00555FDF"/>
    <w:rsid w:val="005618F3"/>
    <w:rsid w:val="005A32C4"/>
    <w:rsid w:val="005A5D87"/>
    <w:rsid w:val="005A6798"/>
    <w:rsid w:val="005A76B0"/>
    <w:rsid w:val="005C13A8"/>
    <w:rsid w:val="005C72E0"/>
    <w:rsid w:val="005D2AD3"/>
    <w:rsid w:val="005D4F0D"/>
    <w:rsid w:val="005E43FC"/>
    <w:rsid w:val="005E5A8B"/>
    <w:rsid w:val="005E5E44"/>
    <w:rsid w:val="005F5C24"/>
    <w:rsid w:val="00615B22"/>
    <w:rsid w:val="00631039"/>
    <w:rsid w:val="00636D44"/>
    <w:rsid w:val="00650105"/>
    <w:rsid w:val="00655704"/>
    <w:rsid w:val="00655B07"/>
    <w:rsid w:val="0065719F"/>
    <w:rsid w:val="00660FD8"/>
    <w:rsid w:val="00692579"/>
    <w:rsid w:val="00697B17"/>
    <w:rsid w:val="006C2C53"/>
    <w:rsid w:val="006C4059"/>
    <w:rsid w:val="006D4D7C"/>
    <w:rsid w:val="006D7D20"/>
    <w:rsid w:val="006E06AE"/>
    <w:rsid w:val="006E0ABE"/>
    <w:rsid w:val="006E2B78"/>
    <w:rsid w:val="006E41AE"/>
    <w:rsid w:val="006E49F9"/>
    <w:rsid w:val="00710600"/>
    <w:rsid w:val="00710C86"/>
    <w:rsid w:val="007166A7"/>
    <w:rsid w:val="00724BD1"/>
    <w:rsid w:val="00724E85"/>
    <w:rsid w:val="007266C7"/>
    <w:rsid w:val="007274E9"/>
    <w:rsid w:val="00730226"/>
    <w:rsid w:val="007353FD"/>
    <w:rsid w:val="007547D0"/>
    <w:rsid w:val="00757E16"/>
    <w:rsid w:val="007613DE"/>
    <w:rsid w:val="0077110C"/>
    <w:rsid w:val="007818AD"/>
    <w:rsid w:val="0078541B"/>
    <w:rsid w:val="007A5ECF"/>
    <w:rsid w:val="007A7A60"/>
    <w:rsid w:val="007B77B1"/>
    <w:rsid w:val="007D5399"/>
    <w:rsid w:val="007D6E32"/>
    <w:rsid w:val="007E777B"/>
    <w:rsid w:val="00811AFB"/>
    <w:rsid w:val="008168A4"/>
    <w:rsid w:val="008272DF"/>
    <w:rsid w:val="00834CA2"/>
    <w:rsid w:val="00835F8F"/>
    <w:rsid w:val="008419BF"/>
    <w:rsid w:val="00850CF9"/>
    <w:rsid w:val="0085528B"/>
    <w:rsid w:val="00860F92"/>
    <w:rsid w:val="00882558"/>
    <w:rsid w:val="00890680"/>
    <w:rsid w:val="00890E3E"/>
    <w:rsid w:val="00891BFE"/>
    <w:rsid w:val="008B15A7"/>
    <w:rsid w:val="008B1DD9"/>
    <w:rsid w:val="008B436E"/>
    <w:rsid w:val="008B504C"/>
    <w:rsid w:val="008B739F"/>
    <w:rsid w:val="00901850"/>
    <w:rsid w:val="00903CA8"/>
    <w:rsid w:val="00904A63"/>
    <w:rsid w:val="009073F0"/>
    <w:rsid w:val="009126B7"/>
    <w:rsid w:val="00913B95"/>
    <w:rsid w:val="00957190"/>
    <w:rsid w:val="00964993"/>
    <w:rsid w:val="00971EC3"/>
    <w:rsid w:val="00982E08"/>
    <w:rsid w:val="00983B5B"/>
    <w:rsid w:val="009B2B57"/>
    <w:rsid w:val="009B4B83"/>
    <w:rsid w:val="009C039D"/>
    <w:rsid w:val="009C3F1F"/>
    <w:rsid w:val="009C759B"/>
    <w:rsid w:val="009C7EF8"/>
    <w:rsid w:val="00A00CB2"/>
    <w:rsid w:val="00A07885"/>
    <w:rsid w:val="00A12175"/>
    <w:rsid w:val="00A3005C"/>
    <w:rsid w:val="00A3674F"/>
    <w:rsid w:val="00A37F98"/>
    <w:rsid w:val="00A41978"/>
    <w:rsid w:val="00A47723"/>
    <w:rsid w:val="00A50AB6"/>
    <w:rsid w:val="00A669D1"/>
    <w:rsid w:val="00A66B60"/>
    <w:rsid w:val="00A67E2F"/>
    <w:rsid w:val="00A86C1C"/>
    <w:rsid w:val="00A87F1B"/>
    <w:rsid w:val="00AA224D"/>
    <w:rsid w:val="00AA4B63"/>
    <w:rsid w:val="00AB1722"/>
    <w:rsid w:val="00AB24B5"/>
    <w:rsid w:val="00AB52C9"/>
    <w:rsid w:val="00AB7488"/>
    <w:rsid w:val="00AC09AC"/>
    <w:rsid w:val="00AD1462"/>
    <w:rsid w:val="00AD41FB"/>
    <w:rsid w:val="00AE1BEB"/>
    <w:rsid w:val="00AE1F66"/>
    <w:rsid w:val="00AE61D4"/>
    <w:rsid w:val="00AE777C"/>
    <w:rsid w:val="00B01506"/>
    <w:rsid w:val="00B10481"/>
    <w:rsid w:val="00B24882"/>
    <w:rsid w:val="00B47812"/>
    <w:rsid w:val="00B773A3"/>
    <w:rsid w:val="00B93BF1"/>
    <w:rsid w:val="00BA09BF"/>
    <w:rsid w:val="00BB1A03"/>
    <w:rsid w:val="00BD308C"/>
    <w:rsid w:val="00BE0140"/>
    <w:rsid w:val="00BE0765"/>
    <w:rsid w:val="00BF1F6A"/>
    <w:rsid w:val="00C020CB"/>
    <w:rsid w:val="00C06913"/>
    <w:rsid w:val="00C221D8"/>
    <w:rsid w:val="00C23B77"/>
    <w:rsid w:val="00C27CF4"/>
    <w:rsid w:val="00C45A47"/>
    <w:rsid w:val="00C540B3"/>
    <w:rsid w:val="00C81083"/>
    <w:rsid w:val="00C91B0E"/>
    <w:rsid w:val="00C94F46"/>
    <w:rsid w:val="00CC1F6F"/>
    <w:rsid w:val="00CC455C"/>
    <w:rsid w:val="00CC6A14"/>
    <w:rsid w:val="00CD7910"/>
    <w:rsid w:val="00CF5F18"/>
    <w:rsid w:val="00D01A2E"/>
    <w:rsid w:val="00D11665"/>
    <w:rsid w:val="00D12BEB"/>
    <w:rsid w:val="00D166F8"/>
    <w:rsid w:val="00D230A7"/>
    <w:rsid w:val="00D44DEA"/>
    <w:rsid w:val="00D512F2"/>
    <w:rsid w:val="00D57311"/>
    <w:rsid w:val="00D5777E"/>
    <w:rsid w:val="00D5779D"/>
    <w:rsid w:val="00D60143"/>
    <w:rsid w:val="00D63A07"/>
    <w:rsid w:val="00D64617"/>
    <w:rsid w:val="00D6505C"/>
    <w:rsid w:val="00D844C1"/>
    <w:rsid w:val="00DB5E61"/>
    <w:rsid w:val="00DC0211"/>
    <w:rsid w:val="00DC2674"/>
    <w:rsid w:val="00DC4E8A"/>
    <w:rsid w:val="00DC7842"/>
    <w:rsid w:val="00DE30C1"/>
    <w:rsid w:val="00DE323E"/>
    <w:rsid w:val="00DF1A0D"/>
    <w:rsid w:val="00DF313A"/>
    <w:rsid w:val="00DF46C7"/>
    <w:rsid w:val="00E04134"/>
    <w:rsid w:val="00E06A27"/>
    <w:rsid w:val="00E145B1"/>
    <w:rsid w:val="00E350AA"/>
    <w:rsid w:val="00E4079C"/>
    <w:rsid w:val="00E41391"/>
    <w:rsid w:val="00E532A4"/>
    <w:rsid w:val="00E53E26"/>
    <w:rsid w:val="00E6471F"/>
    <w:rsid w:val="00EA1E0E"/>
    <w:rsid w:val="00EF49E2"/>
    <w:rsid w:val="00F07610"/>
    <w:rsid w:val="00F17E61"/>
    <w:rsid w:val="00F234BC"/>
    <w:rsid w:val="00F24380"/>
    <w:rsid w:val="00F66A8E"/>
    <w:rsid w:val="00F7129D"/>
    <w:rsid w:val="00F812B4"/>
    <w:rsid w:val="00F84635"/>
    <w:rsid w:val="00F95024"/>
    <w:rsid w:val="00FB19C1"/>
    <w:rsid w:val="00FB63E0"/>
    <w:rsid w:val="00FB7820"/>
    <w:rsid w:val="00FC4D79"/>
    <w:rsid w:val="00FC4DDF"/>
    <w:rsid w:val="00FC60A8"/>
    <w:rsid w:val="19B2911B"/>
    <w:rsid w:val="19CEE441"/>
    <w:rsid w:val="20D24F25"/>
    <w:rsid w:val="23F56469"/>
    <w:rsid w:val="30205FEC"/>
    <w:rsid w:val="330C7BCF"/>
    <w:rsid w:val="377EB832"/>
    <w:rsid w:val="3AA5E322"/>
    <w:rsid w:val="46BA8507"/>
    <w:rsid w:val="46CED8A2"/>
    <w:rsid w:val="499100F6"/>
    <w:rsid w:val="56173FB7"/>
    <w:rsid w:val="56752150"/>
    <w:rsid w:val="62EF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sdzsvb" w:customStyle="1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image" Target="media/image14.png" Id="rId21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13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theme" Target="theme/theme1.xml" Id="rId23" /><Relationship Type="http://schemas.openxmlformats.org/officeDocument/2006/relationships/image" Target="media/image3.png" Id="rId10" /><Relationship Type="http://schemas.openxmlformats.org/officeDocument/2006/relationships/image" Target="media/image12.jpeg" Id="rId19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image" Target="media/image7.png" Id="rId14" /><Relationship Type="http://schemas.openxmlformats.org/officeDocument/2006/relationships/fontTable" Target="fontTable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>Lucy Flint</DisplayName>
        <AccountId>41</AccountId>
        <AccountType/>
      </UserInfo>
      <UserInfo>
        <DisplayName>Rebecca Carlin</DisplayName>
        <AccountId>239</AccountId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50BA3-4A68-48B8-8852-A9728E1CD163}"/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Dickson</dc:creator>
  <keywords/>
  <dc:description/>
  <lastModifiedBy>Bethany Dickson</lastModifiedBy>
  <revision>4</revision>
  <lastPrinted>2025-09-19T06:34:00.0000000Z</lastPrinted>
  <dcterms:created xsi:type="dcterms:W3CDTF">2026-06-17T08:25:00.0000000Z</dcterms:created>
  <dcterms:modified xsi:type="dcterms:W3CDTF">2026-06-22T12:34:49.8299564Z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