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6E06AE" w:rsidR="002039DA" w:rsidRDefault="00645121" w14:paraId="7789279C" w14:textId="7A7CE381">
      <w:pPr>
        <w:rPr>
          <w:rFonts w:ascii="Letter-join Plus 8" w:hAnsi="Letter-join Plus 8"/>
        </w:rPr>
      </w:pPr>
      <w:r w:rsidRPr="003E613F">
        <w:rPr>
          <w:rFonts w:ascii="Letter-join Plus 8" w:hAnsi="Letter-join Plus 8"/>
        </w:rPr>
        <w:drawing>
          <wp:anchor distT="0" distB="0" distL="114300" distR="114300" simplePos="0" relativeHeight="251664393" behindDoc="1" locked="0" layoutInCell="1" allowOverlap="1" wp14:anchorId="57174DB5" wp14:editId="40005F54">
            <wp:simplePos x="0" y="0"/>
            <wp:positionH relativeFrom="column">
              <wp:posOffset>8677275</wp:posOffset>
            </wp:positionH>
            <wp:positionV relativeFrom="page">
              <wp:posOffset>523875</wp:posOffset>
            </wp:positionV>
            <wp:extent cx="628650" cy="586105"/>
            <wp:effectExtent l="0" t="0" r="0" b="4445"/>
            <wp:wrapTight wrapText="bothSides">
              <wp:wrapPolygon edited="0">
                <wp:start x="0" y="0"/>
                <wp:lineTo x="0" y="21062"/>
                <wp:lineTo x="20945" y="21062"/>
                <wp:lineTo x="20945" y="0"/>
                <wp:lineTo x="0" y="0"/>
              </wp:wrapPolygon>
            </wp:wrapTight>
            <wp:docPr id="5380907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09076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46E1" w:rsidR="006D7D20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6FE9BD" wp14:editId="6E69B42F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645121" w:rsidR="00B47812" w:rsidP="00B47812" w:rsidRDefault="00B47812" w14:paraId="6277494B" w14:textId="6B83BFBB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45121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Pr="00645121" w:rsidR="001E5708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two</w:t>
                            </w:r>
                            <w:r w:rsidRPr="00645121" w:rsidR="008272DF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</w:t>
                            </w:r>
                            <w:r w:rsidRPr="00645121" w:rsidR="00894FF1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Living things and their habitats</w:t>
                            </w:r>
                            <w:r w:rsidRPr="00645121" w:rsidR="00250E01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Pr="00645121" w:rsidR="001E5708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106FE9BD">
                <v:stroke joinstyle="miter"/>
                <v:path gradientshapeok="t" o:connecttype="rect"/>
              </v:shapetype>
              <v:shape id="Text Box 1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>
                <v:textbox>
                  <w:txbxContent>
                    <w:p w:rsidRPr="00645121" w:rsidR="00B47812" w:rsidP="00B47812" w:rsidRDefault="00B47812" w14:paraId="6277494B" w14:textId="6B83BFBB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45121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Pr="00645121" w:rsidR="001E5708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two</w:t>
                      </w:r>
                      <w:r w:rsidRPr="00645121" w:rsidR="008272DF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</w:t>
                      </w:r>
                      <w:r w:rsidRPr="00645121" w:rsidR="00894FF1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Living things and their habitats</w:t>
                      </w:r>
                      <w:r w:rsidRPr="00645121" w:rsidR="00250E01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  <w:r w:rsidRPr="00645121" w:rsidR="001E5708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6FCE37B8" wp14:editId="553C745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9B22028">
        <w:rPr>
          <w:rFonts w:ascii="Letter-join Plus 8" w:hAnsi="Letter-join Plus 8"/>
        </w:rPr>
        <w:t xml:space="preserve"> </w:t>
      </w:r>
    </w:p>
    <w:tbl>
      <w:tblPr>
        <w:tblStyle w:val="TableGrid"/>
        <w:tblpPr w:leftFromText="180" w:rightFromText="180" w:vertAnchor="text" w:horzAnchor="page" w:tblpX="7245" w:tblpY="5"/>
        <w:tblW w:w="0" w:type="auto"/>
        <w:tblLook w:val="04A0" w:firstRow="1" w:lastRow="0" w:firstColumn="1" w:lastColumn="0" w:noHBand="0" w:noVBand="1"/>
      </w:tblPr>
      <w:tblGrid>
        <w:gridCol w:w="1706"/>
        <w:gridCol w:w="7151"/>
      </w:tblGrid>
      <w:tr w:rsidRPr="0008650A" w:rsidR="00204020" w:rsidTr="0008650A" w14:paraId="1AAAA818" w14:textId="77777777">
        <w:trPr>
          <w:trHeight w:val="279"/>
        </w:trPr>
        <w:tc>
          <w:tcPr>
            <w:tcW w:w="1706" w:type="dxa"/>
          </w:tcPr>
          <w:p w:rsidRPr="0008650A" w:rsidR="00204020" w:rsidP="0008650A" w:rsidRDefault="00EA1E0E" w14:paraId="63C176E4" w14:textId="77777777">
            <w:pPr>
              <w:jc w:val="center"/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</w:pPr>
            <w:r w:rsidRPr="0008650A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1653120" behindDoc="0" locked="0" layoutInCell="1" allowOverlap="1" wp14:anchorId="07F9EC4A" wp14:editId="19EA8B02">
                  <wp:simplePos x="0" y="0"/>
                  <wp:positionH relativeFrom="column">
                    <wp:posOffset>124369</wp:posOffset>
                  </wp:positionH>
                  <wp:positionV relativeFrom="paragraph">
                    <wp:posOffset>41910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151" w:type="dxa"/>
          </w:tcPr>
          <w:p w:rsidRPr="00645121" w:rsidR="00204020" w:rsidP="0008650A" w:rsidRDefault="00204020" w14:paraId="0FFB0656" w14:textId="77777777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  <w:r w:rsidRPr="00645121">
              <w:rPr>
                <w:rFonts w:ascii="SassoonCRInfant" w:hAnsi="SassoonCRInfant"/>
                <w:b/>
                <w:color w:val="7030A0"/>
                <w:sz w:val="28"/>
                <w:szCs w:val="24"/>
              </w:rPr>
              <w:t>Sticky knowledge</w:t>
            </w:r>
          </w:p>
          <w:p w:rsidRPr="00645121" w:rsidR="00EA1E0E" w:rsidP="0008650A" w:rsidRDefault="00EA1E0E" w14:paraId="2C2ECE3C" w14:textId="77777777">
            <w:pPr>
              <w:rPr>
                <w:rFonts w:ascii="SassoonCRInfant" w:hAnsi="SassoonCRInfant"/>
                <w:b/>
                <w:color w:val="7030A0"/>
                <w:sz w:val="28"/>
                <w:szCs w:val="24"/>
              </w:rPr>
            </w:pPr>
          </w:p>
        </w:tc>
      </w:tr>
      <w:tr w:rsidRPr="0008650A" w:rsidR="0008650A" w:rsidTr="0008650A" w14:paraId="0073C8C9" w14:textId="77777777">
        <w:trPr>
          <w:trHeight w:val="698"/>
        </w:trPr>
        <w:tc>
          <w:tcPr>
            <w:tcW w:w="1706" w:type="dxa"/>
          </w:tcPr>
          <w:p w:rsidRPr="0008650A" w:rsidR="0008650A" w:rsidP="0008650A" w:rsidRDefault="0008650A" w14:paraId="6092D181" w14:textId="5E135BE9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73" behindDoc="1" locked="0" layoutInCell="1" allowOverlap="1" wp14:anchorId="27B9EA43" wp14:editId="185D9BB6">
                  <wp:simplePos x="0" y="0"/>
                  <wp:positionH relativeFrom="column">
                    <wp:posOffset>166890</wp:posOffset>
                  </wp:positionH>
                  <wp:positionV relativeFrom="paragraph">
                    <wp:posOffset>58</wp:posOffset>
                  </wp:positionV>
                  <wp:extent cx="398617" cy="408709"/>
                  <wp:effectExtent l="0" t="0" r="1905" b="0"/>
                  <wp:wrapTight wrapText="bothSides">
                    <wp:wrapPolygon edited="0">
                      <wp:start x="0" y="0"/>
                      <wp:lineTo x="0" y="20156"/>
                      <wp:lineTo x="20670" y="20156"/>
                      <wp:lineTo x="20670" y="0"/>
                      <wp:lineTo x="0" y="0"/>
                    </wp:wrapPolygon>
                  </wp:wrapTight>
                  <wp:docPr id="497858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85847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617" cy="408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51" w:type="dxa"/>
          </w:tcPr>
          <w:p w:rsidRPr="00645121" w:rsidR="0008650A" w:rsidP="0008650A" w:rsidRDefault="0008650A" w14:paraId="234A9CF3" w14:textId="1268BD5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Living things have 7 things in common. They move, </w:t>
            </w:r>
            <w:r w:rsidRPr="00645121"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  <w:t>respire</w:t>
            </w: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 (breathe), are </w:t>
            </w:r>
            <w:r w:rsidRPr="00645121"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  <w:t>sensitive</w:t>
            </w: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, grow, </w:t>
            </w:r>
            <w:r w:rsidRPr="00645121"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  <w:t>reproduce</w:t>
            </w: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 (have babies), </w:t>
            </w:r>
            <w:r w:rsidRPr="00645121"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  <w:t>excrete</w:t>
            </w: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 (get rid of waste), need </w:t>
            </w:r>
            <w:r w:rsidRPr="00645121"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  <w:t>nutrition</w:t>
            </w: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 (food)</w:t>
            </w:r>
          </w:p>
        </w:tc>
      </w:tr>
      <w:tr w:rsidRPr="0008650A" w:rsidR="0008650A" w:rsidTr="0008650A" w14:paraId="75E7E691" w14:textId="77777777">
        <w:trPr>
          <w:trHeight w:val="409"/>
        </w:trPr>
        <w:tc>
          <w:tcPr>
            <w:tcW w:w="1706" w:type="dxa"/>
          </w:tcPr>
          <w:p w:rsidRPr="0008650A" w:rsidR="0008650A" w:rsidP="0008650A" w:rsidRDefault="0008650A" w14:paraId="7EE3EF85" w14:textId="59D0227E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97" behindDoc="0" locked="0" layoutInCell="1" allowOverlap="1" wp14:anchorId="20C831CA" wp14:editId="7F75F3B6">
                  <wp:simplePos x="0" y="0"/>
                  <wp:positionH relativeFrom="column">
                    <wp:posOffset>170700</wp:posOffset>
                  </wp:positionH>
                  <wp:positionV relativeFrom="paragraph">
                    <wp:posOffset>34637</wp:posOffset>
                  </wp:positionV>
                  <wp:extent cx="394855" cy="380753"/>
                  <wp:effectExtent l="0" t="0" r="5715" b="635"/>
                  <wp:wrapTopAndBottom/>
                  <wp:docPr id="20627918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279189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855" cy="380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51" w:type="dxa"/>
          </w:tcPr>
          <w:p w:rsidRPr="00645121" w:rsidR="0008650A" w:rsidP="0008650A" w:rsidRDefault="0008650A" w14:paraId="4DFCCA40" w14:textId="1C1E8A5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Some things are alive, while others are no longer living or have never been living. </w:t>
            </w:r>
          </w:p>
        </w:tc>
      </w:tr>
      <w:tr w:rsidRPr="0008650A" w:rsidR="0008650A" w:rsidTr="0008650A" w14:paraId="2FC1C822" w14:textId="77777777">
        <w:trPr>
          <w:trHeight w:val="409"/>
        </w:trPr>
        <w:tc>
          <w:tcPr>
            <w:tcW w:w="1706" w:type="dxa"/>
          </w:tcPr>
          <w:p w:rsidRPr="0008650A" w:rsidR="0008650A" w:rsidP="0008650A" w:rsidRDefault="0008650A" w14:paraId="5B9220CF" w14:textId="62C66ECE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21" behindDoc="1" locked="0" layoutInCell="1" allowOverlap="1" wp14:anchorId="7195B8B6" wp14:editId="438294FC">
                  <wp:simplePos x="0" y="0"/>
                  <wp:positionH relativeFrom="column">
                    <wp:posOffset>187672</wp:posOffset>
                  </wp:positionH>
                  <wp:positionV relativeFrom="paragraph">
                    <wp:posOffset>58</wp:posOffset>
                  </wp:positionV>
                  <wp:extent cx="387927" cy="392716"/>
                  <wp:effectExtent l="0" t="0" r="0" b="7620"/>
                  <wp:wrapTight wrapText="bothSides">
                    <wp:wrapPolygon edited="0">
                      <wp:start x="0" y="0"/>
                      <wp:lineTo x="0" y="20971"/>
                      <wp:lineTo x="20184" y="20971"/>
                      <wp:lineTo x="20184" y="0"/>
                      <wp:lineTo x="0" y="0"/>
                    </wp:wrapPolygon>
                  </wp:wrapTight>
                  <wp:docPr id="6294413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944139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927" cy="392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51" w:type="dxa"/>
          </w:tcPr>
          <w:p w:rsidRPr="00645121" w:rsidR="0008650A" w:rsidP="0008650A" w:rsidRDefault="0008650A" w14:paraId="39D80843" w14:textId="7F9770D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A </w:t>
            </w:r>
            <w:r w:rsidRPr="00645121"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  <w:t>habitat</w:t>
            </w: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 is a natural place where a living thing lives and can survive.</w:t>
            </w:r>
          </w:p>
        </w:tc>
      </w:tr>
      <w:tr w:rsidRPr="0008650A" w:rsidR="0008650A" w:rsidTr="0008650A" w14:paraId="46F77ED4" w14:textId="77777777">
        <w:trPr>
          <w:trHeight w:val="429"/>
        </w:trPr>
        <w:tc>
          <w:tcPr>
            <w:tcW w:w="1706" w:type="dxa"/>
          </w:tcPr>
          <w:p w:rsidRPr="0008650A" w:rsidR="0008650A" w:rsidP="0008650A" w:rsidRDefault="0008650A" w14:paraId="17A7CED6" w14:textId="086A45E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9801469" wp14:editId="2090A8B9">
                  <wp:extent cx="405955" cy="443346"/>
                  <wp:effectExtent l="0" t="0" r="0" b="0"/>
                  <wp:docPr id="9721305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13059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700" cy="450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78F7C07" wp14:editId="500B899C">
                  <wp:extent cx="394854" cy="405245"/>
                  <wp:effectExtent l="0" t="0" r="5715" b="0"/>
                  <wp:docPr id="18082599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825991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869" cy="411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8CB914" wp14:editId="68008387">
                  <wp:extent cx="405672" cy="394854"/>
                  <wp:effectExtent l="0" t="0" r="0" b="5715"/>
                  <wp:docPr id="20809891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098917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011" cy="400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0098A22" wp14:editId="1811A08E">
                  <wp:extent cx="367145" cy="362314"/>
                  <wp:effectExtent l="0" t="0" r="0" b="0"/>
                  <wp:docPr id="6980018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8001843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135" cy="370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1" w:type="dxa"/>
          </w:tcPr>
          <w:p w:rsidRPr="00645121" w:rsidR="0008650A" w:rsidP="0008650A" w:rsidRDefault="0008650A" w14:paraId="4CED4EDE" w14:textId="53BFA6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There are different types of </w:t>
            </w:r>
            <w:proofErr w:type="gramStart"/>
            <w:r w:rsidRPr="00645121"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  <w:t>habitat</w:t>
            </w:r>
            <w:proofErr w:type="gramEnd"/>
            <w:r w:rsidRPr="00645121"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  <w:t xml:space="preserve"> (coastal, urban</w:t>
            </w: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, woodland, and </w:t>
            </w:r>
            <w:r w:rsidRPr="00645121"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  <w:t>desert</w:t>
            </w: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 (hot and cold))</w:t>
            </w:r>
          </w:p>
        </w:tc>
      </w:tr>
      <w:tr w:rsidRPr="0008650A" w:rsidR="0008650A" w:rsidTr="0008650A" w14:paraId="21E912AA" w14:textId="77777777">
        <w:trPr>
          <w:trHeight w:val="429"/>
        </w:trPr>
        <w:tc>
          <w:tcPr>
            <w:tcW w:w="1706" w:type="dxa"/>
          </w:tcPr>
          <w:p w:rsidRPr="0008650A" w:rsidR="0008650A" w:rsidP="0008650A" w:rsidRDefault="008C5761" w14:paraId="2587CFC3" w14:textId="77A946D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40E8C0E" wp14:editId="1E8DBB79">
                  <wp:extent cx="775739" cy="769328"/>
                  <wp:effectExtent l="0" t="0" r="5715" b="0"/>
                  <wp:docPr id="1627224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72246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986" cy="773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1" w:type="dxa"/>
          </w:tcPr>
          <w:p w:rsidRPr="00645121" w:rsidR="0008650A" w:rsidP="0008650A" w:rsidRDefault="0008650A" w14:paraId="5C21A0A9" w14:textId="2292BF0D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Living things in a: </w:t>
            </w:r>
          </w:p>
          <w:p w:rsidRPr="00645121" w:rsidR="0008650A" w:rsidP="0008650A" w:rsidRDefault="0008650A" w14:paraId="553ED39D" w14:textId="2B79705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45121"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  <w:t xml:space="preserve">Coastal </w:t>
            </w:r>
            <w:proofErr w:type="gramStart"/>
            <w:r w:rsidRPr="00645121"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  <w:t>habitat</w:t>
            </w:r>
            <w:proofErr w:type="gramEnd"/>
            <w:r w:rsidRPr="00645121"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  <w:t xml:space="preserve"> </w:t>
            </w: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include – puffins, </w:t>
            </w:r>
          </w:p>
          <w:p w:rsidRPr="00645121" w:rsidR="0008650A" w:rsidP="0008650A" w:rsidRDefault="0008650A" w14:paraId="3CF1527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45121"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  <w:t xml:space="preserve">Urban habitats </w:t>
            </w: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include – pigeons </w:t>
            </w:r>
          </w:p>
          <w:p w:rsidRPr="00645121" w:rsidR="0008650A" w:rsidP="0008650A" w:rsidRDefault="0008650A" w14:paraId="5DE218F8" w14:textId="19751D4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Woodland </w:t>
            </w:r>
            <w:r w:rsidRPr="00645121"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  <w:t>habitats</w:t>
            </w: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 include – squirrels</w:t>
            </w:r>
          </w:p>
          <w:p w:rsidRPr="00645121" w:rsidR="0008650A" w:rsidP="0008650A" w:rsidRDefault="0008650A" w14:paraId="43795CC7" w14:textId="7E20274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45121"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  <w:t xml:space="preserve">Desert habitats </w:t>
            </w: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>include – fennec fox, jerboa, camel, cacti (hot), polar bear, seals, orca, mosses.</w:t>
            </w:r>
          </w:p>
        </w:tc>
      </w:tr>
      <w:tr w:rsidRPr="0008650A" w:rsidR="0008650A" w:rsidTr="0008650A" w14:paraId="7941ED45" w14:textId="77777777">
        <w:trPr>
          <w:trHeight w:val="406"/>
        </w:trPr>
        <w:tc>
          <w:tcPr>
            <w:tcW w:w="1706" w:type="dxa"/>
          </w:tcPr>
          <w:p w:rsidRPr="0008650A" w:rsidR="0008650A" w:rsidP="0008650A" w:rsidRDefault="008C5761" w14:paraId="02E13502" w14:textId="76C7BE0D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45" behindDoc="1" locked="0" layoutInCell="1" allowOverlap="1" wp14:anchorId="67D2FF84" wp14:editId="66CF63BF">
                  <wp:simplePos x="0" y="0"/>
                  <wp:positionH relativeFrom="column">
                    <wp:posOffset>273916</wp:posOffset>
                  </wp:positionH>
                  <wp:positionV relativeFrom="paragraph">
                    <wp:posOffset>35272</wp:posOffset>
                  </wp:positionV>
                  <wp:extent cx="394854" cy="431707"/>
                  <wp:effectExtent l="0" t="0" r="5715" b="6985"/>
                  <wp:wrapTight wrapText="bothSides">
                    <wp:wrapPolygon edited="0">
                      <wp:start x="0" y="0"/>
                      <wp:lineTo x="0" y="20996"/>
                      <wp:lineTo x="20870" y="20996"/>
                      <wp:lineTo x="20870" y="0"/>
                      <wp:lineTo x="0" y="0"/>
                    </wp:wrapPolygon>
                  </wp:wrapTight>
                  <wp:docPr id="19208036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0803636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854" cy="431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51" w:type="dxa"/>
          </w:tcPr>
          <w:p w:rsidRPr="00645121" w:rsidR="0008650A" w:rsidP="0008650A" w:rsidRDefault="0008650A" w14:paraId="5F1D11D4" w14:textId="3A4041D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sz w:val="20"/>
                <w:szCs w:val="20"/>
              </w:rPr>
            </w:pP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Living things </w:t>
            </w:r>
            <w:r w:rsidRPr="00645121"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  <w:t>adapt</w:t>
            </w: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 to suit their </w:t>
            </w:r>
            <w:r w:rsidRPr="00645121">
              <w:rPr>
                <w:rFonts w:ascii="SassoonCRInfant" w:hAnsi="SassoonCRInfant" w:cstheme="minorHAnsi"/>
                <w:color w:val="5B9BD5" w:themeColor="accent1"/>
                <w:sz w:val="20"/>
                <w:szCs w:val="20"/>
              </w:rPr>
              <w:t>habitats</w:t>
            </w:r>
            <w:r w:rsidRPr="00645121">
              <w:rPr>
                <w:rFonts w:ascii="SassoonCRInfant" w:hAnsi="SassoonCRInfant" w:cstheme="minorHAnsi"/>
                <w:sz w:val="20"/>
                <w:szCs w:val="20"/>
              </w:rPr>
              <w:t xml:space="preserve"> (big ears, come out at night, big toes – for living in hot deserts. Layers of fat, thick fur to keep warm (cold deserts), smooth bodied and webbed feet to help them swim)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3"/>
        <w:gridCol w:w="4136"/>
      </w:tblGrid>
      <w:tr w:rsidRPr="0008650A" w:rsidR="006E2B78" w:rsidTr="001C44BF" w14:paraId="10D121F8" w14:textId="77777777">
        <w:trPr>
          <w:trHeight w:val="434"/>
        </w:trPr>
        <w:tc>
          <w:tcPr>
            <w:tcW w:w="5819" w:type="dxa"/>
            <w:gridSpan w:val="2"/>
          </w:tcPr>
          <w:p w:rsidRPr="00645121" w:rsidR="006E2B78" w:rsidP="006D7D20" w:rsidRDefault="006E2B78" w14:paraId="2BDE78E8" w14:textId="6F21B07F">
            <w:pPr>
              <w:rPr>
                <w:rFonts w:ascii="SassoonCRInfant" w:hAnsi="SassoonCRInfant"/>
                <w:b/>
                <w:color w:val="7030A0"/>
                <w:sz w:val="24"/>
              </w:rPr>
            </w:pPr>
            <w:r w:rsidRPr="00645121">
              <w:rPr>
                <w:rFonts w:ascii="SassoonCRInfant" w:hAnsi="SassoonCRInfant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Pr="0008650A" w:rsidR="006E2B78" w:rsidTr="001C44BF" w14:paraId="34E83BAA" w14:textId="77777777">
        <w:trPr>
          <w:trHeight w:val="177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6E2B78" w:rsidP="006D7D20" w:rsidRDefault="008916D9" w14:paraId="4210D7B9" w14:textId="7A8D2E9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18"/>
                <w:szCs w:val="18"/>
              </w:rPr>
            </w:pPr>
            <w:r w:rsidRPr="00645121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respiration</w:t>
            </w:r>
          </w:p>
        </w:tc>
        <w:tc>
          <w:tcPr>
            <w:tcW w:w="4136" w:type="dxa"/>
          </w:tcPr>
          <w:p w:rsidRPr="00645121" w:rsidR="006E2B78" w:rsidP="4A6B11C2" w:rsidRDefault="00DE7417" w14:paraId="1B30A9A1" w14:textId="3EB373A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645121">
              <w:rPr>
                <w:rFonts w:ascii="SassoonCRInfant" w:hAnsi="SassoonCRInfant" w:cstheme="minorBidi"/>
                <w:sz w:val="18"/>
                <w:szCs w:val="18"/>
              </w:rPr>
              <w:t>The way we breathe</w:t>
            </w:r>
            <w:r w:rsidRPr="00645121" w:rsidR="30D432FB">
              <w:rPr>
                <w:rFonts w:ascii="SassoonCRInfant" w:hAnsi="SassoonCRInfant" w:cstheme="minorBidi"/>
                <w:sz w:val="18"/>
                <w:szCs w:val="18"/>
              </w:rPr>
              <w:t>.</w:t>
            </w:r>
          </w:p>
        </w:tc>
      </w:tr>
      <w:tr w:rsidRPr="0008650A" w:rsidR="006E2B78" w:rsidTr="001C44BF" w14:paraId="498797B9" w14:textId="77777777">
        <w:trPr>
          <w:trHeight w:val="171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6E2B78" w:rsidP="006D7D20" w:rsidRDefault="008916D9" w14:paraId="4C45A8BF" w14:textId="67B9E3AD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645121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se</w:t>
            </w:r>
            <w:r w:rsidRPr="00645121" w:rsidR="00B10767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nsitivity</w:t>
            </w:r>
          </w:p>
        </w:tc>
        <w:tc>
          <w:tcPr>
            <w:tcW w:w="4136" w:type="dxa"/>
          </w:tcPr>
          <w:p w:rsidRPr="00645121" w:rsidR="006E2B78" w:rsidP="4A6B11C2" w:rsidRDefault="00DE7417" w14:paraId="276785E0" w14:textId="7C5710B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645121">
              <w:rPr>
                <w:rFonts w:ascii="SassoonCRInfant" w:hAnsi="SassoonCRInfant" w:cstheme="minorBidi"/>
                <w:sz w:val="18"/>
                <w:szCs w:val="18"/>
              </w:rPr>
              <w:t xml:space="preserve">Using our senses </w:t>
            </w:r>
            <w:r w:rsidRPr="00645121" w:rsidR="004079F4">
              <w:rPr>
                <w:rFonts w:ascii="SassoonCRInfant" w:hAnsi="SassoonCRInfant" w:cstheme="minorBidi"/>
                <w:sz w:val="18"/>
                <w:szCs w:val="18"/>
              </w:rPr>
              <w:t>to understand the world</w:t>
            </w:r>
            <w:r w:rsidRPr="00645121" w:rsidR="614BE029">
              <w:rPr>
                <w:rFonts w:ascii="SassoonCRInfant" w:hAnsi="SassoonCRInfant" w:cstheme="minorBidi"/>
                <w:sz w:val="18"/>
                <w:szCs w:val="18"/>
              </w:rPr>
              <w:t>.</w:t>
            </w:r>
          </w:p>
        </w:tc>
      </w:tr>
      <w:tr w:rsidRPr="0008650A" w:rsidR="006E2B78" w:rsidTr="001C44BF" w14:paraId="40074E14" w14:textId="77777777">
        <w:trPr>
          <w:trHeight w:val="164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6E2B78" w:rsidP="006D7D20" w:rsidRDefault="00B10767" w14:paraId="71D47AA2" w14:textId="6A85AEF8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645121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reproduction</w:t>
            </w:r>
          </w:p>
        </w:tc>
        <w:tc>
          <w:tcPr>
            <w:tcW w:w="4136" w:type="dxa"/>
          </w:tcPr>
          <w:p w:rsidRPr="00645121" w:rsidR="006E2B78" w:rsidP="4A6B11C2" w:rsidRDefault="004079F4" w14:paraId="7F717E4D" w14:textId="0FA07F5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645121">
              <w:rPr>
                <w:rFonts w:ascii="SassoonCRInfant" w:hAnsi="SassoonCRInfant" w:cstheme="minorBidi"/>
                <w:sz w:val="18"/>
                <w:szCs w:val="18"/>
              </w:rPr>
              <w:t xml:space="preserve">Having babies and </w:t>
            </w:r>
            <w:r w:rsidRPr="00645121" w:rsidR="0040034B">
              <w:rPr>
                <w:rFonts w:ascii="SassoonCRInfant" w:hAnsi="SassoonCRInfant" w:cstheme="minorBidi"/>
                <w:sz w:val="18"/>
                <w:szCs w:val="18"/>
              </w:rPr>
              <w:t>making ne</w:t>
            </w:r>
            <w:r w:rsidRPr="00645121" w:rsidR="0D159230">
              <w:rPr>
                <w:rFonts w:ascii="SassoonCRInfant" w:hAnsi="SassoonCRInfant" w:cstheme="minorBidi"/>
                <w:sz w:val="18"/>
                <w:szCs w:val="18"/>
              </w:rPr>
              <w:t>w life.</w:t>
            </w:r>
          </w:p>
        </w:tc>
      </w:tr>
      <w:tr w:rsidRPr="0008650A" w:rsidR="00A12175" w:rsidTr="001C44BF" w14:paraId="0FF998D8" w14:textId="77777777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A12175" w:rsidP="00A12175" w:rsidRDefault="00B10767" w14:paraId="734B23B6" w14:textId="7737D60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645121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excretion</w:t>
            </w:r>
          </w:p>
        </w:tc>
        <w:tc>
          <w:tcPr>
            <w:tcW w:w="4136" w:type="dxa"/>
          </w:tcPr>
          <w:p w:rsidRPr="00645121" w:rsidR="00A12175" w:rsidP="4A6B11C2" w:rsidRDefault="003F5330" w14:paraId="24A60424" w14:textId="645420B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645121">
              <w:rPr>
                <w:rFonts w:ascii="SassoonCRInfant" w:hAnsi="SassoonCRInfant" w:cstheme="minorBidi"/>
                <w:sz w:val="18"/>
                <w:szCs w:val="18"/>
              </w:rPr>
              <w:t>Getting rid of waste from inside</w:t>
            </w:r>
            <w:r w:rsidRPr="00645121" w:rsidR="791E50D2">
              <w:rPr>
                <w:rFonts w:ascii="SassoonCRInfant" w:hAnsi="SassoonCRInfant" w:cstheme="minorBidi"/>
                <w:sz w:val="18"/>
                <w:szCs w:val="18"/>
              </w:rPr>
              <w:t>.</w:t>
            </w:r>
          </w:p>
        </w:tc>
      </w:tr>
      <w:tr w:rsidRPr="0008650A" w:rsidR="007578F2" w:rsidTr="001C44BF" w14:paraId="4735BF30" w14:textId="77777777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7578F2" w:rsidP="007578F2" w:rsidRDefault="00B10767" w14:paraId="2D8F37F1" w14:textId="705ED809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18"/>
                <w:szCs w:val="18"/>
              </w:rPr>
            </w:pPr>
            <w:r w:rsidRPr="00645121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nutrition</w:t>
            </w:r>
          </w:p>
        </w:tc>
        <w:tc>
          <w:tcPr>
            <w:tcW w:w="4136" w:type="dxa"/>
          </w:tcPr>
          <w:p w:rsidRPr="00645121" w:rsidR="007578F2" w:rsidP="4A6B11C2" w:rsidRDefault="003F5330" w14:paraId="6A61DBAF" w14:textId="43F28CDC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645121">
              <w:rPr>
                <w:rFonts w:ascii="SassoonCRInfant" w:hAnsi="SassoonCRInfant" w:cstheme="minorBidi"/>
                <w:sz w:val="18"/>
                <w:szCs w:val="18"/>
              </w:rPr>
              <w:t>Food</w:t>
            </w:r>
            <w:r w:rsidRPr="00645121" w:rsidR="2BAB9687">
              <w:rPr>
                <w:rFonts w:ascii="SassoonCRInfant" w:hAnsi="SassoonCRInfant" w:cstheme="minorBidi"/>
                <w:sz w:val="18"/>
                <w:szCs w:val="18"/>
              </w:rPr>
              <w:t>.</w:t>
            </w:r>
          </w:p>
        </w:tc>
      </w:tr>
      <w:tr w:rsidRPr="0008650A" w:rsidR="00894FF1" w:rsidTr="001C44BF" w14:paraId="4A30AEF6" w14:textId="77777777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894FF1" w:rsidP="007578F2" w:rsidRDefault="00894FF1" w14:paraId="667BA189" w14:textId="0CB03D7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645121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dead</w:t>
            </w:r>
          </w:p>
        </w:tc>
        <w:tc>
          <w:tcPr>
            <w:tcW w:w="4136" w:type="dxa"/>
          </w:tcPr>
          <w:p w:rsidRPr="00645121" w:rsidR="00894FF1" w:rsidP="4A6B11C2" w:rsidRDefault="00E001E0" w14:paraId="2FF0F696" w14:textId="2E801B67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645121">
              <w:rPr>
                <w:rFonts w:ascii="SassoonCRInfant" w:hAnsi="SassoonCRInfant" w:cstheme="minorBidi"/>
                <w:sz w:val="18"/>
                <w:szCs w:val="18"/>
              </w:rPr>
              <w:t>No longer alive</w:t>
            </w:r>
            <w:r w:rsidRPr="00645121" w:rsidR="5D00321D">
              <w:rPr>
                <w:rFonts w:ascii="SassoonCRInfant" w:hAnsi="SassoonCRInfant" w:cstheme="minorBidi"/>
                <w:sz w:val="18"/>
                <w:szCs w:val="18"/>
              </w:rPr>
              <w:t>.</w:t>
            </w:r>
          </w:p>
        </w:tc>
      </w:tr>
      <w:tr w:rsidRPr="0008650A" w:rsidR="00FC1E66" w:rsidTr="001C44BF" w14:paraId="65E1255E" w14:textId="77777777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FC1E66" w:rsidP="007578F2" w:rsidRDefault="00894FF1" w14:paraId="107E5B14" w14:textId="3F0ADDA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18"/>
                <w:szCs w:val="18"/>
              </w:rPr>
            </w:pPr>
            <w:r w:rsidRPr="00645121">
              <w:rPr>
                <w:rFonts w:ascii="SassoonCRInfant" w:hAnsi="SassoonCRInfant" w:cstheme="minorHAnsi"/>
                <w:sz w:val="18"/>
                <w:szCs w:val="18"/>
              </w:rPr>
              <w:t>living</w:t>
            </w:r>
          </w:p>
        </w:tc>
        <w:tc>
          <w:tcPr>
            <w:tcW w:w="4136" w:type="dxa"/>
          </w:tcPr>
          <w:p w:rsidRPr="00645121" w:rsidR="00FC1E66" w:rsidP="4A6B11C2" w:rsidRDefault="0006431F" w14:paraId="5A78C317" w14:textId="09AE2EB2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645121">
              <w:rPr>
                <w:rFonts w:ascii="SassoonCRInfant" w:hAnsi="SassoonCRInfant" w:cstheme="minorBidi"/>
                <w:sz w:val="18"/>
                <w:szCs w:val="18"/>
              </w:rPr>
              <w:t>Being alive</w:t>
            </w:r>
            <w:r w:rsidRPr="00645121" w:rsidR="073C80B7">
              <w:rPr>
                <w:rFonts w:ascii="SassoonCRInfant" w:hAnsi="SassoonCRInfant" w:cstheme="minorBidi"/>
                <w:sz w:val="18"/>
                <w:szCs w:val="18"/>
              </w:rPr>
              <w:t>.</w:t>
            </w:r>
          </w:p>
        </w:tc>
      </w:tr>
      <w:tr w:rsidRPr="0008650A" w:rsidR="00B10767" w:rsidTr="001C44BF" w14:paraId="1F3EAD66" w14:textId="77777777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B10767" w:rsidP="007578F2" w:rsidRDefault="00501A4A" w14:paraId="79B44AC4" w14:textId="5586D09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645121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sort</w:t>
            </w:r>
          </w:p>
        </w:tc>
        <w:tc>
          <w:tcPr>
            <w:tcW w:w="4136" w:type="dxa"/>
          </w:tcPr>
          <w:p w:rsidRPr="00645121" w:rsidR="00B10767" w:rsidP="4A6B11C2" w:rsidRDefault="00FA7520" w14:paraId="14A529BB" w14:textId="4AED3053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645121">
              <w:rPr>
                <w:rFonts w:ascii="SassoonCRInfant" w:hAnsi="SassoonCRInfant" w:cstheme="minorBidi"/>
                <w:sz w:val="18"/>
                <w:szCs w:val="18"/>
              </w:rPr>
              <w:t>A</w:t>
            </w:r>
            <w:r w:rsidRPr="00645121" w:rsidR="006875BB">
              <w:rPr>
                <w:rFonts w:ascii="SassoonCRInfant" w:hAnsi="SassoonCRInfant" w:cstheme="minorBidi"/>
                <w:sz w:val="18"/>
                <w:szCs w:val="18"/>
              </w:rPr>
              <w:t>rrange in groups</w:t>
            </w:r>
            <w:r w:rsidRPr="00645121" w:rsidR="13E50A35">
              <w:rPr>
                <w:rFonts w:ascii="SassoonCRInfant" w:hAnsi="SassoonCRInfant" w:cstheme="minorBidi"/>
                <w:sz w:val="18"/>
                <w:szCs w:val="18"/>
              </w:rPr>
              <w:t>.</w:t>
            </w:r>
          </w:p>
        </w:tc>
      </w:tr>
      <w:tr w:rsidRPr="0008650A" w:rsidR="00501A4A" w:rsidTr="001C44BF" w14:paraId="60B0AD5D" w14:textId="77777777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501A4A" w:rsidP="007578F2" w:rsidRDefault="00501A4A" w14:paraId="1D2F6323" w14:textId="1ABEC34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645121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classify</w:t>
            </w:r>
          </w:p>
        </w:tc>
        <w:tc>
          <w:tcPr>
            <w:tcW w:w="4136" w:type="dxa"/>
          </w:tcPr>
          <w:p w:rsidRPr="00645121" w:rsidR="00501A4A" w:rsidP="4A6B11C2" w:rsidRDefault="003E646B" w14:paraId="3DFAFC5F" w14:textId="6C5893B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645121">
              <w:rPr>
                <w:rFonts w:ascii="SassoonCRInfant" w:hAnsi="SassoonCRInfant" w:cstheme="minorBidi"/>
                <w:sz w:val="18"/>
                <w:szCs w:val="18"/>
              </w:rPr>
              <w:t>Arrange a group of objects</w:t>
            </w:r>
            <w:r w:rsidRPr="00645121" w:rsidR="004070E0">
              <w:rPr>
                <w:rFonts w:ascii="SassoonCRInfant" w:hAnsi="SassoonCRInfant" w:cstheme="minorBidi"/>
                <w:sz w:val="18"/>
                <w:szCs w:val="18"/>
              </w:rPr>
              <w:t xml:space="preserve"> with common features</w:t>
            </w:r>
            <w:r w:rsidRPr="00645121" w:rsidR="6D9A03B5">
              <w:rPr>
                <w:rFonts w:ascii="SassoonCRInfant" w:hAnsi="SassoonCRInfant" w:cstheme="minorBidi"/>
                <w:sz w:val="18"/>
                <w:szCs w:val="18"/>
              </w:rPr>
              <w:t>.</w:t>
            </w:r>
          </w:p>
        </w:tc>
      </w:tr>
      <w:tr w:rsidRPr="0008650A" w:rsidR="007578F2" w:rsidTr="001C44BF" w14:paraId="5256C5C2" w14:textId="77777777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7578F2" w:rsidP="007578F2" w:rsidRDefault="008916D9" w14:paraId="5D45B09B" w14:textId="3695D53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645121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habitat</w:t>
            </w:r>
          </w:p>
        </w:tc>
        <w:tc>
          <w:tcPr>
            <w:tcW w:w="4136" w:type="dxa"/>
          </w:tcPr>
          <w:p w:rsidRPr="00645121" w:rsidR="007578F2" w:rsidP="4A6B11C2" w:rsidRDefault="006875BB" w14:paraId="55950E69" w14:textId="5E8DBA64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645121">
              <w:rPr>
                <w:rFonts w:ascii="SassoonCRInfant" w:hAnsi="SassoonCRInfant" w:cstheme="minorBidi"/>
                <w:sz w:val="18"/>
                <w:szCs w:val="18"/>
              </w:rPr>
              <w:t xml:space="preserve">A </w:t>
            </w:r>
            <w:r w:rsidRPr="00645121" w:rsidR="003359F6">
              <w:rPr>
                <w:rFonts w:ascii="SassoonCRInfant" w:hAnsi="SassoonCRInfant" w:cstheme="minorBidi"/>
                <w:sz w:val="18"/>
                <w:szCs w:val="18"/>
              </w:rPr>
              <w:t>natural place where a living thing lives and survives</w:t>
            </w:r>
            <w:r w:rsidRPr="00645121" w:rsidR="5E875448">
              <w:rPr>
                <w:rFonts w:ascii="SassoonCRInfant" w:hAnsi="SassoonCRInfant" w:cstheme="minorBidi"/>
                <w:sz w:val="18"/>
                <w:szCs w:val="18"/>
              </w:rPr>
              <w:t>.</w:t>
            </w:r>
          </w:p>
        </w:tc>
      </w:tr>
      <w:tr w:rsidRPr="0008650A" w:rsidR="007578F2" w:rsidTr="001C44BF" w14:paraId="1F292250" w14:textId="77777777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7578F2" w:rsidP="007578F2" w:rsidRDefault="008916D9" w14:paraId="57E5CA28" w14:textId="5F5443F5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645121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coastal</w:t>
            </w:r>
          </w:p>
        </w:tc>
        <w:tc>
          <w:tcPr>
            <w:tcW w:w="4136" w:type="dxa"/>
          </w:tcPr>
          <w:p w:rsidRPr="00645121" w:rsidR="007578F2" w:rsidP="4A6B11C2" w:rsidRDefault="008B5438" w14:paraId="25894BAE" w14:textId="2DA7682D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645121">
              <w:rPr>
                <w:rFonts w:ascii="SassoonCRInfant" w:hAnsi="SassoonCRInfant" w:cstheme="minorBidi"/>
                <w:sz w:val="18"/>
                <w:szCs w:val="18"/>
              </w:rPr>
              <w:t>The plac</w:t>
            </w:r>
            <w:r w:rsidRPr="00645121" w:rsidR="00924EB7">
              <w:rPr>
                <w:rFonts w:ascii="SassoonCRInfant" w:hAnsi="SassoonCRInfant" w:cstheme="minorBidi"/>
                <w:sz w:val="18"/>
                <w:szCs w:val="18"/>
              </w:rPr>
              <w:t>e where the land meets the ocean</w:t>
            </w:r>
            <w:r w:rsidRPr="00645121" w:rsidR="309D13F0">
              <w:rPr>
                <w:rFonts w:ascii="SassoonCRInfant" w:hAnsi="SassoonCRInfant" w:cstheme="minorBidi"/>
                <w:sz w:val="18"/>
                <w:szCs w:val="18"/>
              </w:rPr>
              <w:t>.</w:t>
            </w:r>
          </w:p>
        </w:tc>
      </w:tr>
      <w:tr w:rsidRPr="0008650A" w:rsidR="007578F2" w:rsidTr="001C44BF" w14:paraId="4EF51627" w14:textId="77777777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7578F2" w:rsidP="007578F2" w:rsidRDefault="008916D9" w14:paraId="30B27109" w14:textId="26A928C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645121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urban</w:t>
            </w:r>
          </w:p>
        </w:tc>
        <w:tc>
          <w:tcPr>
            <w:tcW w:w="4136" w:type="dxa"/>
          </w:tcPr>
          <w:p w:rsidRPr="00645121" w:rsidR="007578F2" w:rsidP="4A6B11C2" w:rsidRDefault="00031F5C" w14:paraId="48A722F6" w14:textId="64E19C4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645121">
              <w:rPr>
                <w:rFonts w:ascii="SassoonCRInfant" w:hAnsi="SassoonCRInfant" w:cstheme="minorBidi"/>
                <w:sz w:val="18"/>
                <w:szCs w:val="18"/>
              </w:rPr>
              <w:t>A habitat created by humans that includes buildings</w:t>
            </w:r>
            <w:r w:rsidRPr="00645121" w:rsidR="005A043F">
              <w:rPr>
                <w:rFonts w:ascii="SassoonCRInfant" w:hAnsi="SassoonCRInfant" w:cstheme="minorBidi"/>
                <w:sz w:val="18"/>
                <w:szCs w:val="18"/>
              </w:rPr>
              <w:t xml:space="preserve">, roads, </w:t>
            </w:r>
            <w:r w:rsidRPr="00645121" w:rsidR="00522CE1">
              <w:rPr>
                <w:rFonts w:ascii="SassoonCRInfant" w:hAnsi="SassoonCRInfant" w:cstheme="minorBidi"/>
                <w:sz w:val="18"/>
                <w:szCs w:val="18"/>
              </w:rPr>
              <w:t>pavements well as parks</w:t>
            </w:r>
            <w:r w:rsidRPr="00645121" w:rsidR="004534F2">
              <w:rPr>
                <w:rFonts w:ascii="SassoonCRInfant" w:hAnsi="SassoonCRInfant" w:cstheme="minorBidi"/>
                <w:sz w:val="18"/>
                <w:szCs w:val="18"/>
              </w:rPr>
              <w:t xml:space="preserve"> and trees</w:t>
            </w:r>
            <w:r w:rsidRPr="00645121" w:rsidR="2B45CEB4">
              <w:rPr>
                <w:rFonts w:ascii="SassoonCRInfant" w:hAnsi="SassoonCRInfant" w:cstheme="minorBidi"/>
                <w:sz w:val="18"/>
                <w:szCs w:val="18"/>
              </w:rPr>
              <w:t>.</w:t>
            </w:r>
          </w:p>
        </w:tc>
      </w:tr>
      <w:tr w:rsidRPr="0008650A" w:rsidR="00710E37" w:rsidTr="001C44BF" w14:paraId="55C1F073" w14:textId="77777777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710E37" w:rsidP="00710E37" w:rsidRDefault="008916D9" w14:paraId="00A649A8" w14:textId="1D9CB85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645121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ocean</w:t>
            </w:r>
          </w:p>
        </w:tc>
        <w:tc>
          <w:tcPr>
            <w:tcW w:w="4136" w:type="dxa"/>
          </w:tcPr>
          <w:p w:rsidRPr="00645121" w:rsidR="00710E37" w:rsidP="00710E37" w:rsidRDefault="005A5C33" w14:paraId="06646D4E" w14:textId="6161784C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18"/>
                <w:szCs w:val="18"/>
              </w:rPr>
            </w:pPr>
            <w:r w:rsidRPr="00645121">
              <w:rPr>
                <w:rFonts w:ascii="SassoonCRInfant" w:hAnsi="SassoonCRInfant" w:cstheme="minorHAnsi"/>
                <w:sz w:val="18"/>
                <w:szCs w:val="18"/>
              </w:rPr>
              <w:t xml:space="preserve">The open </w:t>
            </w:r>
            <w:r w:rsidRPr="00645121" w:rsidR="0050021E">
              <w:rPr>
                <w:rFonts w:ascii="SassoonCRInfant" w:hAnsi="SassoonCRInfant" w:cstheme="minorHAnsi"/>
                <w:sz w:val="18"/>
                <w:szCs w:val="18"/>
              </w:rPr>
              <w:t xml:space="preserve">sea away from the </w:t>
            </w:r>
            <w:r w:rsidRPr="00645121" w:rsidR="00463811">
              <w:rPr>
                <w:rFonts w:ascii="SassoonCRInfant" w:hAnsi="SassoonCRInfant" w:cstheme="minorHAnsi"/>
                <w:sz w:val="18"/>
                <w:szCs w:val="18"/>
              </w:rPr>
              <w:t>coastline</w:t>
            </w:r>
            <w:r w:rsidRPr="00645121" w:rsidR="0050021E">
              <w:rPr>
                <w:rFonts w:ascii="SassoonCRInfant" w:hAnsi="SassoonCRInfant" w:cstheme="minorHAnsi"/>
                <w:sz w:val="18"/>
                <w:szCs w:val="18"/>
              </w:rPr>
              <w:t>.</w:t>
            </w:r>
          </w:p>
        </w:tc>
      </w:tr>
      <w:tr w:rsidRPr="0008650A" w:rsidR="00710E37" w:rsidTr="001C44BF" w14:paraId="360B70A5" w14:textId="77777777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710E37" w:rsidP="00710E37" w:rsidRDefault="00DC663E" w14:paraId="1D33EAB4" w14:textId="614047E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645121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desert</w:t>
            </w:r>
          </w:p>
        </w:tc>
        <w:tc>
          <w:tcPr>
            <w:tcW w:w="4136" w:type="dxa"/>
          </w:tcPr>
          <w:p w:rsidRPr="00645121" w:rsidR="00710E37" w:rsidP="4A6B11C2" w:rsidRDefault="00120A17" w14:paraId="6BBFBEE6" w14:textId="548F08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645121">
              <w:rPr>
                <w:rFonts w:ascii="SassoonCRInfant" w:hAnsi="SassoonCRInfant" w:cstheme="minorBidi"/>
                <w:sz w:val="18"/>
                <w:szCs w:val="18"/>
              </w:rPr>
              <w:t xml:space="preserve">Places that have very little </w:t>
            </w:r>
            <w:r w:rsidRPr="00645121" w:rsidR="002A5AA2">
              <w:rPr>
                <w:rFonts w:ascii="SassoonCRInfant" w:hAnsi="SassoonCRInfant" w:cstheme="minorBidi"/>
                <w:sz w:val="18"/>
                <w:szCs w:val="18"/>
              </w:rPr>
              <w:t>rainfall or water</w:t>
            </w:r>
            <w:r w:rsidRPr="00645121" w:rsidR="7554E0BE">
              <w:rPr>
                <w:rFonts w:ascii="SassoonCRInfant" w:hAnsi="SassoonCRInfant" w:cstheme="minorBidi"/>
                <w:sz w:val="18"/>
                <w:szCs w:val="18"/>
              </w:rPr>
              <w:t>.</w:t>
            </w:r>
          </w:p>
        </w:tc>
      </w:tr>
      <w:tr w:rsidRPr="0008650A" w:rsidR="00710E37" w:rsidTr="001C44BF" w14:paraId="18A8888F" w14:textId="77777777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710E37" w:rsidP="00710E37" w:rsidRDefault="00DC663E" w14:paraId="06A8B88F" w14:textId="14E3BB63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645121">
              <w:rPr>
                <w:rFonts w:ascii="SassoonCRInfant" w:hAnsi="SassoonCRInfant" w:cstheme="minorHAnsi"/>
                <w:color w:val="0070C0"/>
                <w:sz w:val="18"/>
                <w:szCs w:val="18"/>
              </w:rPr>
              <w:t>arctic</w:t>
            </w:r>
          </w:p>
        </w:tc>
        <w:tc>
          <w:tcPr>
            <w:tcW w:w="4136" w:type="dxa"/>
          </w:tcPr>
          <w:p w:rsidRPr="00645121" w:rsidR="00710E37" w:rsidP="4A6B11C2" w:rsidRDefault="002A5AA2" w14:paraId="11BCF24F" w14:textId="22277601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645121">
              <w:rPr>
                <w:rFonts w:ascii="SassoonCRInfant" w:hAnsi="SassoonCRInfant" w:cstheme="minorBidi"/>
                <w:sz w:val="18"/>
                <w:szCs w:val="18"/>
              </w:rPr>
              <w:t xml:space="preserve">The polar region </w:t>
            </w:r>
            <w:r w:rsidRPr="00645121" w:rsidR="00C86ED6">
              <w:rPr>
                <w:rFonts w:ascii="SassoonCRInfant" w:hAnsi="SassoonCRInfant" w:cstheme="minorBidi"/>
                <w:sz w:val="18"/>
                <w:szCs w:val="18"/>
              </w:rPr>
              <w:t>in the north</w:t>
            </w:r>
            <w:r w:rsidRPr="00645121" w:rsidR="46C0FDA7">
              <w:rPr>
                <w:rFonts w:ascii="SassoonCRInfant" w:hAnsi="SassoonCRInfant" w:cstheme="minorBidi"/>
                <w:sz w:val="18"/>
                <w:szCs w:val="18"/>
              </w:rPr>
              <w:t>.</w:t>
            </w:r>
          </w:p>
        </w:tc>
      </w:tr>
      <w:tr w:rsidRPr="0008650A" w:rsidR="00710E37" w:rsidTr="001C44BF" w14:paraId="7FBE0962" w14:textId="77777777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710E37" w:rsidP="00710E37" w:rsidRDefault="00DC663E" w14:paraId="2C4839F7" w14:textId="59B2375A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18"/>
                <w:szCs w:val="18"/>
              </w:rPr>
            </w:pPr>
            <w:r w:rsidRPr="00645121">
              <w:rPr>
                <w:rFonts w:ascii="SassoonCRInfant" w:hAnsi="SassoonCRInfant" w:cstheme="minorHAnsi"/>
                <w:sz w:val="18"/>
                <w:szCs w:val="18"/>
              </w:rPr>
              <w:t>woodland</w:t>
            </w:r>
          </w:p>
        </w:tc>
        <w:tc>
          <w:tcPr>
            <w:tcW w:w="4136" w:type="dxa"/>
          </w:tcPr>
          <w:p w:rsidRPr="00645121" w:rsidR="00710E37" w:rsidP="4A6B11C2" w:rsidRDefault="00BB0F70" w14:paraId="69E48B39" w14:textId="60E4B2B6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645121">
              <w:rPr>
                <w:rFonts w:ascii="SassoonCRInfant" w:hAnsi="SassoonCRInfant" w:cstheme="minorBidi"/>
                <w:sz w:val="18"/>
                <w:szCs w:val="18"/>
              </w:rPr>
              <w:t>A habitat that has a lot of trees</w:t>
            </w:r>
            <w:r w:rsidRPr="00645121" w:rsidR="729D1CAF">
              <w:rPr>
                <w:rFonts w:ascii="SassoonCRInfant" w:hAnsi="SassoonCRInfant" w:cstheme="minorBidi"/>
                <w:sz w:val="18"/>
                <w:szCs w:val="18"/>
              </w:rPr>
              <w:t>.</w:t>
            </w:r>
          </w:p>
        </w:tc>
      </w:tr>
      <w:tr w:rsidRPr="0008650A" w:rsidR="004C4085" w:rsidTr="001C44BF" w14:paraId="504DF0FD" w14:textId="77777777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4C4085" w:rsidP="00710E37" w:rsidRDefault="004C6ACE" w14:paraId="652A83F1" w14:textId="77D2F2F8">
            <w:pPr>
              <w:pStyle w:val="NormalWeb"/>
              <w:spacing w:before="0" w:beforeAutospacing="0" w:after="0" w:afterAutospacing="0"/>
              <w:rPr>
                <w:rStyle w:val="normaltextrun"/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645121">
              <w:rPr>
                <w:rStyle w:val="normaltextrun"/>
                <w:rFonts w:ascii="SassoonCRInfant" w:hAnsi="SassoonCRInfant" w:cstheme="minorHAnsi"/>
                <w:color w:val="0070C0"/>
                <w:sz w:val="18"/>
                <w:szCs w:val="18"/>
              </w:rPr>
              <w:t>suited</w:t>
            </w:r>
          </w:p>
        </w:tc>
        <w:tc>
          <w:tcPr>
            <w:tcW w:w="4136" w:type="dxa"/>
          </w:tcPr>
          <w:p w:rsidRPr="00645121" w:rsidR="004C4085" w:rsidP="4A6B11C2" w:rsidRDefault="00384813" w14:paraId="2B149968" w14:textId="1E2ECB9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645121">
              <w:rPr>
                <w:rFonts w:ascii="SassoonCRInfant" w:hAnsi="SassoonCRInfant" w:cstheme="minorBidi"/>
                <w:sz w:val="18"/>
                <w:szCs w:val="18"/>
              </w:rPr>
              <w:t>It is right for living in the habitat</w:t>
            </w:r>
            <w:r w:rsidRPr="00645121" w:rsidR="7B365C32">
              <w:rPr>
                <w:rFonts w:ascii="SassoonCRInfant" w:hAnsi="SassoonCRInfant" w:cstheme="minorBidi"/>
                <w:sz w:val="18"/>
                <w:szCs w:val="18"/>
              </w:rPr>
              <w:t>.</w:t>
            </w:r>
          </w:p>
        </w:tc>
      </w:tr>
      <w:tr w:rsidRPr="0008650A" w:rsidR="004C6ACE" w:rsidTr="001C44BF" w14:paraId="415BF738" w14:textId="77777777">
        <w:trPr>
          <w:trHeight w:val="64"/>
        </w:trPr>
        <w:tc>
          <w:tcPr>
            <w:tcW w:w="1683" w:type="dxa"/>
            <w:shd w:val="clear" w:color="auto" w:fill="F2F2F2" w:themeFill="background1" w:themeFillShade="F2"/>
          </w:tcPr>
          <w:p w:rsidRPr="00645121" w:rsidR="004C6ACE" w:rsidP="00710E37" w:rsidRDefault="004C6ACE" w14:paraId="2E5D8390" w14:textId="270D2389">
            <w:pPr>
              <w:pStyle w:val="NormalWeb"/>
              <w:spacing w:before="0" w:beforeAutospacing="0" w:after="0" w:afterAutospacing="0"/>
              <w:rPr>
                <w:rStyle w:val="normaltextrun"/>
                <w:rFonts w:ascii="SassoonCRInfant" w:hAnsi="SassoonCRInfant" w:cstheme="minorHAnsi"/>
                <w:color w:val="0070C0"/>
                <w:sz w:val="18"/>
                <w:szCs w:val="18"/>
              </w:rPr>
            </w:pPr>
            <w:r w:rsidRPr="00645121">
              <w:rPr>
                <w:rStyle w:val="normaltextrun"/>
                <w:rFonts w:ascii="SassoonCRInfant" w:hAnsi="SassoonCRInfant" w:cstheme="minorHAnsi"/>
                <w:color w:val="0070C0"/>
                <w:sz w:val="18"/>
                <w:szCs w:val="18"/>
              </w:rPr>
              <w:t>adapted</w:t>
            </w:r>
          </w:p>
        </w:tc>
        <w:tc>
          <w:tcPr>
            <w:tcW w:w="4136" w:type="dxa"/>
          </w:tcPr>
          <w:p w:rsidRPr="00645121" w:rsidR="004C6ACE" w:rsidP="4A6B11C2" w:rsidRDefault="00384813" w14:paraId="548D0740" w14:textId="43C0CCC0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18"/>
                <w:szCs w:val="18"/>
              </w:rPr>
            </w:pPr>
            <w:r w:rsidRPr="00645121">
              <w:rPr>
                <w:rFonts w:ascii="SassoonCRInfant" w:hAnsi="SassoonCRInfant" w:cstheme="minorBidi"/>
                <w:sz w:val="18"/>
                <w:szCs w:val="18"/>
              </w:rPr>
              <w:t xml:space="preserve">The </w:t>
            </w:r>
            <w:r w:rsidRPr="00645121" w:rsidR="00463811">
              <w:rPr>
                <w:rFonts w:ascii="SassoonCRInfant" w:hAnsi="SassoonCRInfant" w:cstheme="minorBidi"/>
                <w:sz w:val="18"/>
                <w:szCs w:val="18"/>
              </w:rPr>
              <w:t>things it has that make it right for living in the habitat</w:t>
            </w:r>
            <w:r w:rsidRPr="00645121" w:rsidR="60B806CF">
              <w:rPr>
                <w:rFonts w:ascii="SassoonCRInfant" w:hAnsi="SassoonCRInfant" w:cstheme="minorBidi"/>
                <w:sz w:val="18"/>
                <w:szCs w:val="18"/>
              </w:rPr>
              <w:t>.</w:t>
            </w:r>
          </w:p>
        </w:tc>
      </w:tr>
    </w:tbl>
    <w:p w:rsidRPr="006E06AE" w:rsidR="00CF5F18" w:rsidP="00CF5F18" w:rsidRDefault="00CF5F18" w14:paraId="2C175A8E" w14:textId="346C299E">
      <w:pPr>
        <w:tabs>
          <w:tab w:val="left" w:pos="1077"/>
        </w:tabs>
        <w:rPr>
          <w:rFonts w:ascii="Letter-join Plus 8" w:hAnsi="Letter-join Plus 8"/>
        </w:rPr>
      </w:pPr>
    </w:p>
    <w:p w:rsidRPr="00227DAF" w:rsidR="009C7EF8" w:rsidP="00227DAF" w:rsidRDefault="00645121" w14:paraId="2FA2B7BF" w14:textId="7E66AD75">
      <w:pPr>
        <w:tabs>
          <w:tab w:val="left" w:pos="9990"/>
        </w:tabs>
        <w:spacing w:line="240" w:lineRule="auto"/>
        <w:rPr>
          <w:rFonts w:ascii="Letter-join Plus 8" w:hAnsi="Letter-join Plus 8"/>
        </w:rPr>
      </w:pPr>
      <w:r>
        <w:rPr>
          <w:noProof/>
        </w:rPr>
        <w:drawing>
          <wp:anchor distT="0" distB="0" distL="114300" distR="114300" simplePos="0" relativeHeight="251658249" behindDoc="0" locked="0" layoutInCell="1" allowOverlap="1" wp14:anchorId="5284A9B1" wp14:editId="44196275">
            <wp:simplePos x="0" y="0"/>
            <wp:positionH relativeFrom="margin">
              <wp:align>right</wp:align>
            </wp:positionH>
            <wp:positionV relativeFrom="paragraph">
              <wp:posOffset>1311910</wp:posOffset>
            </wp:positionV>
            <wp:extent cx="824230" cy="785495"/>
            <wp:effectExtent l="0" t="0" r="0" b="0"/>
            <wp:wrapThrough wrapText="bothSides">
              <wp:wrapPolygon edited="0">
                <wp:start x="0" y="0"/>
                <wp:lineTo x="0" y="20954"/>
                <wp:lineTo x="20968" y="20954"/>
                <wp:lineTo x="20968" y="0"/>
                <wp:lineTo x="0" y="0"/>
              </wp:wrapPolygon>
            </wp:wrapThrough>
            <wp:docPr id="6" name="Picture 6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shape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230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8" behindDoc="0" locked="0" layoutInCell="1" allowOverlap="1" wp14:anchorId="71DCEE4C" wp14:editId="14C2D852">
            <wp:simplePos x="0" y="0"/>
            <wp:positionH relativeFrom="column">
              <wp:posOffset>6989445</wp:posOffset>
            </wp:positionH>
            <wp:positionV relativeFrom="paragraph">
              <wp:posOffset>1283335</wp:posOffset>
            </wp:positionV>
            <wp:extent cx="840740" cy="785495"/>
            <wp:effectExtent l="0" t="0" r="0" b="0"/>
            <wp:wrapThrough wrapText="bothSides">
              <wp:wrapPolygon edited="0">
                <wp:start x="0" y="0"/>
                <wp:lineTo x="0" y="20954"/>
                <wp:lineTo x="21045" y="20954"/>
                <wp:lineTo x="21045" y="0"/>
                <wp:lineTo x="0" y="0"/>
              </wp:wrapPolygon>
            </wp:wrapThrough>
            <wp:docPr id="5" name="Picture 5" descr="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Whitebo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740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6079" w:rsidR="001C44BF">
        <w:rPr>
          <w:rFonts w:ascii="Letter-join Plus 8" w:hAnsi="Letter-join Plus 8"/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5B3917D9" wp14:editId="006F3879">
                <wp:simplePos x="0" y="0"/>
                <wp:positionH relativeFrom="column">
                  <wp:posOffset>6857365</wp:posOffset>
                </wp:positionH>
                <wp:positionV relativeFrom="paragraph">
                  <wp:posOffset>4263675</wp:posOffset>
                </wp:positionV>
                <wp:extent cx="2432050" cy="1592580"/>
                <wp:effectExtent l="0" t="0" r="25400" b="26670"/>
                <wp:wrapThrough wrapText="bothSides">
                  <wp:wrapPolygon edited="0">
                    <wp:start x="0" y="0"/>
                    <wp:lineTo x="0" y="21703"/>
                    <wp:lineTo x="21656" y="21703"/>
                    <wp:lineTo x="21656" y="0"/>
                    <wp:lineTo x="0" y="0"/>
                  </wp:wrapPolygon>
                </wp:wrapThrough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0" cy="159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44C1" w:rsidP="00D844C1" w:rsidRDefault="00D844C1" w14:paraId="4A71F9BE" w14:textId="1566BA35">
                            <w:r w:rsidRPr="000E6079"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  <w:t xml:space="preserve">                     W</w:t>
                            </w:r>
                            <w:r w:rsidR="004B7E55"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  <w:t>o</w:t>
                            </w:r>
                            <w:r w:rsidRPr="000E6079"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  <w:t>rking Scientifically</w:t>
                            </w:r>
                          </w:p>
                          <w:p w:rsidR="00D844C1" w:rsidP="00D844C1" w:rsidRDefault="00D844C1" w14:paraId="1186C698" w14:textId="77777777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t xml:space="preserve">                                                                         </w:t>
                            </w:r>
                          </w:p>
                          <w:p w:rsidRPr="000E6079" w:rsidR="00D844C1" w:rsidP="00D844C1" w:rsidRDefault="00D844C1" w14:paraId="7A7D5D27" w14:textId="77777777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style="position:absolute;margin-left:539.95pt;margin-top:335.7pt;width:191.5pt;height:125.4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" w14:anchorId="5B3917D9">
                <v:textbox>
                  <w:txbxContent>
                    <w:p w:rsidR="00D844C1" w:rsidP="00D844C1" w:rsidRDefault="00D844C1" w14:paraId="4A71F9BE" w14:textId="1566BA35">
                      <w:r w:rsidRPr="000E6079"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  <w:t xml:space="preserve">                     W</w:t>
                      </w:r>
                      <w:r w:rsidR="004B7E55"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  <w:t>o</w:t>
                      </w:r>
                      <w:r w:rsidRPr="000E6079"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  <w:t>rking Scientifically</w:t>
                      </w:r>
                    </w:p>
                    <w:p w:rsidR="00D844C1" w:rsidP="00D844C1" w:rsidRDefault="00D844C1" w14:paraId="1186C698" w14:textId="77777777">
                      <w:pPr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</w:pPr>
                      <w:r>
                        <w:t xml:space="preserve">                                                                         </w:t>
                      </w:r>
                    </w:p>
                    <w:p w:rsidRPr="000E6079" w:rsidR="00D844C1" w:rsidP="00D844C1" w:rsidRDefault="00D844C1" w14:paraId="7A7D5D27" w14:textId="77777777">
                      <w:pPr>
                        <w:rPr>
                          <w:rFonts w:ascii="Letter-join Plus 8" w:hAnsi="Letter-join Plus 8"/>
                          <w:b/>
                          <w:bCs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bCs/>
                        </w:rPr>
                        <w:t xml:space="preserve">               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1C44BF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7022F0A" wp14:editId="3E972C81">
                <wp:simplePos x="0" y="0"/>
                <wp:positionH relativeFrom="column">
                  <wp:posOffset>1404445</wp:posOffset>
                </wp:positionH>
                <wp:positionV relativeFrom="paragraph">
                  <wp:posOffset>4238275</wp:posOffset>
                </wp:positionV>
                <wp:extent cx="1402080" cy="1348740"/>
                <wp:effectExtent l="0" t="0" r="26670" b="22860"/>
                <wp:wrapThrough wrapText="bothSides">
                  <wp:wrapPolygon edited="0">
                    <wp:start x="0" y="0"/>
                    <wp:lineTo x="0" y="21661"/>
                    <wp:lineTo x="21717" y="21661"/>
                    <wp:lineTo x="21717" y="0"/>
                    <wp:lineTo x="0" y="0"/>
                  </wp:wrapPolygon>
                </wp:wrapThrough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080" cy="1348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645121" w:rsidR="00E350AA" w:rsidP="00E350AA" w:rsidRDefault="00E350AA" w14:paraId="66E06F50" w14:textId="77777777">
                            <w:pPr>
                              <w:jc w:val="center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645121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David is a naturalist and broadcaster. He has made many programmes for television about wildlife all over the world.</w:t>
                            </w:r>
                          </w:p>
                          <w:p w:rsidR="00E350AA" w:rsidP="00E350AA" w:rsidRDefault="00E350AA" w14:paraId="4B1B4207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style="position:absolute;margin-left:110.6pt;margin-top:333.7pt;width:110.4pt;height:106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" w14:anchorId="57022F0A">
                <v:textbox>
                  <w:txbxContent>
                    <w:p w:rsidRPr="00645121" w:rsidR="00E350AA" w:rsidP="00E350AA" w:rsidRDefault="00E350AA" w14:paraId="66E06F50" w14:textId="77777777">
                      <w:pPr>
                        <w:jc w:val="center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645121">
                        <w:rPr>
                          <w:rFonts w:ascii="SassoonCRInfant" w:hAnsi="SassoonCRInfant"/>
                          <w:sz w:val="20"/>
                          <w:szCs w:val="20"/>
                        </w:rPr>
                        <w:t>David is a naturalist and broadcaster. He has made many programmes for television about wildlife all over the world.</w:t>
                      </w:r>
                    </w:p>
                    <w:p w:rsidR="00E350AA" w:rsidP="00E350AA" w:rsidRDefault="00E350AA" w14:paraId="4B1B4207" w14:textId="77777777"/>
                  </w:txbxContent>
                </v:textbox>
                <w10:wrap type="through"/>
              </v:shape>
            </w:pict>
          </mc:Fallback>
        </mc:AlternateContent>
      </w:r>
      <w:r w:rsidRPr="00A12175" w:rsidR="001C44BF">
        <w:rPr>
          <w:rFonts w:ascii="Letter-join Plus 8" w:hAnsi="Letter-join Plus 8"/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022CBC97" wp14:editId="49BA3501">
                <wp:simplePos x="0" y="0"/>
                <wp:positionH relativeFrom="column">
                  <wp:posOffset>-158487</wp:posOffset>
                </wp:positionH>
                <wp:positionV relativeFrom="page">
                  <wp:posOffset>5102247</wp:posOffset>
                </wp:positionV>
                <wp:extent cx="3110230" cy="2087880"/>
                <wp:effectExtent l="0" t="0" r="13970" b="26670"/>
                <wp:wrapThrough wrapText="bothSides">
                  <wp:wrapPolygon edited="0">
                    <wp:start x="0" y="0"/>
                    <wp:lineTo x="0" y="21679"/>
                    <wp:lineTo x="21565" y="21679"/>
                    <wp:lineTo x="21565" y="0"/>
                    <wp:lineTo x="0" y="0"/>
                  </wp:wrapPolygon>
                </wp:wrapThrough>
                <wp:docPr id="545748268" name="Text Box 545748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0230" cy="2087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645121" w:rsidR="00126369" w:rsidP="00126369" w:rsidRDefault="00126369" w14:paraId="5C9A2AC5" w14:textId="7777777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</w:pPr>
                            <w:r w:rsidRPr="00645121"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  <w:t>Aspirational Scientist:</w:t>
                            </w:r>
                          </w:p>
                          <w:p w:rsidRPr="00645121" w:rsidR="00126369" w:rsidP="00126369" w:rsidRDefault="00126369" w14:paraId="2167AB00" w14:textId="77777777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</w:pPr>
                            <w:r w:rsidRPr="00645121">
                              <w:rPr>
                                <w:rFonts w:ascii="SassoonCRInfant" w:hAnsi="SassoonCRInfant"/>
                                <w:b/>
                                <w:bCs/>
                                <w:color w:val="7030A0"/>
                              </w:rPr>
                              <w:t>David Attenborough</w:t>
                            </w:r>
                          </w:p>
                          <w:p w:rsidR="00126369" w:rsidP="00126369" w:rsidRDefault="00C23B77" w14:paraId="2117D3E7" w14:textId="0CABA20F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74CD4D" wp14:editId="2EF4D120">
                                  <wp:extent cx="1226820" cy="1226820"/>
                                  <wp:effectExtent l="0" t="0" r="0" b="0"/>
                                  <wp:docPr id="3" name="Picture 3" descr="An old person with white hair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An old person with white hair&#10;&#10;Description automatically generated with medium confidence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6820" cy="12268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45748268" style="position:absolute;margin-left:-12.5pt;margin-top:401.75pt;width:244.9pt;height:164.4pt;z-index:-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spid="_x0000_s102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" w14:anchorId="022CBC97">
                <v:textbox>
                  <w:txbxContent>
                    <w:p w:rsidRPr="00645121" w:rsidR="00126369" w:rsidP="00126369" w:rsidRDefault="00126369" w14:paraId="5C9A2AC5" w14:textId="77777777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</w:pPr>
                      <w:r w:rsidRPr="00645121"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  <w:t>Aspirational Scientist:</w:t>
                      </w:r>
                    </w:p>
                    <w:p w:rsidRPr="00645121" w:rsidR="00126369" w:rsidP="00126369" w:rsidRDefault="00126369" w14:paraId="2167AB00" w14:textId="77777777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</w:pPr>
                      <w:r w:rsidRPr="00645121">
                        <w:rPr>
                          <w:rFonts w:ascii="SassoonCRInfant" w:hAnsi="SassoonCRInfant"/>
                          <w:b/>
                          <w:bCs/>
                          <w:color w:val="7030A0"/>
                        </w:rPr>
                        <w:t>David Attenborough</w:t>
                      </w:r>
                    </w:p>
                    <w:p w:rsidR="00126369" w:rsidP="00126369" w:rsidRDefault="00C23B77" w14:paraId="2117D3E7" w14:textId="0CABA20F">
                      <w:pPr>
                        <w:rPr>
                          <w:b/>
                          <w:bCs/>
                          <w:color w:val="7030A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F74CD4D" wp14:editId="2EF4D120">
                            <wp:extent cx="1226820" cy="1226820"/>
                            <wp:effectExtent l="0" t="0" r="0" b="0"/>
                            <wp:docPr id="3" name="Picture 3" descr="An old person with white hair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An old person with white hair&#10;&#10;Description automatically generated with medium confidence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6820" cy="12268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</w:p>
    <w:sectPr w:rsidRPr="00227DAF" w:rsidR="009C7EF8" w:rsidSect="00645121">
      <w:pgSz w:w="16838" w:h="11906" w:orient="landscape" w:code="9"/>
      <w:pgMar w:top="1440" w:right="1440" w:bottom="567" w:left="1440" w:header="708" w:footer="708" w:gutter="0"/>
      <w:pgBorders w:offsetFrom="page">
        <w:top w:val="single" w:color="7030A0" w:sz="18" w:space="24"/>
        <w:left w:val="single" w:color="7030A0" w:sz="18" w:space="24"/>
        <w:bottom w:val="single" w:color="7030A0" w:sz="18" w:space="24"/>
        <w:right w:val="single" w:color="7030A0" w:sz="18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hint="default" w:ascii="Arial" w:hAnsi="Arial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hint="default" w:ascii="Arial" w:hAnsi="Arial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hint="default" w:ascii="Arial" w:hAnsi="Arial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hint="default" w:ascii="Arial" w:hAnsi="Arial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hint="default" w:ascii="Arial" w:hAnsi="Arial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hint="default" w:ascii="Arial" w:hAnsi="Arial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hint="default" w:ascii="Arial" w:hAnsi="Arial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hint="default" w:ascii="Arial" w:hAnsi="Arial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hint="default" w:ascii="Arial" w:hAnsi="Arial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42074565">
    <w:abstractNumId w:val="3"/>
  </w:num>
  <w:num w:numId="4" w16cid:durableId="2066100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dirty"/>
  <w:attachedTemplate r:id="rId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1D56"/>
    <w:rsid w:val="0000354B"/>
    <w:rsid w:val="000235E6"/>
    <w:rsid w:val="000269AF"/>
    <w:rsid w:val="00026D34"/>
    <w:rsid w:val="00031F5C"/>
    <w:rsid w:val="00033815"/>
    <w:rsid w:val="000363D1"/>
    <w:rsid w:val="00036584"/>
    <w:rsid w:val="00040861"/>
    <w:rsid w:val="0004409A"/>
    <w:rsid w:val="000459AB"/>
    <w:rsid w:val="00051BB4"/>
    <w:rsid w:val="0006431F"/>
    <w:rsid w:val="0007214A"/>
    <w:rsid w:val="00073050"/>
    <w:rsid w:val="00074AEF"/>
    <w:rsid w:val="00076E85"/>
    <w:rsid w:val="00076F54"/>
    <w:rsid w:val="0008650A"/>
    <w:rsid w:val="00090516"/>
    <w:rsid w:val="000951C3"/>
    <w:rsid w:val="000966CD"/>
    <w:rsid w:val="000A00B1"/>
    <w:rsid w:val="000A7F3C"/>
    <w:rsid w:val="000B31B0"/>
    <w:rsid w:val="000B5B41"/>
    <w:rsid w:val="000B70E2"/>
    <w:rsid w:val="000D30B9"/>
    <w:rsid w:val="000E6079"/>
    <w:rsid w:val="000E65DD"/>
    <w:rsid w:val="000F62E3"/>
    <w:rsid w:val="001014EB"/>
    <w:rsid w:val="00102821"/>
    <w:rsid w:val="001070B9"/>
    <w:rsid w:val="00113FEF"/>
    <w:rsid w:val="0011492D"/>
    <w:rsid w:val="00120A17"/>
    <w:rsid w:val="00123F48"/>
    <w:rsid w:val="00126369"/>
    <w:rsid w:val="0014003B"/>
    <w:rsid w:val="00141559"/>
    <w:rsid w:val="001459D1"/>
    <w:rsid w:val="00156A59"/>
    <w:rsid w:val="0015786E"/>
    <w:rsid w:val="00195734"/>
    <w:rsid w:val="001A02FB"/>
    <w:rsid w:val="001A66A8"/>
    <w:rsid w:val="001C44BF"/>
    <w:rsid w:val="001E1CFB"/>
    <w:rsid w:val="001E5708"/>
    <w:rsid w:val="001E6E55"/>
    <w:rsid w:val="001F7122"/>
    <w:rsid w:val="002039DA"/>
    <w:rsid w:val="00204020"/>
    <w:rsid w:val="00206B0F"/>
    <w:rsid w:val="00211934"/>
    <w:rsid w:val="00211FC3"/>
    <w:rsid w:val="002126DD"/>
    <w:rsid w:val="0022124E"/>
    <w:rsid w:val="00221C92"/>
    <w:rsid w:val="00222D8D"/>
    <w:rsid w:val="0022718B"/>
    <w:rsid w:val="00227DAF"/>
    <w:rsid w:val="002316F2"/>
    <w:rsid w:val="00244964"/>
    <w:rsid w:val="0024512C"/>
    <w:rsid w:val="00250E01"/>
    <w:rsid w:val="002535A9"/>
    <w:rsid w:val="002656C0"/>
    <w:rsid w:val="002702AB"/>
    <w:rsid w:val="0027781E"/>
    <w:rsid w:val="00282E25"/>
    <w:rsid w:val="002868B0"/>
    <w:rsid w:val="002A58BC"/>
    <w:rsid w:val="002A5AA2"/>
    <w:rsid w:val="002B0A7F"/>
    <w:rsid w:val="002B7F5B"/>
    <w:rsid w:val="002D38E8"/>
    <w:rsid w:val="002E179D"/>
    <w:rsid w:val="002E1E6B"/>
    <w:rsid w:val="002F0197"/>
    <w:rsid w:val="002F7723"/>
    <w:rsid w:val="00305C3A"/>
    <w:rsid w:val="00310948"/>
    <w:rsid w:val="003115D5"/>
    <w:rsid w:val="00311FE2"/>
    <w:rsid w:val="00313C69"/>
    <w:rsid w:val="003237C3"/>
    <w:rsid w:val="003242AC"/>
    <w:rsid w:val="003359F6"/>
    <w:rsid w:val="00337743"/>
    <w:rsid w:val="00340726"/>
    <w:rsid w:val="0035116D"/>
    <w:rsid w:val="00355A71"/>
    <w:rsid w:val="00360D73"/>
    <w:rsid w:val="00366AAE"/>
    <w:rsid w:val="0037744F"/>
    <w:rsid w:val="003819B5"/>
    <w:rsid w:val="00384813"/>
    <w:rsid w:val="003C1345"/>
    <w:rsid w:val="003C2CE0"/>
    <w:rsid w:val="003E2E85"/>
    <w:rsid w:val="003E646B"/>
    <w:rsid w:val="003F5330"/>
    <w:rsid w:val="0040034B"/>
    <w:rsid w:val="00401D96"/>
    <w:rsid w:val="004070E0"/>
    <w:rsid w:val="004079F4"/>
    <w:rsid w:val="00422173"/>
    <w:rsid w:val="00426BEF"/>
    <w:rsid w:val="00432674"/>
    <w:rsid w:val="004327C5"/>
    <w:rsid w:val="004408A1"/>
    <w:rsid w:val="00450722"/>
    <w:rsid w:val="00450EAF"/>
    <w:rsid w:val="004534F2"/>
    <w:rsid w:val="00454210"/>
    <w:rsid w:val="00463811"/>
    <w:rsid w:val="004678BC"/>
    <w:rsid w:val="0047436F"/>
    <w:rsid w:val="00486CFA"/>
    <w:rsid w:val="00491D6D"/>
    <w:rsid w:val="004A30DC"/>
    <w:rsid w:val="004B7E55"/>
    <w:rsid w:val="004C0648"/>
    <w:rsid w:val="004C32BC"/>
    <w:rsid w:val="004C4085"/>
    <w:rsid w:val="004C6ACE"/>
    <w:rsid w:val="004C74A4"/>
    <w:rsid w:val="004D09FA"/>
    <w:rsid w:val="004D3665"/>
    <w:rsid w:val="004E0635"/>
    <w:rsid w:val="0050021E"/>
    <w:rsid w:val="005017FF"/>
    <w:rsid w:val="00501A4A"/>
    <w:rsid w:val="00503C06"/>
    <w:rsid w:val="00520728"/>
    <w:rsid w:val="00522CE1"/>
    <w:rsid w:val="00534346"/>
    <w:rsid w:val="00540B27"/>
    <w:rsid w:val="00555FDF"/>
    <w:rsid w:val="005618F3"/>
    <w:rsid w:val="005A043F"/>
    <w:rsid w:val="005A32C4"/>
    <w:rsid w:val="005A5C33"/>
    <w:rsid w:val="005A5D87"/>
    <w:rsid w:val="005A6798"/>
    <w:rsid w:val="005A76B0"/>
    <w:rsid w:val="005C13A8"/>
    <w:rsid w:val="005C72E0"/>
    <w:rsid w:val="005C7711"/>
    <w:rsid w:val="005D2AD3"/>
    <w:rsid w:val="005D4F0D"/>
    <w:rsid w:val="005E43FC"/>
    <w:rsid w:val="005E5A8B"/>
    <w:rsid w:val="005E5E44"/>
    <w:rsid w:val="005F5C24"/>
    <w:rsid w:val="0060451D"/>
    <w:rsid w:val="00615B22"/>
    <w:rsid w:val="00615DBD"/>
    <w:rsid w:val="00631039"/>
    <w:rsid w:val="00645121"/>
    <w:rsid w:val="00650105"/>
    <w:rsid w:val="00655704"/>
    <w:rsid w:val="00655B07"/>
    <w:rsid w:val="0065719F"/>
    <w:rsid w:val="00660FD8"/>
    <w:rsid w:val="006875BB"/>
    <w:rsid w:val="00692579"/>
    <w:rsid w:val="00697B17"/>
    <w:rsid w:val="006A5E36"/>
    <w:rsid w:val="006C2C53"/>
    <w:rsid w:val="006C4059"/>
    <w:rsid w:val="006D4D7C"/>
    <w:rsid w:val="006D7D20"/>
    <w:rsid w:val="006E06AE"/>
    <w:rsid w:val="006E0ABE"/>
    <w:rsid w:val="006E2B78"/>
    <w:rsid w:val="006E41AE"/>
    <w:rsid w:val="006E49F9"/>
    <w:rsid w:val="00702108"/>
    <w:rsid w:val="00710600"/>
    <w:rsid w:val="00710C86"/>
    <w:rsid w:val="00710E37"/>
    <w:rsid w:val="007166A7"/>
    <w:rsid w:val="00724BD1"/>
    <w:rsid w:val="00724E85"/>
    <w:rsid w:val="007266C7"/>
    <w:rsid w:val="007274E9"/>
    <w:rsid w:val="00730226"/>
    <w:rsid w:val="007353FD"/>
    <w:rsid w:val="007547D0"/>
    <w:rsid w:val="007578F2"/>
    <w:rsid w:val="00757E16"/>
    <w:rsid w:val="007613DE"/>
    <w:rsid w:val="0077110C"/>
    <w:rsid w:val="00774FC6"/>
    <w:rsid w:val="007762E2"/>
    <w:rsid w:val="007818AD"/>
    <w:rsid w:val="0078541B"/>
    <w:rsid w:val="007A5ECF"/>
    <w:rsid w:val="007A7A60"/>
    <w:rsid w:val="007B77B1"/>
    <w:rsid w:val="007D5399"/>
    <w:rsid w:val="007D6E32"/>
    <w:rsid w:val="007E777B"/>
    <w:rsid w:val="00811AFB"/>
    <w:rsid w:val="008168A4"/>
    <w:rsid w:val="008272DF"/>
    <w:rsid w:val="00835F8F"/>
    <w:rsid w:val="008419BF"/>
    <w:rsid w:val="00850CF9"/>
    <w:rsid w:val="00854C00"/>
    <w:rsid w:val="0085528B"/>
    <w:rsid w:val="00860F92"/>
    <w:rsid w:val="00882558"/>
    <w:rsid w:val="00890680"/>
    <w:rsid w:val="00890E3E"/>
    <w:rsid w:val="008916D9"/>
    <w:rsid w:val="00891BFE"/>
    <w:rsid w:val="00894FF1"/>
    <w:rsid w:val="008B15A7"/>
    <w:rsid w:val="008B1DD9"/>
    <w:rsid w:val="008B436E"/>
    <w:rsid w:val="008B504C"/>
    <w:rsid w:val="008B5438"/>
    <w:rsid w:val="008B739F"/>
    <w:rsid w:val="008C3BBB"/>
    <w:rsid w:val="008C5761"/>
    <w:rsid w:val="008D2458"/>
    <w:rsid w:val="00901850"/>
    <w:rsid w:val="00903CA8"/>
    <w:rsid w:val="00904A63"/>
    <w:rsid w:val="009056A6"/>
    <w:rsid w:val="009073F0"/>
    <w:rsid w:val="009126B7"/>
    <w:rsid w:val="00913B95"/>
    <w:rsid w:val="00924EB7"/>
    <w:rsid w:val="00964993"/>
    <w:rsid w:val="00971EC3"/>
    <w:rsid w:val="00976B12"/>
    <w:rsid w:val="00982E08"/>
    <w:rsid w:val="00983B5B"/>
    <w:rsid w:val="009B2B57"/>
    <w:rsid w:val="009B4B83"/>
    <w:rsid w:val="009C039D"/>
    <w:rsid w:val="009C3F1F"/>
    <w:rsid w:val="009C759B"/>
    <w:rsid w:val="009C7EF8"/>
    <w:rsid w:val="009D1676"/>
    <w:rsid w:val="00A00CB2"/>
    <w:rsid w:val="00A07885"/>
    <w:rsid w:val="00A11244"/>
    <w:rsid w:val="00A12175"/>
    <w:rsid w:val="00A3005C"/>
    <w:rsid w:val="00A3674F"/>
    <w:rsid w:val="00A37F98"/>
    <w:rsid w:val="00A41978"/>
    <w:rsid w:val="00A47723"/>
    <w:rsid w:val="00A50AB6"/>
    <w:rsid w:val="00A61773"/>
    <w:rsid w:val="00A669D1"/>
    <w:rsid w:val="00A66B60"/>
    <w:rsid w:val="00A67E2F"/>
    <w:rsid w:val="00A86C1C"/>
    <w:rsid w:val="00A87F1B"/>
    <w:rsid w:val="00AA224D"/>
    <w:rsid w:val="00AA4B63"/>
    <w:rsid w:val="00AB1722"/>
    <w:rsid w:val="00AB24B5"/>
    <w:rsid w:val="00AB52C9"/>
    <w:rsid w:val="00AB7488"/>
    <w:rsid w:val="00AD1462"/>
    <w:rsid w:val="00AD41FB"/>
    <w:rsid w:val="00AE1BEB"/>
    <w:rsid w:val="00AE1F66"/>
    <w:rsid w:val="00AE5FE6"/>
    <w:rsid w:val="00AE61D4"/>
    <w:rsid w:val="00AE777C"/>
    <w:rsid w:val="00AF310F"/>
    <w:rsid w:val="00B01506"/>
    <w:rsid w:val="00B067CE"/>
    <w:rsid w:val="00B10481"/>
    <w:rsid w:val="00B10767"/>
    <w:rsid w:val="00B227C1"/>
    <w:rsid w:val="00B24882"/>
    <w:rsid w:val="00B30085"/>
    <w:rsid w:val="00B3753F"/>
    <w:rsid w:val="00B47812"/>
    <w:rsid w:val="00B773A3"/>
    <w:rsid w:val="00B911D0"/>
    <w:rsid w:val="00B93BF1"/>
    <w:rsid w:val="00BA09BF"/>
    <w:rsid w:val="00BB0F70"/>
    <w:rsid w:val="00BB1A03"/>
    <w:rsid w:val="00BD308C"/>
    <w:rsid w:val="00BE0140"/>
    <w:rsid w:val="00BE0765"/>
    <w:rsid w:val="00BF1F6A"/>
    <w:rsid w:val="00C020CB"/>
    <w:rsid w:val="00C06913"/>
    <w:rsid w:val="00C221D8"/>
    <w:rsid w:val="00C23B77"/>
    <w:rsid w:val="00C27CF4"/>
    <w:rsid w:val="00C45A47"/>
    <w:rsid w:val="00C4628D"/>
    <w:rsid w:val="00C5365B"/>
    <w:rsid w:val="00C540B3"/>
    <w:rsid w:val="00C81083"/>
    <w:rsid w:val="00C86ED6"/>
    <w:rsid w:val="00C91B0E"/>
    <w:rsid w:val="00C94F46"/>
    <w:rsid w:val="00CB3BD9"/>
    <w:rsid w:val="00CC1F6F"/>
    <w:rsid w:val="00CC455C"/>
    <w:rsid w:val="00CC6A14"/>
    <w:rsid w:val="00CD7910"/>
    <w:rsid w:val="00CF5F18"/>
    <w:rsid w:val="00D01A2E"/>
    <w:rsid w:val="00D11665"/>
    <w:rsid w:val="00D12BEB"/>
    <w:rsid w:val="00D166F8"/>
    <w:rsid w:val="00D230A7"/>
    <w:rsid w:val="00D44DEA"/>
    <w:rsid w:val="00D46CD3"/>
    <w:rsid w:val="00D512F2"/>
    <w:rsid w:val="00D57311"/>
    <w:rsid w:val="00D5777E"/>
    <w:rsid w:val="00D5779D"/>
    <w:rsid w:val="00D60143"/>
    <w:rsid w:val="00D63A07"/>
    <w:rsid w:val="00D64617"/>
    <w:rsid w:val="00D6505C"/>
    <w:rsid w:val="00D844C1"/>
    <w:rsid w:val="00DC0211"/>
    <w:rsid w:val="00DC2674"/>
    <w:rsid w:val="00DC4E8A"/>
    <w:rsid w:val="00DC663E"/>
    <w:rsid w:val="00DC7842"/>
    <w:rsid w:val="00DE30C1"/>
    <w:rsid w:val="00DE323E"/>
    <w:rsid w:val="00DE7417"/>
    <w:rsid w:val="00DF1A0D"/>
    <w:rsid w:val="00DF313A"/>
    <w:rsid w:val="00DF46C7"/>
    <w:rsid w:val="00E001E0"/>
    <w:rsid w:val="00E04134"/>
    <w:rsid w:val="00E06A27"/>
    <w:rsid w:val="00E145B1"/>
    <w:rsid w:val="00E350AA"/>
    <w:rsid w:val="00E350E0"/>
    <w:rsid w:val="00E4079C"/>
    <w:rsid w:val="00E41391"/>
    <w:rsid w:val="00E532A4"/>
    <w:rsid w:val="00E53E26"/>
    <w:rsid w:val="00E6471F"/>
    <w:rsid w:val="00E9138F"/>
    <w:rsid w:val="00E973A0"/>
    <w:rsid w:val="00EA1E0E"/>
    <w:rsid w:val="00ED0580"/>
    <w:rsid w:val="00EF49E2"/>
    <w:rsid w:val="00F07610"/>
    <w:rsid w:val="00F17E61"/>
    <w:rsid w:val="00F234BC"/>
    <w:rsid w:val="00F24380"/>
    <w:rsid w:val="00F4210B"/>
    <w:rsid w:val="00F44073"/>
    <w:rsid w:val="00F66A8E"/>
    <w:rsid w:val="00F7129D"/>
    <w:rsid w:val="00F812B4"/>
    <w:rsid w:val="00F84635"/>
    <w:rsid w:val="00F91A32"/>
    <w:rsid w:val="00F95024"/>
    <w:rsid w:val="00FA3187"/>
    <w:rsid w:val="00FA7520"/>
    <w:rsid w:val="00FB19C1"/>
    <w:rsid w:val="00FB63E0"/>
    <w:rsid w:val="00FB7820"/>
    <w:rsid w:val="00FB7A93"/>
    <w:rsid w:val="00FC1E66"/>
    <w:rsid w:val="00FC4D79"/>
    <w:rsid w:val="00FC4DDF"/>
    <w:rsid w:val="00FC60A8"/>
    <w:rsid w:val="073C80B7"/>
    <w:rsid w:val="0D159230"/>
    <w:rsid w:val="13E50A35"/>
    <w:rsid w:val="2B45CEB4"/>
    <w:rsid w:val="2BAB9687"/>
    <w:rsid w:val="309D13F0"/>
    <w:rsid w:val="30D432FB"/>
    <w:rsid w:val="46C0FDA7"/>
    <w:rsid w:val="4A6B11C2"/>
    <w:rsid w:val="4C72C1E9"/>
    <w:rsid w:val="5D00321D"/>
    <w:rsid w:val="5E875448"/>
    <w:rsid w:val="60B806CF"/>
    <w:rsid w:val="614BE029"/>
    <w:rsid w:val="6D9A03B5"/>
    <w:rsid w:val="729D1CAF"/>
    <w:rsid w:val="7554E0BE"/>
    <w:rsid w:val="77F1E7AC"/>
    <w:rsid w:val="791E50D2"/>
    <w:rsid w:val="79B22028"/>
    <w:rsid w:val="7B36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B77B1"/>
  </w:style>
  <w:style w:type="character" w:styleId="eop" w:customStyle="1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sdzsvb" w:customStyle="1">
    <w:name w:val="sdzsvb"/>
    <w:basedOn w:val="DefaultParagraphFont"/>
    <w:rsid w:val="00A30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6.png" Id="rId13" /><Relationship Type="http://schemas.openxmlformats.org/officeDocument/2006/relationships/image" Target="media/image11.png" Id="rId18" /><Relationship Type="http://schemas.openxmlformats.org/officeDocument/2006/relationships/customXml" Target="../customXml/item3.xml" Id="rId3" /><Relationship Type="http://schemas.openxmlformats.org/officeDocument/2006/relationships/image" Target="media/image14.png" Id="rId21" /><Relationship Type="http://schemas.openxmlformats.org/officeDocument/2006/relationships/webSettings" Target="webSettings.xml" Id="rId7" /><Relationship Type="http://schemas.openxmlformats.org/officeDocument/2006/relationships/image" Target="media/image5.png" Id="rId12" /><Relationship Type="http://schemas.openxmlformats.org/officeDocument/2006/relationships/image" Target="media/image10.png" Id="rId17" /><Relationship Type="http://schemas.openxmlformats.org/officeDocument/2006/relationships/customXml" Target="../customXml/item2.xml" Id="rId2" /><Relationship Type="http://schemas.openxmlformats.org/officeDocument/2006/relationships/image" Target="media/image9.png" Id="rId16" /><Relationship Type="http://schemas.openxmlformats.org/officeDocument/2006/relationships/image" Target="media/image13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png" Id="rId11" /><Relationship Type="http://schemas.openxmlformats.org/officeDocument/2006/relationships/theme" Target="theme/theme1.xml" Id="rId24" /><Relationship Type="http://schemas.openxmlformats.org/officeDocument/2006/relationships/styles" Target="styles.xml" Id="rId5" /><Relationship Type="http://schemas.openxmlformats.org/officeDocument/2006/relationships/image" Target="media/image8.png" Id="rId15" /><Relationship Type="http://schemas.openxmlformats.org/officeDocument/2006/relationships/fontTable" Target="fontTable.xml" Id="rId23" /><Relationship Type="http://schemas.openxmlformats.org/officeDocument/2006/relationships/image" Target="media/image3.png" Id="rId10" /><Relationship Type="http://schemas.openxmlformats.org/officeDocument/2006/relationships/image" Target="media/image12.png" Id="rId19" /><Relationship Type="http://schemas.openxmlformats.org/officeDocument/2006/relationships/numbering" Target="numbering.xml" Id="rId4" /><Relationship Type="http://schemas.openxmlformats.org/officeDocument/2006/relationships/image" Target="media/image2.jpeg" Id="rId9" /><Relationship Type="http://schemas.openxmlformats.org/officeDocument/2006/relationships/image" Target="media/image7.png" Id="rId14" /><Relationship Type="http://schemas.openxmlformats.org/officeDocument/2006/relationships/image" Target="media/image15.jpeg" Id="rId22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flint\Downloads\Knowledge%20Organiser%20template%20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>Lucy Flint</DisplayName>
        <AccountId>41</AccountId>
        <AccountType/>
      </UserInfo>
      <UserInfo>
        <DisplayName>Rebecca Carlin</DisplayName>
        <AccountId>239</AccountId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5E4A17-7AF0-4035-97EC-FD9763864376}"/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Knowledge Organiser template 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Bethany Dickson</dc:creator>
  <keywords/>
  <dc:description/>
  <lastModifiedBy>Bethany Dickson</lastModifiedBy>
  <revision>3</revision>
  <lastPrinted>2025-09-19T06:35:00.0000000Z</lastPrinted>
  <dcterms:created xsi:type="dcterms:W3CDTF">2026-06-17T08:35:00.0000000Z</dcterms:created>
  <dcterms:modified xsi:type="dcterms:W3CDTF">2026-06-18T08:17:14.8870040Z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