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4141C" w14:textId="77777777" w:rsidR="002039DA" w:rsidRPr="00696B2A" w:rsidRDefault="00696B2A">
      <w:pPr>
        <w:rPr>
          <w:rFonts w:ascii="Letter-join Plus 8" w:hAnsi="Letter-join Plus 8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16BD9B13" wp14:editId="02F2D8E9">
            <wp:simplePos x="0" y="0"/>
            <wp:positionH relativeFrom="column">
              <wp:posOffset>8676640</wp:posOffset>
            </wp:positionH>
            <wp:positionV relativeFrom="paragraph">
              <wp:posOffset>-514350</wp:posOffset>
            </wp:positionV>
            <wp:extent cx="703580" cy="676275"/>
            <wp:effectExtent l="0" t="0" r="127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9780E2E" wp14:editId="4DC4C2A5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87546B" w14:textId="2CBE738D" w:rsidR="00B47812" w:rsidRPr="00696B2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T</w:t>
                            </w:r>
                            <w:r w:rsidR="00F270E2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hree</w:t>
                            </w: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4E09A2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Why do people pray</w:t>
                            </w:r>
                            <w:r w:rsidR="00696B2A" w:rsidRPr="00696B2A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780E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387546B" w14:textId="2CBE738D" w:rsidR="00B47812" w:rsidRPr="00696B2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T</w:t>
                      </w:r>
                      <w:r w:rsidR="00F270E2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hree</w:t>
                      </w: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4E09A2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Why do people pray</w:t>
                      </w:r>
                      <w:r w:rsidR="00696B2A" w:rsidRPr="00696B2A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106C0CCF" wp14:editId="1C342503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800"/>
        <w:gridCol w:w="7314"/>
      </w:tblGrid>
      <w:tr w:rsidR="00204020" w:rsidRPr="00696B2A" w14:paraId="2E156C9E" w14:textId="77777777" w:rsidTr="00BD6468">
        <w:trPr>
          <w:trHeight w:val="306"/>
        </w:trPr>
        <w:tc>
          <w:tcPr>
            <w:tcW w:w="2417" w:type="dxa"/>
          </w:tcPr>
          <w:p w14:paraId="28245F26" w14:textId="77777777" w:rsidR="00204020" w:rsidRPr="00696B2A" w:rsidRDefault="00EA1E0E" w:rsidP="006D7D20">
            <w:pPr>
              <w:jc w:val="center"/>
              <w:rPr>
                <w:rFonts w:ascii="Sassoon" w:hAnsi="Sassoon"/>
                <w:b/>
                <w:color w:val="7030A0"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1980800" behindDoc="0" locked="0" layoutInCell="1" allowOverlap="1" wp14:anchorId="177CA654" wp14:editId="5A3A783C">
                  <wp:simplePos x="0" y="0"/>
                  <wp:positionH relativeFrom="column">
                    <wp:posOffset>512243</wp:posOffset>
                  </wp:positionH>
                  <wp:positionV relativeFrom="paragraph">
                    <wp:posOffset>21427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14" w:type="dxa"/>
          </w:tcPr>
          <w:p w14:paraId="1662FAA4" w14:textId="77777777" w:rsidR="00FB422A" w:rsidRPr="00696B2A" w:rsidRDefault="00204020" w:rsidP="005D4F0D">
            <w:pPr>
              <w:rPr>
                <w:rFonts w:ascii="Sassoon" w:hAnsi="Sassoon"/>
                <w:b/>
                <w:color w:val="7030A0"/>
              </w:rPr>
            </w:pPr>
            <w:r w:rsidRPr="00FB422A">
              <w:rPr>
                <w:rFonts w:ascii="Sassoon" w:hAnsi="Sassoon"/>
                <w:b/>
                <w:color w:val="7030A0"/>
                <w:sz w:val="30"/>
                <w:szCs w:val="36"/>
              </w:rPr>
              <w:t>Sticky knowledge</w:t>
            </w:r>
          </w:p>
          <w:p w14:paraId="6E362424" w14:textId="77777777" w:rsidR="00EA1E0E" w:rsidRPr="00696B2A" w:rsidRDefault="00EA1E0E" w:rsidP="005D4F0D">
            <w:pPr>
              <w:rPr>
                <w:rFonts w:ascii="Sassoon" w:hAnsi="Sassoon"/>
                <w:b/>
                <w:color w:val="7030A0"/>
              </w:rPr>
            </w:pPr>
          </w:p>
        </w:tc>
      </w:tr>
      <w:tr w:rsidR="00204020" w:rsidRPr="00696B2A" w14:paraId="08DCBB86" w14:textId="77777777" w:rsidTr="00BD6468">
        <w:trPr>
          <w:trHeight w:val="831"/>
        </w:trPr>
        <w:tc>
          <w:tcPr>
            <w:tcW w:w="2417" w:type="dxa"/>
          </w:tcPr>
          <w:p w14:paraId="06F4C6D6" w14:textId="77777777" w:rsidR="00204020" w:rsidRPr="00696B2A" w:rsidRDefault="00696B2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696B2A">
              <w:rPr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995136" behindDoc="0" locked="0" layoutInCell="1" allowOverlap="1" wp14:anchorId="08EC1730" wp14:editId="2D367C16">
                  <wp:simplePos x="0" y="0"/>
                  <wp:positionH relativeFrom="column">
                    <wp:posOffset>371907</wp:posOffset>
                  </wp:positionH>
                  <wp:positionV relativeFrom="paragraph">
                    <wp:posOffset>31750</wp:posOffset>
                  </wp:positionV>
                  <wp:extent cx="835457" cy="598811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457" cy="598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4" w:type="dxa"/>
          </w:tcPr>
          <w:p w14:paraId="4EB40F60" w14:textId="44F772C3" w:rsidR="004E09A2" w:rsidRDefault="00C071A7" w:rsidP="004E09A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key prayer for Muslim</w:t>
            </w:r>
            <w:r w:rsidR="00AD70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is the </w:t>
            </w:r>
            <w:r w:rsidR="004E09A2" w:rsidRPr="00F33732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 xml:space="preserve">First Surah 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of the Qur’an.  </w:t>
            </w:r>
          </w:p>
          <w:p w14:paraId="1EAB91E6" w14:textId="77777777" w:rsidR="008B1E3D" w:rsidRDefault="008B1E3D" w:rsidP="004E09A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CB2D5C7" w14:textId="77777777" w:rsidR="008B1E3D" w:rsidRPr="00F33732" w:rsidRDefault="008B1E3D" w:rsidP="004E09A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77CC69F" w14:textId="031DA488" w:rsidR="00204020" w:rsidRPr="00F33732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020" w:rsidRPr="00696B2A" w14:paraId="3F3E75E1" w14:textId="77777777" w:rsidTr="00BD6468">
        <w:trPr>
          <w:trHeight w:val="974"/>
        </w:trPr>
        <w:tc>
          <w:tcPr>
            <w:tcW w:w="2417" w:type="dxa"/>
          </w:tcPr>
          <w:p w14:paraId="1712BD9A" w14:textId="70B61E44" w:rsidR="00204020" w:rsidRPr="00696B2A" w:rsidRDefault="001A2F5F" w:rsidP="008B1E3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A2F5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5B3FC89" wp14:editId="07642972">
                  <wp:extent cx="824355" cy="61499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811" cy="633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4" w:type="dxa"/>
          </w:tcPr>
          <w:p w14:paraId="16C8E1EE" w14:textId="77777777" w:rsidR="00204020" w:rsidRDefault="0055655F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The 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key prayer for </w:t>
            </w:r>
            <w:r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Christians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is the </w:t>
            </w:r>
            <w:r w:rsidR="004E09A2" w:rsidRPr="00F33732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Lords</w:t>
            </w:r>
            <w:r w:rsidRPr="00F33732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’</w:t>
            </w:r>
            <w:r w:rsidR="004E09A2" w:rsidRPr="00F33732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 xml:space="preserve"> Prayer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3AC7F677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theme="minorHAnsi"/>
                <w:color w:val="000000"/>
                <w:sz w:val="22"/>
                <w:szCs w:val="22"/>
              </w:rPr>
            </w:pPr>
          </w:p>
          <w:p w14:paraId="50FBE92E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theme="minorHAnsi"/>
                <w:color w:val="000000"/>
                <w:sz w:val="22"/>
                <w:szCs w:val="22"/>
              </w:rPr>
            </w:pPr>
          </w:p>
          <w:p w14:paraId="45008015" w14:textId="521805D5" w:rsidR="008B1E3D" w:rsidRPr="00F33732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Segoe UI"/>
                <w:sz w:val="22"/>
                <w:szCs w:val="22"/>
              </w:rPr>
            </w:pPr>
          </w:p>
        </w:tc>
      </w:tr>
      <w:tr w:rsidR="00204020" w:rsidRPr="00696B2A" w14:paraId="6FBB5EFD" w14:textId="77777777" w:rsidTr="00BD6468">
        <w:trPr>
          <w:trHeight w:val="887"/>
        </w:trPr>
        <w:tc>
          <w:tcPr>
            <w:tcW w:w="2417" w:type="dxa"/>
          </w:tcPr>
          <w:p w14:paraId="5A3D00D1" w14:textId="02E6834E" w:rsidR="00204020" w:rsidRPr="00696B2A" w:rsidRDefault="001A2F5F" w:rsidP="008B1E3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A2F5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6048035A" wp14:editId="411ED988">
                  <wp:extent cx="674370" cy="601569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51" cy="621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4" w:type="dxa"/>
          </w:tcPr>
          <w:p w14:paraId="07DBFC10" w14:textId="77777777" w:rsidR="00204020" w:rsidRDefault="0055655F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key prayer for Hindus is </w:t>
            </w:r>
            <w:r w:rsidR="004E09A2" w:rsidRPr="00F33732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Gayatri Mantra</w:t>
            </w:r>
            <w:r w:rsidR="004E09A2" w:rsidRPr="00F33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46FA8EF3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  <w:sz w:val="22"/>
                <w:szCs w:val="22"/>
              </w:rPr>
            </w:pPr>
          </w:p>
          <w:p w14:paraId="74A6F6AB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  <w:sz w:val="22"/>
                <w:szCs w:val="22"/>
              </w:rPr>
            </w:pPr>
          </w:p>
          <w:p w14:paraId="71554816" w14:textId="4CB65C19" w:rsidR="008B1E3D" w:rsidRPr="00F33732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</w:tc>
      </w:tr>
      <w:tr w:rsidR="00204020" w:rsidRPr="00696B2A" w14:paraId="20EA1146" w14:textId="77777777" w:rsidTr="00BD6468">
        <w:trPr>
          <w:trHeight w:val="760"/>
        </w:trPr>
        <w:tc>
          <w:tcPr>
            <w:tcW w:w="2417" w:type="dxa"/>
          </w:tcPr>
          <w:p w14:paraId="0237F870" w14:textId="28F02A1B" w:rsidR="00204020" w:rsidRPr="00696B2A" w:rsidRDefault="00BD6468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BD6468"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  <w:drawing>
                <wp:inline distT="0" distB="0" distL="0" distR="0" wp14:anchorId="208C0362" wp14:editId="388FB4F5">
                  <wp:extent cx="1640889" cy="606903"/>
                  <wp:effectExtent l="0" t="0" r="0" b="3175"/>
                  <wp:docPr id="1884299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29963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802" cy="612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4" w:type="dxa"/>
          </w:tcPr>
          <w:p w14:paraId="35633B06" w14:textId="77777777" w:rsidR="002868B0" w:rsidRDefault="00F337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4332F0">
              <w:rPr>
                <w:rFonts w:asciiTheme="minorHAnsi" w:hAnsiTheme="minorHAnsi" w:cstheme="minorHAnsi"/>
                <w:sz w:val="22"/>
                <w:szCs w:val="22"/>
              </w:rPr>
              <w:t>There are different symbols that are used for prayer in different religions.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8C8C9BC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14:paraId="487AD44D" w14:textId="77777777" w:rsidR="008B1E3D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14:paraId="2DD6B4FD" w14:textId="70B2E261" w:rsidR="008B1E3D" w:rsidRPr="00F33732" w:rsidRDefault="008B1E3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Segoe UI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9A70EB" w14:paraId="37FD59D3" w14:textId="77777777" w:rsidTr="00EA1E0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49009FC0" w14:textId="77777777" w:rsidR="006E2B78" w:rsidRPr="009A70EB" w:rsidRDefault="006E2B78" w:rsidP="006D7D20">
            <w:pPr>
              <w:rPr>
                <w:rFonts w:cstheme="minorHAnsi"/>
                <w:b/>
                <w:color w:val="7030A0"/>
              </w:rPr>
            </w:pPr>
            <w:r w:rsidRPr="009A70EB">
              <w:rPr>
                <w:rFonts w:cstheme="minorHAnsi"/>
                <w:b/>
                <w:color w:val="7030A0"/>
              </w:rPr>
              <w:t>Subject Specific Vocabulary</w:t>
            </w:r>
          </w:p>
        </w:tc>
      </w:tr>
      <w:tr w:rsidR="006E2B78" w:rsidRPr="009A70EB" w14:paraId="07BA1EE2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0D6BBBA9" w14:textId="0323F73D" w:rsidR="006E2B78" w:rsidRPr="009A70EB" w:rsidRDefault="00F3018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F30183">
              <w:rPr>
                <w:rFonts w:asciiTheme="minorHAnsi" w:hAnsiTheme="minorHAnsi" w:cstheme="minorHAnsi"/>
                <w:sz w:val="22"/>
                <w:szCs w:val="22"/>
              </w:rPr>
              <w:t>Qur’an</w:t>
            </w:r>
          </w:p>
        </w:tc>
        <w:tc>
          <w:tcPr>
            <w:tcW w:w="3369" w:type="dxa"/>
            <w:shd w:val="clear" w:color="auto" w:fill="auto"/>
          </w:tcPr>
          <w:p w14:paraId="37BA78D4" w14:textId="5380B6F7" w:rsidR="009A70EB" w:rsidRPr="009A70EB" w:rsidRDefault="00F3018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holy book for Muslims.</w:t>
            </w:r>
          </w:p>
        </w:tc>
      </w:tr>
      <w:tr w:rsidR="006E2B78" w:rsidRPr="009A70EB" w14:paraId="52C824FE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A3F6A9E" w14:textId="7D07D371" w:rsidR="006E2B78" w:rsidRPr="009A70EB" w:rsidRDefault="0092186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sacred</w:t>
            </w:r>
          </w:p>
        </w:tc>
        <w:tc>
          <w:tcPr>
            <w:tcW w:w="3369" w:type="dxa"/>
            <w:shd w:val="clear" w:color="auto" w:fill="auto"/>
          </w:tcPr>
          <w:p w14:paraId="3DE9F0D0" w14:textId="77777777" w:rsidR="006E2B78" w:rsidRPr="009A70EB" w:rsidRDefault="009A70E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111111"/>
                <w:sz w:val="22"/>
                <w:szCs w:val="22"/>
                <w:shd w:val="clear" w:color="auto" w:fill="FFFFFF"/>
              </w:rPr>
              <w:t>C</w:t>
            </w:r>
            <w:r w:rsidR="00696B2A" w:rsidRPr="009A70EB">
              <w:rPr>
                <w:rFonts w:asciiTheme="minorHAnsi" w:hAnsiTheme="minorHAnsi" w:cstheme="minorHAnsi"/>
                <w:color w:val="111111"/>
                <w:sz w:val="22"/>
                <w:szCs w:val="22"/>
                <w:shd w:val="clear" w:color="auto" w:fill="FFFFFF"/>
              </w:rPr>
              <w:t>onnected with God</w:t>
            </w:r>
            <w:r>
              <w:rPr>
                <w:rFonts w:asciiTheme="minorHAnsi" w:hAnsiTheme="minorHAnsi" w:cstheme="minorHAnsi"/>
                <w:color w:val="11111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9A70EB" w14:paraId="636B2234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633FFE69" w14:textId="567B7146" w:rsidR="006E2B78" w:rsidRPr="009A70EB" w:rsidRDefault="006172D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worship</w:t>
            </w:r>
            <w:r w:rsidR="00696B2A" w:rsidRPr="009A70EB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  <w:shd w:val="clear" w:color="auto" w:fill="auto"/>
          </w:tcPr>
          <w:p w14:paraId="290FEFB1" w14:textId="576F5883" w:rsidR="006E2B78" w:rsidRPr="009A70EB" w:rsidRDefault="006172D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act of praying to a god.</w:t>
            </w:r>
            <w:r w:rsidR="00696B2A" w:rsidRPr="009A70E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E2B78" w:rsidRPr="009A70EB" w14:paraId="68EE69B1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200C1AFB" w14:textId="4D9CA26E" w:rsidR="006E2B78" w:rsidRPr="009A70EB" w:rsidRDefault="0092186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prayer</w:t>
            </w:r>
          </w:p>
        </w:tc>
        <w:tc>
          <w:tcPr>
            <w:tcW w:w="3369" w:type="dxa"/>
            <w:shd w:val="clear" w:color="auto" w:fill="auto"/>
          </w:tcPr>
          <w:p w14:paraId="0B73CCDA" w14:textId="294420FB" w:rsidR="006E2B78" w:rsidRDefault="0092186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111111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111111"/>
                <w:sz w:val="22"/>
                <w:szCs w:val="22"/>
                <w:shd w:val="clear" w:color="auto" w:fill="FFFFFF"/>
              </w:rPr>
              <w:t>A regular practice and act towards God.</w:t>
            </w:r>
          </w:p>
          <w:p w14:paraId="74868D7A" w14:textId="77777777" w:rsidR="009A70EB" w:rsidRPr="009A70EB" w:rsidRDefault="009A70E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2B78" w:rsidRPr="009A70EB" w14:paraId="16F33CA2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D59AC8E" w14:textId="544BB522" w:rsidR="006E2B78" w:rsidRPr="009A70EB" w:rsidRDefault="00E271E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271EB">
              <w:rPr>
                <w:rFonts w:asciiTheme="minorHAnsi" w:hAnsiTheme="minorHAnsi" w:cstheme="minorHAnsi"/>
                <w:sz w:val="22"/>
                <w:szCs w:val="22"/>
              </w:rPr>
              <w:t>symbol</w:t>
            </w:r>
          </w:p>
        </w:tc>
        <w:tc>
          <w:tcPr>
            <w:tcW w:w="3369" w:type="dxa"/>
            <w:shd w:val="clear" w:color="auto" w:fill="auto"/>
          </w:tcPr>
          <w:p w14:paraId="143D83BA" w14:textId="18E5EE4C" w:rsidR="006E2B78" w:rsidRPr="009A70EB" w:rsidRDefault="00E271E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 image used to represent something. </w:t>
            </w:r>
          </w:p>
        </w:tc>
      </w:tr>
      <w:tr w:rsidR="009A70EB" w:rsidRPr="009A70EB" w14:paraId="2B98201F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C69BFF6" w14:textId="1649CAA7" w:rsidR="009A70EB" w:rsidRPr="009A70EB" w:rsidRDefault="0092186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commitment</w:t>
            </w:r>
          </w:p>
        </w:tc>
        <w:tc>
          <w:tcPr>
            <w:tcW w:w="3369" w:type="dxa"/>
            <w:shd w:val="clear" w:color="auto" w:fill="auto"/>
          </w:tcPr>
          <w:p w14:paraId="4FF6012E" w14:textId="41D3A273" w:rsidR="009A70EB" w:rsidRPr="009A70EB" w:rsidRDefault="001A2F5F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Quality of being dedicated.</w:t>
            </w:r>
          </w:p>
        </w:tc>
      </w:tr>
      <w:tr w:rsidR="009A70EB" w:rsidRPr="009A70EB" w14:paraId="201209BA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6151A02" w14:textId="77777777" w:rsidR="009A70EB" w:rsidRDefault="009A70E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9A70EB">
              <w:rPr>
                <w:rFonts w:asciiTheme="minorHAnsi" w:hAnsiTheme="minorHAnsi" w:cstheme="minorHAnsi"/>
                <w:sz w:val="22"/>
                <w:szCs w:val="22"/>
              </w:rPr>
              <w:t>Allah</w:t>
            </w:r>
          </w:p>
        </w:tc>
        <w:tc>
          <w:tcPr>
            <w:tcW w:w="3369" w:type="dxa"/>
            <w:shd w:val="clear" w:color="auto" w:fill="auto"/>
          </w:tcPr>
          <w:p w14:paraId="729382E9" w14:textId="07B474D8" w:rsidR="009A70EB" w:rsidRDefault="00560821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name for the Muslim </w:t>
            </w:r>
            <w:r w:rsidR="009A70EB">
              <w:rPr>
                <w:rFonts w:asciiTheme="minorHAnsi" w:hAnsiTheme="minorHAnsi" w:cstheme="minorHAnsi"/>
                <w:sz w:val="22"/>
                <w:szCs w:val="22"/>
              </w:rPr>
              <w:t>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d.</w:t>
            </w:r>
          </w:p>
        </w:tc>
      </w:tr>
    </w:tbl>
    <w:p w14:paraId="349FD3B4" w14:textId="48DCC25C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72897C53" w14:textId="25E1F2C6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1F73777D" w14:textId="60A52CE0" w:rsidR="0065719F" w:rsidRPr="006E06AE" w:rsidRDefault="0072643D" w:rsidP="00CF5F18">
      <w:pPr>
        <w:tabs>
          <w:tab w:val="left" w:pos="1077"/>
        </w:tabs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32E44C9" wp14:editId="5FB8A76F">
                <wp:simplePos x="0" y="0"/>
                <wp:positionH relativeFrom="margin">
                  <wp:posOffset>2992283</wp:posOffset>
                </wp:positionH>
                <wp:positionV relativeFrom="paragraph">
                  <wp:posOffset>40319</wp:posOffset>
                </wp:positionV>
                <wp:extent cx="2644140" cy="1389380"/>
                <wp:effectExtent l="38100" t="38100" r="41910" b="36322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4140" cy="1389380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E81ED" w14:textId="77777777" w:rsidR="009A70EB" w:rsidRPr="00A97885" w:rsidRDefault="009A70EB" w:rsidP="009A70EB">
                            <w:pPr>
                              <w:jc w:val="center"/>
                              <w:rPr>
                                <w:b/>
                                <w:szCs w:val="18"/>
                              </w:rPr>
                            </w:pPr>
                            <w:r w:rsidRPr="00A97885">
                              <w:rPr>
                                <w:b/>
                                <w:szCs w:val="18"/>
                              </w:rPr>
                              <w:t>Key Belief:</w:t>
                            </w:r>
                          </w:p>
                          <w:p w14:paraId="3987BEDF" w14:textId="64B46882" w:rsidR="009A70EB" w:rsidRPr="00A97885" w:rsidRDefault="004E09A2" w:rsidP="009A70EB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 w:rsidRPr="00A97885">
                              <w:rPr>
                                <w:szCs w:val="18"/>
                              </w:rPr>
                              <w:t xml:space="preserve">The Bible is seen as a source of authority and wisdom. Christians will use the bible in church, private </w:t>
                            </w:r>
                            <w:r w:rsidR="008B1E3D" w:rsidRPr="00A97885">
                              <w:rPr>
                                <w:szCs w:val="18"/>
                              </w:rPr>
                              <w:t>worship,</w:t>
                            </w:r>
                            <w:r w:rsidRPr="00A97885">
                              <w:rPr>
                                <w:szCs w:val="18"/>
                              </w:rPr>
                              <w:t xml:space="preserve"> and prayer.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2E44C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235.6pt;margin-top:3.15pt;width:208.2pt;height:109.4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" adj="5905,26162" fillcolor="white [3201]" strokecolor="#0d0d0d [3069]" strokeweight="6pt">
                <v:textbox>
                  <w:txbxContent>
                    <w:p w14:paraId="233E81ED" w14:textId="77777777" w:rsidR="009A70EB" w:rsidRPr="00A97885" w:rsidRDefault="009A70EB" w:rsidP="009A70EB">
                      <w:pPr>
                        <w:jc w:val="center"/>
                        <w:rPr>
                          <w:b/>
                          <w:szCs w:val="18"/>
                        </w:rPr>
                      </w:pPr>
                      <w:r w:rsidRPr="00A97885">
                        <w:rPr>
                          <w:b/>
                          <w:szCs w:val="18"/>
                        </w:rPr>
                        <w:t>Key Belief:</w:t>
                      </w:r>
                    </w:p>
                    <w:p w14:paraId="3987BEDF" w14:textId="64B46882" w:rsidR="009A70EB" w:rsidRPr="00A97885" w:rsidRDefault="004E09A2" w:rsidP="009A70EB">
                      <w:pPr>
                        <w:jc w:val="center"/>
                        <w:rPr>
                          <w:szCs w:val="18"/>
                        </w:rPr>
                      </w:pPr>
                      <w:r w:rsidRPr="00A97885">
                        <w:rPr>
                          <w:szCs w:val="18"/>
                        </w:rPr>
                        <w:t xml:space="preserve">The Bible is seen as a source of authority and wisdom. Christians will use the bible in church, private </w:t>
                      </w:r>
                      <w:r w:rsidR="008B1E3D" w:rsidRPr="00A97885">
                        <w:rPr>
                          <w:szCs w:val="18"/>
                        </w:rPr>
                        <w:t>worship,</w:t>
                      </w:r>
                      <w:r w:rsidRPr="00A97885">
                        <w:rPr>
                          <w:szCs w:val="18"/>
                        </w:rPr>
                        <w:t xml:space="preserve"> and prayer.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1E3D"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2379686" wp14:editId="33BCAA54">
                <wp:simplePos x="0" y="0"/>
                <wp:positionH relativeFrom="margin">
                  <wp:posOffset>6105036</wp:posOffset>
                </wp:positionH>
                <wp:positionV relativeFrom="paragraph">
                  <wp:posOffset>9554</wp:posOffset>
                </wp:positionV>
                <wp:extent cx="3155315" cy="1395095"/>
                <wp:effectExtent l="38100" t="38100" r="45085" b="338455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315" cy="1395095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2C00" w14:textId="77777777" w:rsidR="009A70EB" w:rsidRPr="00A97885" w:rsidRDefault="009A70EB" w:rsidP="004E09A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97885">
                              <w:rPr>
                                <w:b/>
                              </w:rPr>
                              <w:t>Key Belief:</w:t>
                            </w:r>
                          </w:p>
                          <w:p w14:paraId="51C7AB17" w14:textId="00A569E3" w:rsidR="009A70EB" w:rsidRPr="00A97885" w:rsidRDefault="004E09A2" w:rsidP="009A70EB">
                            <w:pPr>
                              <w:jc w:val="center"/>
                            </w:pPr>
                            <w:r w:rsidRPr="00A97885">
                              <w:t>Muslims believe that prayer is like a stream of living water that runs past your door. A Muslim</w:t>
                            </w:r>
                            <w:r w:rsidR="004332F0">
                              <w:t xml:space="preserve"> </w:t>
                            </w:r>
                            <w:r w:rsidRPr="00A97885">
                              <w:t>plunges into it 5 times a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79686" id="_x0000_s1028" type="#_x0000_t62" style="position:absolute;margin-left:480.7pt;margin-top:.75pt;width:248.45pt;height:109.85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" adj="5905,26162" fillcolor="white [3201]" strokecolor="#0d0d0d [3069]" strokeweight="6pt">
                <v:textbox>
                  <w:txbxContent>
                    <w:p w14:paraId="7A032C00" w14:textId="77777777" w:rsidR="009A70EB" w:rsidRPr="00A97885" w:rsidRDefault="009A70EB" w:rsidP="004E09A2">
                      <w:pPr>
                        <w:jc w:val="center"/>
                        <w:rPr>
                          <w:b/>
                        </w:rPr>
                      </w:pPr>
                      <w:r w:rsidRPr="00A97885">
                        <w:rPr>
                          <w:b/>
                        </w:rPr>
                        <w:t>Key Belief:</w:t>
                      </w:r>
                    </w:p>
                    <w:p w14:paraId="51C7AB17" w14:textId="00A569E3" w:rsidR="009A70EB" w:rsidRPr="00A97885" w:rsidRDefault="004E09A2" w:rsidP="009A70EB">
                      <w:pPr>
                        <w:jc w:val="center"/>
                      </w:pPr>
                      <w:r w:rsidRPr="00A97885">
                        <w:t>Muslims believe that prayer is like a stream of living water that runs past your door. A Muslim</w:t>
                      </w:r>
                      <w:r w:rsidR="004332F0">
                        <w:t xml:space="preserve"> </w:t>
                      </w:r>
                      <w:r w:rsidRPr="00A97885">
                        <w:t>plunges into it 5 times a 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BBA94A" w14:textId="653FEE48" w:rsidR="0065719F" w:rsidRPr="006E06AE" w:rsidRDefault="0065719F" w:rsidP="0065719F">
      <w:pPr>
        <w:rPr>
          <w:rFonts w:ascii="Letter-join Plus 8" w:hAnsi="Letter-join Plus 8"/>
        </w:rPr>
      </w:pPr>
    </w:p>
    <w:p w14:paraId="595A3C2C" w14:textId="1C459AC6" w:rsidR="0065719F" w:rsidRPr="006E06AE" w:rsidRDefault="0065719F" w:rsidP="0065719F">
      <w:pPr>
        <w:tabs>
          <w:tab w:val="left" w:pos="9990"/>
        </w:tabs>
        <w:rPr>
          <w:rFonts w:ascii="Letter-join Plus 8" w:hAnsi="Letter-join Plus 8"/>
        </w:rPr>
      </w:pPr>
    </w:p>
    <w:p w14:paraId="75C337FA" w14:textId="141949A6" w:rsidR="009126B7" w:rsidRPr="009C7EF8" w:rsidRDefault="0072643D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1099AEA0" wp14:editId="28859BFF">
            <wp:simplePos x="0" y="0"/>
            <wp:positionH relativeFrom="margin">
              <wp:posOffset>5016663</wp:posOffset>
            </wp:positionH>
            <wp:positionV relativeFrom="paragraph">
              <wp:posOffset>194625</wp:posOffset>
            </wp:positionV>
            <wp:extent cx="489931" cy="313562"/>
            <wp:effectExtent l="190500" t="190500" r="196215" b="18224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31" cy="3135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E3D"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146785B5" wp14:editId="148B02BB">
            <wp:simplePos x="0" y="0"/>
            <wp:positionH relativeFrom="margin">
              <wp:posOffset>8606285</wp:posOffset>
            </wp:positionH>
            <wp:positionV relativeFrom="paragraph">
              <wp:posOffset>38471</wp:posOffset>
            </wp:positionV>
            <wp:extent cx="604878" cy="387129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D">
        <w:rPr>
          <w:noProof/>
        </w:rPr>
        <w:drawing>
          <wp:anchor distT="0" distB="0" distL="114300" distR="114300" simplePos="0" relativeHeight="251889664" behindDoc="0" locked="0" layoutInCell="1" allowOverlap="1" wp14:anchorId="39051F77" wp14:editId="1494D93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0D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01202A2" wp14:editId="0DBA50AE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6227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202A2" id="Text Box 2" o:spid="_x0000_s1029" type="#_x0000_t20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1326227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3FC" w:rsidRPr="005E43FC">
        <w:rPr>
          <w:rFonts w:ascii="Letter-join Plus 8" w:hAnsi="Letter-join Plus 8"/>
        </w:rPr>
        <w:t xml:space="preserve"> </w:t>
      </w:r>
      <w:r w:rsidR="005E43FC">
        <w:br/>
      </w:r>
    </w:p>
    <w:p w14:paraId="5D476369" w14:textId="231C69F3" w:rsidR="009C7EF8" w:rsidRPr="009C7EF8" w:rsidRDefault="009C7EF8" w:rsidP="009C7EF8">
      <w:pPr>
        <w:jc w:val="center"/>
        <w:rPr>
          <w:rFonts w:ascii="Letter-join Plus 8" w:hAnsi="Letter-join Plus 8"/>
          <w:i/>
          <w:iCs/>
        </w:rPr>
      </w:pP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B3D36"/>
    <w:multiLevelType w:val="hybridMultilevel"/>
    <w:tmpl w:val="AE126A32"/>
    <w:lvl w:ilvl="0" w:tplc="F4FE721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282881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E2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A2F5F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90E40"/>
    <w:rsid w:val="002D38E8"/>
    <w:rsid w:val="002E1E6B"/>
    <w:rsid w:val="00337743"/>
    <w:rsid w:val="00366AAE"/>
    <w:rsid w:val="003C1345"/>
    <w:rsid w:val="003E2E85"/>
    <w:rsid w:val="00426BEF"/>
    <w:rsid w:val="004327C5"/>
    <w:rsid w:val="004332F0"/>
    <w:rsid w:val="0047436F"/>
    <w:rsid w:val="00486CFA"/>
    <w:rsid w:val="004A30DC"/>
    <w:rsid w:val="004E09A2"/>
    <w:rsid w:val="005017FF"/>
    <w:rsid w:val="00503C06"/>
    <w:rsid w:val="00534346"/>
    <w:rsid w:val="00540B27"/>
    <w:rsid w:val="0055655F"/>
    <w:rsid w:val="00560821"/>
    <w:rsid w:val="005618F3"/>
    <w:rsid w:val="005A76B0"/>
    <w:rsid w:val="005C13A8"/>
    <w:rsid w:val="005D4F0D"/>
    <w:rsid w:val="005E43FC"/>
    <w:rsid w:val="005E5A8B"/>
    <w:rsid w:val="006172D7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2643D"/>
    <w:rsid w:val="00730226"/>
    <w:rsid w:val="007547D0"/>
    <w:rsid w:val="00757E16"/>
    <w:rsid w:val="007A5ECF"/>
    <w:rsid w:val="007B77B1"/>
    <w:rsid w:val="007E1E44"/>
    <w:rsid w:val="008419BF"/>
    <w:rsid w:val="00850CF9"/>
    <w:rsid w:val="0085528B"/>
    <w:rsid w:val="00860F92"/>
    <w:rsid w:val="00890E3E"/>
    <w:rsid w:val="008B15A7"/>
    <w:rsid w:val="008B1DD9"/>
    <w:rsid w:val="008B1E3D"/>
    <w:rsid w:val="008B739F"/>
    <w:rsid w:val="00901850"/>
    <w:rsid w:val="009073F0"/>
    <w:rsid w:val="009126B7"/>
    <w:rsid w:val="0092186B"/>
    <w:rsid w:val="00971EC3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71D68"/>
    <w:rsid w:val="00A86C1C"/>
    <w:rsid w:val="00A97885"/>
    <w:rsid w:val="00AA224D"/>
    <w:rsid w:val="00AB52C9"/>
    <w:rsid w:val="00AD705A"/>
    <w:rsid w:val="00AE1BEB"/>
    <w:rsid w:val="00AE61D4"/>
    <w:rsid w:val="00B10481"/>
    <w:rsid w:val="00B47812"/>
    <w:rsid w:val="00B773A3"/>
    <w:rsid w:val="00BB1A03"/>
    <w:rsid w:val="00BD308C"/>
    <w:rsid w:val="00BD6468"/>
    <w:rsid w:val="00BE0140"/>
    <w:rsid w:val="00BE0765"/>
    <w:rsid w:val="00BF1F6A"/>
    <w:rsid w:val="00C06913"/>
    <w:rsid w:val="00C071A7"/>
    <w:rsid w:val="00C221D8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271EB"/>
    <w:rsid w:val="00E4079C"/>
    <w:rsid w:val="00E53E26"/>
    <w:rsid w:val="00E71135"/>
    <w:rsid w:val="00EA1E0E"/>
    <w:rsid w:val="00EF49E2"/>
    <w:rsid w:val="00F07610"/>
    <w:rsid w:val="00F234BC"/>
    <w:rsid w:val="00F270E2"/>
    <w:rsid w:val="00F30183"/>
    <w:rsid w:val="00F33732"/>
    <w:rsid w:val="00F66A8E"/>
    <w:rsid w:val="00F812B4"/>
    <w:rsid w:val="00F95024"/>
    <w:rsid w:val="00FB19C1"/>
    <w:rsid w:val="00FB422A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DF67"/>
  <w15:chartTrackingRefBased/>
  <w15:docId w15:val="{76212601-3987-4978-A2E2-BE76ED13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ngimg.com/download/64775" TargetMode="External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acques\AppData\Local\Temp\Temp3_OneDrive_1_19-12-2022.zip\RE%20Knowledge%20Orangiser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7F988282-1B26-4E24-8E0D-748A34D48CF7}"/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</Template>
  <TotalTime>74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Katie Brough</cp:lastModifiedBy>
  <cp:revision>17</cp:revision>
  <cp:lastPrinted>2021-06-14T14:42:00Z</cp:lastPrinted>
  <dcterms:created xsi:type="dcterms:W3CDTF">2022-12-19T21:15:00Z</dcterms:created>
  <dcterms:modified xsi:type="dcterms:W3CDTF">2023-12-05T10:10:00Z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