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BB9250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04059A80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73309332" w:rsidR="00B47812" w:rsidRPr="0053721E" w:rsidRDefault="00B47812" w:rsidP="00B47812">
                            <w:pPr>
                              <w:jc w:val="center"/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721E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T</w:t>
                            </w:r>
                            <w:r w:rsidR="00827A8A" w:rsidRPr="0053721E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hree</w:t>
                            </w:r>
                            <w:r w:rsidRPr="0053721E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3721E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3000C4" w:rsidRPr="0053721E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MFL: </w:t>
                            </w:r>
                            <w:r w:rsidR="00DF59EA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Presenting Myself</w:t>
                            </w:r>
                            <w:r w:rsidR="0053721E" w:rsidRPr="0053721E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73309332" w:rsidR="00B47812" w:rsidRPr="0053721E" w:rsidRDefault="00B47812" w:rsidP="00B47812">
                      <w:pPr>
                        <w:jc w:val="center"/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3721E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T</w:t>
                      </w:r>
                      <w:r w:rsidR="00827A8A" w:rsidRPr="0053721E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hree</w:t>
                      </w:r>
                      <w:r w:rsidRPr="0053721E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3721E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3000C4" w:rsidRPr="0053721E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MFL: </w:t>
                      </w:r>
                      <w:r w:rsidR="00DF59EA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Presenting Myself</w:t>
                      </w:r>
                      <w:r w:rsidR="0053721E" w:rsidRPr="0053721E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696"/>
        <w:gridCol w:w="8433"/>
      </w:tblGrid>
      <w:tr w:rsidR="00204020" w:rsidRPr="00D65715" w14:paraId="36F0A4EE" w14:textId="77777777" w:rsidTr="003F3DFD">
        <w:trPr>
          <w:trHeight w:val="279"/>
        </w:trPr>
        <w:tc>
          <w:tcPr>
            <w:tcW w:w="1696" w:type="dxa"/>
          </w:tcPr>
          <w:p w14:paraId="3F2105FA" w14:textId="77777777" w:rsidR="00204020" w:rsidRPr="00D65715" w:rsidRDefault="00EA1E0E" w:rsidP="00854862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70EF11B2" w14:textId="77777777" w:rsidR="00FB422A" w:rsidRPr="00A6259B" w:rsidRDefault="00204020" w:rsidP="00854862">
            <w:pPr>
              <w:rPr>
                <w:rFonts w:ascii="SassoonPrimaryInfant" w:hAnsi="SassoonPrimaryInfant" w:cstheme="minorHAnsi"/>
                <w:b/>
                <w:color w:val="7030A0"/>
              </w:rPr>
            </w:pPr>
            <w:r w:rsidRPr="00A6259B">
              <w:rPr>
                <w:rFonts w:ascii="SassoonPrimaryInfant" w:hAnsi="SassoonPrimary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D65715" w:rsidRDefault="00EA1E0E" w:rsidP="00854862">
            <w:pPr>
              <w:rPr>
                <w:rFonts w:ascii="Sassoon Infant" w:hAnsi="Sassoon Infant"/>
                <w:b/>
                <w:color w:val="7030A0"/>
              </w:rPr>
            </w:pPr>
          </w:p>
        </w:tc>
      </w:tr>
      <w:tr w:rsidR="008C04D7" w:rsidRPr="00D65715" w14:paraId="34163CC1" w14:textId="77777777" w:rsidTr="003F3DFD">
        <w:trPr>
          <w:trHeight w:val="725"/>
        </w:trPr>
        <w:tc>
          <w:tcPr>
            <w:tcW w:w="1696" w:type="dxa"/>
          </w:tcPr>
          <w:p w14:paraId="0234BE9A" w14:textId="604BCDBA" w:rsidR="008C04D7" w:rsidRPr="00D65715" w:rsidRDefault="008C04D7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5" behindDoc="0" locked="0" layoutInCell="1" allowOverlap="1" wp14:anchorId="5720460A" wp14:editId="732AA055">
                  <wp:simplePos x="0" y="0"/>
                  <wp:positionH relativeFrom="column">
                    <wp:posOffset>49988</wp:posOffset>
                  </wp:positionH>
                  <wp:positionV relativeFrom="paragraph">
                    <wp:posOffset>85061</wp:posOffset>
                  </wp:positionV>
                  <wp:extent cx="861060" cy="853440"/>
                  <wp:effectExtent l="0" t="0" r="0" b="3810"/>
                  <wp:wrapSquare wrapText="bothSides"/>
                  <wp:docPr id="18027775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77757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3C80CBC6" w14:textId="531621CA" w:rsidR="008C04D7" w:rsidRDefault="008C04D7" w:rsidP="00FE1322">
            <w:pPr>
              <w:spacing w:line="257" w:lineRule="auto"/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</w:pP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K</w:t>
            </w:r>
            <w:r w:rsidRPr="008C04D7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now and pronounce accurately the names of some countries and town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s</w:t>
            </w:r>
          </w:p>
        </w:tc>
      </w:tr>
      <w:tr w:rsidR="007C65CB" w:rsidRPr="00D65715" w14:paraId="178ADF98" w14:textId="77777777" w:rsidTr="003F3DFD">
        <w:trPr>
          <w:trHeight w:val="725"/>
        </w:trPr>
        <w:tc>
          <w:tcPr>
            <w:tcW w:w="1696" w:type="dxa"/>
          </w:tcPr>
          <w:p w14:paraId="48F41095" w14:textId="414F7C9C" w:rsidR="007C65CB" w:rsidRPr="00D65715" w:rsidRDefault="008C04D7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9" behindDoc="0" locked="0" layoutInCell="1" allowOverlap="1" wp14:anchorId="659FB63C" wp14:editId="739F381A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186246</wp:posOffset>
                  </wp:positionV>
                  <wp:extent cx="523875" cy="695325"/>
                  <wp:effectExtent l="0" t="0" r="9525" b="9525"/>
                  <wp:wrapSquare wrapText="bothSides"/>
                  <wp:docPr id="7376804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8044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43" behindDoc="0" locked="0" layoutInCell="1" allowOverlap="1" wp14:anchorId="4DD3BB47" wp14:editId="6834C374">
                  <wp:simplePos x="0" y="0"/>
                  <wp:positionH relativeFrom="column">
                    <wp:posOffset>-65376</wp:posOffset>
                  </wp:positionH>
                  <wp:positionV relativeFrom="paragraph">
                    <wp:posOffset>186173</wp:posOffset>
                  </wp:positionV>
                  <wp:extent cx="552450" cy="742950"/>
                  <wp:effectExtent l="0" t="0" r="0" b="0"/>
                  <wp:wrapSquare wrapText="bothSides"/>
                  <wp:docPr id="1623865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86572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8433" w:type="dxa"/>
          </w:tcPr>
          <w:p w14:paraId="562D00F7" w14:textId="7B6F4B71" w:rsidR="007C65CB" w:rsidRPr="003000C4" w:rsidRDefault="008C04D7" w:rsidP="00FE1322">
            <w:pPr>
              <w:spacing w:line="257" w:lineRule="auto"/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</w:pPr>
            <w:r>
              <w:rPr>
                <w:rFonts w:ascii="SassoonPrimaryInfant" w:hAnsi="SassoonPrimaryInfant" w:cstheme="minorHAnsi"/>
                <w:sz w:val="24"/>
                <w:szCs w:val="24"/>
              </w:rPr>
              <w:t>K</w:t>
            </w:r>
            <w:r w:rsidRPr="008C04D7">
              <w:rPr>
                <w:rFonts w:ascii="SassoonPrimaryInfant" w:hAnsi="SassoonPrimaryInfant" w:cstheme="minorHAnsi"/>
                <w:sz w:val="24"/>
                <w:szCs w:val="24"/>
              </w:rPr>
              <w:t>now how to have a short conversation, including saying what they like and dislike</w:t>
            </w:r>
          </w:p>
        </w:tc>
      </w:tr>
      <w:tr w:rsidR="007C65CB" w:rsidRPr="00D65715" w14:paraId="51EDE490" w14:textId="77777777" w:rsidTr="003F3DFD">
        <w:trPr>
          <w:trHeight w:val="723"/>
        </w:trPr>
        <w:tc>
          <w:tcPr>
            <w:tcW w:w="1696" w:type="dxa"/>
          </w:tcPr>
          <w:p w14:paraId="21686352" w14:textId="57A75FE0" w:rsidR="007C65CB" w:rsidRPr="00D65715" w:rsidRDefault="008C04D7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71" behindDoc="0" locked="0" layoutInCell="1" allowOverlap="1" wp14:anchorId="69B19D3B" wp14:editId="0227FCB3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85060</wp:posOffset>
                  </wp:positionV>
                  <wp:extent cx="520065" cy="722630"/>
                  <wp:effectExtent l="0" t="0" r="0" b="1270"/>
                  <wp:wrapSquare wrapText="bothSides"/>
                  <wp:docPr id="13619637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1963703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72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00C4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t xml:space="preserve">     </w:t>
            </w:r>
            <w:r>
              <w:rPr>
                <w:noProof/>
              </w:rPr>
              <w:t xml:space="preserve"> </w:t>
            </w:r>
          </w:p>
        </w:tc>
        <w:tc>
          <w:tcPr>
            <w:tcW w:w="8433" w:type="dxa"/>
          </w:tcPr>
          <w:p w14:paraId="3CB6F550" w14:textId="4095EB4E" w:rsidR="007C65CB" w:rsidRPr="003000C4" w:rsidRDefault="008C04D7" w:rsidP="00854862">
            <w:pPr>
              <w:spacing w:after="160" w:line="259" w:lineRule="auto"/>
              <w:rPr>
                <w:rFonts w:ascii="SassoonPrimaryInfant" w:hAnsi="SassoonPrimaryInfant" w:cstheme="minorHAnsi"/>
                <w:sz w:val="24"/>
                <w:szCs w:val="24"/>
              </w:rPr>
            </w:pPr>
            <w:r>
              <w:rPr>
                <w:rFonts w:ascii="SassoonPrimaryInfant" w:hAnsi="SassoonPrimaryInfant" w:cstheme="minorHAnsi"/>
                <w:sz w:val="24"/>
                <w:szCs w:val="24"/>
              </w:rPr>
              <w:t>K</w:t>
            </w:r>
            <w:r w:rsidRPr="008C04D7">
              <w:rPr>
                <w:rFonts w:ascii="SassoonPrimaryInfant" w:hAnsi="SassoonPrimaryInfant" w:cstheme="minorHAnsi"/>
                <w:sz w:val="24"/>
                <w:szCs w:val="24"/>
              </w:rPr>
              <w:t>now how to ask and answer several simple and familiar questions with correct intonation</w:t>
            </w:r>
          </w:p>
        </w:tc>
      </w:tr>
      <w:tr w:rsidR="002D2840" w:rsidRPr="00D65715" w14:paraId="3544DD61" w14:textId="77777777" w:rsidTr="003F3DFD">
        <w:trPr>
          <w:trHeight w:val="624"/>
        </w:trPr>
        <w:tc>
          <w:tcPr>
            <w:tcW w:w="1696" w:type="dxa"/>
          </w:tcPr>
          <w:p w14:paraId="2E6654BC" w14:textId="3614C828" w:rsidR="002D2840" w:rsidRPr="00D65715" w:rsidRDefault="008C04D7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7" behindDoc="0" locked="0" layoutInCell="1" allowOverlap="1" wp14:anchorId="564F750E" wp14:editId="5842F24C">
                  <wp:simplePos x="0" y="0"/>
                  <wp:positionH relativeFrom="column">
                    <wp:posOffset>103786</wp:posOffset>
                  </wp:positionH>
                  <wp:positionV relativeFrom="paragraph">
                    <wp:posOffset>63795</wp:posOffset>
                  </wp:positionV>
                  <wp:extent cx="797441" cy="710326"/>
                  <wp:effectExtent l="0" t="0" r="3175" b="0"/>
                  <wp:wrapSquare wrapText="bothSides"/>
                  <wp:docPr id="8322714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27141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441" cy="710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26CD83C5" w14:textId="2D0C0A62" w:rsidR="002D2840" w:rsidRPr="003000C4" w:rsidRDefault="008C04D7" w:rsidP="00854862">
            <w:pPr>
              <w:spacing w:after="160" w:line="259" w:lineRule="auto"/>
              <w:rPr>
                <w:rFonts w:ascii="SassoonPrimaryInfant" w:hAnsi="SassoonPrimaryInfant" w:cstheme="minorHAnsi"/>
                <w:sz w:val="24"/>
                <w:szCs w:val="24"/>
              </w:rPr>
            </w:pP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K</w:t>
            </w:r>
            <w:r w:rsidRPr="004750F4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now the countries where 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French is spoken ar</w:t>
            </w:r>
            <w:r w:rsidRPr="004750F4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e 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France, </w:t>
            </w:r>
            <w:r w:rsidRPr="004750F4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Congo (DRC)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,</w:t>
            </w:r>
            <w:r w:rsidRPr="004750F4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 Canada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,</w:t>
            </w:r>
            <w:r w:rsidRPr="004750F4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 Cameroon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,</w:t>
            </w:r>
            <w:r w:rsidRPr="004750F4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 Belgium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 and</w:t>
            </w:r>
            <w:r w:rsidRPr="004750F4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 xml:space="preserve"> Benin</w:t>
            </w:r>
          </w:p>
        </w:tc>
      </w:tr>
      <w:tr w:rsidR="00944DD6" w:rsidRPr="00D65715" w14:paraId="196014EE" w14:textId="77777777" w:rsidTr="003F3DFD">
        <w:trPr>
          <w:trHeight w:val="886"/>
        </w:trPr>
        <w:tc>
          <w:tcPr>
            <w:tcW w:w="1696" w:type="dxa"/>
          </w:tcPr>
          <w:p w14:paraId="45B09838" w14:textId="488B06D6" w:rsidR="00944DD6" w:rsidRPr="00D65715" w:rsidRDefault="008C04D7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91" behindDoc="0" locked="0" layoutInCell="1" allowOverlap="1" wp14:anchorId="189220ED" wp14:editId="4BD4B706">
                  <wp:simplePos x="0" y="0"/>
                  <wp:positionH relativeFrom="column">
                    <wp:posOffset>156314</wp:posOffset>
                  </wp:positionH>
                  <wp:positionV relativeFrom="paragraph">
                    <wp:posOffset>74428</wp:posOffset>
                  </wp:positionV>
                  <wp:extent cx="701675" cy="720725"/>
                  <wp:effectExtent l="0" t="0" r="3175" b="3175"/>
                  <wp:wrapSquare wrapText="bothSides"/>
                  <wp:docPr id="20829838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983852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675" cy="72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22CC798F" w14:textId="5CA69697" w:rsidR="00944DD6" w:rsidRPr="003000C4" w:rsidRDefault="008C04D7" w:rsidP="00854862">
            <w:pP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</w:pP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K</w:t>
            </w:r>
            <w:r w:rsidRPr="008C04D7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now about the weather patterns of the selected country</w:t>
            </w:r>
            <w:r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- s</w:t>
            </w:r>
            <w:r w:rsidRPr="008C04D7">
              <w:rPr>
                <w:rFonts w:ascii="SassoonPrimaryInfant" w:hAnsi="SassoonPrimaryInfant" w:cstheme="minorHAnsi"/>
                <w:color w:val="000000"/>
                <w:sz w:val="24"/>
                <w:szCs w:val="24"/>
              </w:rPr>
              <w:t>ummers are warm, with some thunderstorms, and winters are cold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35"/>
        <w:gridCol w:w="3280"/>
      </w:tblGrid>
      <w:tr w:rsidR="006E2B78" w:rsidRPr="00D65715" w14:paraId="7E2F3E4C" w14:textId="77777777" w:rsidTr="004750F4">
        <w:trPr>
          <w:trHeight w:val="561"/>
        </w:trPr>
        <w:tc>
          <w:tcPr>
            <w:tcW w:w="4915" w:type="dxa"/>
            <w:gridSpan w:val="2"/>
          </w:tcPr>
          <w:p w14:paraId="3FE2E31A" w14:textId="77777777" w:rsidR="006E2B78" w:rsidRPr="00A6259B" w:rsidRDefault="006E2B78" w:rsidP="00DD7B6B">
            <w:pPr>
              <w:rPr>
                <w:rFonts w:ascii="SassoonPrimaryInfant" w:hAnsi="SassoonPrimaryInfant" w:cstheme="minorHAnsi"/>
                <w:b/>
                <w:color w:val="7030A0"/>
              </w:rPr>
            </w:pPr>
            <w:r w:rsidRPr="00A6259B">
              <w:rPr>
                <w:rFonts w:ascii="SassoonPrimaryInfant" w:hAnsi="SassoonPrimaryInfant"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D65715" w14:paraId="1CDA4D8B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7575F25A" w14:textId="1426455C" w:rsidR="006E2B78" w:rsidRPr="00A6259B" w:rsidRDefault="00DF59EA" w:rsidP="004750F4">
            <w:pPr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Salut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3A95B8AB" w14:textId="4AE2EDAB" w:rsidR="009A70EB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Hi</w:t>
            </w:r>
          </w:p>
        </w:tc>
      </w:tr>
      <w:tr w:rsidR="007F62E8" w:rsidRPr="00D65715" w14:paraId="7570E2EE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7F79A947" w14:textId="6551F4B9" w:rsidR="007F62E8" w:rsidRPr="00A6259B" w:rsidRDefault="00DF59EA" w:rsidP="004750F4">
            <w:pPr>
              <w:rPr>
                <w:rFonts w:ascii="SassoonPrimaryInfant" w:eastAsiaTheme="minorEastAsia" w:hAnsi="SassoonPrimaryInfant"/>
                <w:color w:val="0070C0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Bonjour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796010C9" w14:textId="35828CDE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 xml:space="preserve">Hello </w:t>
            </w:r>
          </w:p>
        </w:tc>
      </w:tr>
      <w:tr w:rsidR="007F62E8" w:rsidRPr="00D65715" w14:paraId="0A5126DB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1A9E95E2" w14:textId="58202C57" w:rsidR="007F62E8" w:rsidRPr="00A6259B" w:rsidRDefault="00DF59EA" w:rsidP="004750F4">
            <w:pPr>
              <w:rPr>
                <w:rFonts w:ascii="SassoonPrimaryInfant" w:eastAsiaTheme="minorEastAsia" w:hAnsi="SassoonPrimaryInfant"/>
                <w:color w:val="0070C0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Au revoir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50E8B413" w14:textId="3D53F502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 xml:space="preserve">Goodbye </w:t>
            </w:r>
          </w:p>
        </w:tc>
      </w:tr>
      <w:tr w:rsidR="007F62E8" w:rsidRPr="00D65715" w14:paraId="5B773DEB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067F74BF" w14:textId="1F99535F" w:rsidR="007F62E8" w:rsidRPr="00A6259B" w:rsidRDefault="00DF59EA" w:rsidP="004750F4">
            <w:pPr>
              <w:rPr>
                <w:rFonts w:ascii="SassoonPrimaryInfant" w:eastAsiaTheme="minorEastAsia" w:hAnsi="SassoonPrimaryInfant"/>
                <w:color w:val="0070C0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A plus tard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62AE8027" w14:textId="2C488A9C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 xml:space="preserve">See </w:t>
            </w:r>
            <w:proofErr w:type="gramStart"/>
            <w:r>
              <w:rPr>
                <w:rFonts w:ascii="SassoonPrimaryInfant" w:hAnsi="SassoonPrimaryInfant" w:cstheme="minorHAnsi"/>
                <w:sz w:val="28"/>
                <w:szCs w:val="28"/>
              </w:rPr>
              <w:t>you  later</w:t>
            </w:r>
            <w:proofErr w:type="gramEnd"/>
          </w:p>
        </w:tc>
      </w:tr>
      <w:tr w:rsidR="007F62E8" w:rsidRPr="00D65715" w14:paraId="6CA50EE9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31F2D0F1" w14:textId="528DA900" w:rsidR="007F62E8" w:rsidRPr="00A6259B" w:rsidRDefault="00DF59EA" w:rsidP="004750F4">
            <w:pPr>
              <w:rPr>
                <w:rFonts w:ascii="SassoonPrimaryInfant" w:eastAsiaTheme="minorEastAsia" w:hAnsi="SassoonPrimaryInfant"/>
                <w:color w:val="0070C0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 xml:space="preserve">Ça </w:t>
            </w:r>
            <w:proofErr w:type="gramStart"/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va?</w:t>
            </w:r>
            <w:proofErr w:type="gramEnd"/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4B468D3C" w14:textId="6B07D16C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How are you?</w:t>
            </w:r>
          </w:p>
        </w:tc>
      </w:tr>
      <w:tr w:rsidR="007F62E8" w:rsidRPr="00D65715" w14:paraId="4C145DE9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690015A8" w14:textId="244F3D65" w:rsidR="007F62E8" w:rsidRPr="00A6259B" w:rsidRDefault="00DF59EA" w:rsidP="00A450F5">
            <w:pPr>
              <w:rPr>
                <w:rFonts w:ascii="SassoonPrimaryInfant" w:eastAsiaTheme="minorEastAsia" w:hAnsi="SassoonPrimaryInfant"/>
                <w:color w:val="0070C0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Ça va bien/ Ça va mal</w:t>
            </w:r>
          </w:p>
        </w:tc>
        <w:tc>
          <w:tcPr>
            <w:tcW w:w="3280" w:type="dxa"/>
          </w:tcPr>
          <w:p w14:paraId="434BC012" w14:textId="6A942F4D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proofErr w:type="spellStart"/>
            <w:r>
              <w:rPr>
                <w:rFonts w:ascii="SassoonPrimaryInfant" w:hAnsi="SassoonPrimaryInfant" w:cstheme="minorHAnsi"/>
                <w:sz w:val="28"/>
                <w:szCs w:val="28"/>
              </w:rPr>
              <w:t>Im</w:t>
            </w:r>
            <w:proofErr w:type="spellEnd"/>
            <w:r>
              <w:rPr>
                <w:rFonts w:ascii="SassoonPrimaryInfant" w:hAnsi="SassoonPrimaryInfant" w:cstheme="minorHAnsi"/>
                <w:sz w:val="28"/>
                <w:szCs w:val="28"/>
              </w:rPr>
              <w:t xml:space="preserve"> doing good/ </w:t>
            </w:r>
            <w:proofErr w:type="spellStart"/>
            <w:r>
              <w:rPr>
                <w:rFonts w:ascii="SassoonPrimaryInfant" w:hAnsi="SassoonPrimaryInfant" w:cstheme="minorHAnsi"/>
                <w:sz w:val="28"/>
                <w:szCs w:val="28"/>
              </w:rPr>
              <w:t>im</w:t>
            </w:r>
            <w:proofErr w:type="spellEnd"/>
            <w:r>
              <w:rPr>
                <w:rFonts w:ascii="SassoonPrimaryInfant" w:hAnsi="SassoonPrimaryInfant" w:cstheme="minorHAnsi"/>
                <w:sz w:val="28"/>
                <w:szCs w:val="28"/>
              </w:rPr>
              <w:t xml:space="preserve"> doing bad</w:t>
            </w:r>
          </w:p>
        </w:tc>
      </w:tr>
      <w:tr w:rsidR="007F62E8" w:rsidRPr="00D65715" w14:paraId="45ACF920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40DC3A49" w14:textId="17BAEDF3" w:rsidR="007F62E8" w:rsidRPr="00A6259B" w:rsidRDefault="00DF59EA" w:rsidP="00A450F5">
            <w:pPr>
              <w:rPr>
                <w:rFonts w:ascii="SassoonPrimaryInfant" w:eastAsiaTheme="minorEastAsia" w:hAnsi="SassoonPrimaryInfant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Comme ci</w:t>
            </w:r>
            <w:r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 xml:space="preserve">/ 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comme ça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5BB4E473" w14:textId="7CF481A0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Like this, like that</w:t>
            </w:r>
          </w:p>
        </w:tc>
      </w:tr>
      <w:tr w:rsidR="007F62E8" w:rsidRPr="00D65715" w14:paraId="1708B225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491FF76D" w14:textId="4AE51CC6" w:rsidR="007F62E8" w:rsidRPr="00A6259B" w:rsidRDefault="00DF59EA" w:rsidP="004750F4">
            <w:pPr>
              <w:rPr>
                <w:rFonts w:ascii="SassoonPrimaryInfant" w:eastAsiaTheme="minorEastAsia" w:hAnsi="SassoonPrimaryInfant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 xml:space="preserve">Et </w:t>
            </w:r>
            <w:proofErr w:type="gramStart"/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toi?</w:t>
            </w:r>
            <w:proofErr w:type="gramEnd"/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6A63F05B" w14:textId="32C8514F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And you?</w:t>
            </w:r>
          </w:p>
        </w:tc>
      </w:tr>
      <w:tr w:rsidR="007F62E8" w:rsidRPr="00D65715" w14:paraId="401D4018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3419AD15" w14:textId="337FDA43" w:rsidR="007F62E8" w:rsidRPr="00A6259B" w:rsidRDefault="00DF59EA" w:rsidP="004750F4">
            <w:pPr>
              <w:rPr>
                <w:rFonts w:ascii="SassoonPrimaryInfant" w:eastAsiaTheme="minorEastAsia" w:hAnsi="SassoonPrimaryInfant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Comment tu t’appelles ? </w:t>
            </w:r>
          </w:p>
        </w:tc>
        <w:tc>
          <w:tcPr>
            <w:tcW w:w="3280" w:type="dxa"/>
          </w:tcPr>
          <w:p w14:paraId="5811DB77" w14:textId="055F0451" w:rsidR="007F62E8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What is your name?</w:t>
            </w:r>
          </w:p>
        </w:tc>
      </w:tr>
      <w:tr w:rsidR="003F5A1E" w:rsidRPr="00D65715" w14:paraId="4D3974A7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5103ABCB" w14:textId="28DC1F07" w:rsidR="003F5A1E" w:rsidRPr="00A6259B" w:rsidRDefault="00DF59EA" w:rsidP="004750F4">
            <w:pPr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Je m’appelle 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14E26B42" w14:textId="1C726985" w:rsidR="003F5A1E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My name is?</w:t>
            </w:r>
          </w:p>
        </w:tc>
      </w:tr>
      <w:tr w:rsidR="003F5A1E" w:rsidRPr="00D65715" w14:paraId="66B7F035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5B0220B9" w14:textId="77D105E5" w:rsidR="003F5A1E" w:rsidRPr="00A6259B" w:rsidRDefault="00DF59EA" w:rsidP="004750F4">
            <w:pPr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 xml:space="preserve">Quel </w:t>
            </w:r>
            <w:proofErr w:type="spellStart"/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age</w:t>
            </w:r>
            <w:proofErr w:type="spellEnd"/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 xml:space="preserve"> as-tu ?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7BAE3F1B" w14:textId="43CFF7C7" w:rsidR="003F5A1E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How old are you?</w:t>
            </w:r>
          </w:p>
        </w:tc>
      </w:tr>
      <w:tr w:rsidR="003F5A1E" w:rsidRPr="00D65715" w14:paraId="5C690A78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35E63B36" w14:textId="1B3FA055" w:rsidR="003F5A1E" w:rsidRPr="00A6259B" w:rsidRDefault="00DF59EA" w:rsidP="004750F4">
            <w:pPr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</w:pP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  <w:t>J’ai … ans</w:t>
            </w:r>
            <w:r w:rsidRPr="00DF59EA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 </w:t>
            </w:r>
          </w:p>
        </w:tc>
        <w:tc>
          <w:tcPr>
            <w:tcW w:w="3280" w:type="dxa"/>
          </w:tcPr>
          <w:p w14:paraId="5C7A5704" w14:textId="0272591B" w:rsidR="003F5A1E" w:rsidRPr="00A6259B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I am … years</w:t>
            </w:r>
          </w:p>
        </w:tc>
      </w:tr>
      <w:tr w:rsidR="004750F4" w:rsidRPr="00D65715" w14:paraId="1C48CFC2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6D2DC30C" w14:textId="47284032" w:rsidR="004750F4" w:rsidRPr="00DF59EA" w:rsidRDefault="004750F4" w:rsidP="004750F4">
            <w:pPr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</w:pPr>
            <w:r w:rsidRPr="004750F4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 xml:space="preserve">Ou </w:t>
            </w:r>
            <w:proofErr w:type="spellStart"/>
            <w:r w:rsidRPr="004750F4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habites-tu</w:t>
            </w:r>
            <w:proofErr w:type="spellEnd"/>
            <w:r w:rsidRPr="004750F4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 xml:space="preserve">? </w:t>
            </w:r>
            <w:r w:rsidRPr="004750F4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 xml:space="preserve"> </w:t>
            </w:r>
          </w:p>
        </w:tc>
        <w:tc>
          <w:tcPr>
            <w:tcW w:w="3280" w:type="dxa"/>
          </w:tcPr>
          <w:p w14:paraId="0FA08631" w14:textId="39ABAB69" w:rsidR="004750F4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>Where do you live?</w:t>
            </w:r>
          </w:p>
        </w:tc>
      </w:tr>
      <w:tr w:rsidR="004750F4" w:rsidRPr="00D65715" w14:paraId="41D807AB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1B4B4ED2" w14:textId="6F69C144" w:rsidR="004750F4" w:rsidRPr="00DF59EA" w:rsidRDefault="004750F4" w:rsidP="004750F4">
            <w:pPr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  <w:lang w:val="fr-FR"/>
              </w:rPr>
            </w:pPr>
            <w:proofErr w:type="spellStart"/>
            <w:r w:rsidRPr="004750F4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>J’habite</w:t>
            </w:r>
            <w:proofErr w:type="spellEnd"/>
            <w:r w:rsidRPr="004750F4">
              <w:rPr>
                <w:rFonts w:ascii="SassoonPrimaryInfant" w:hAnsi="SassoonPrimaryInfant" w:cstheme="minorHAnsi"/>
                <w:color w:val="5B9BD5" w:themeColor="accent1"/>
                <w:sz w:val="28"/>
                <w:szCs w:val="28"/>
              </w:rPr>
              <w:t xml:space="preserve"> a…</w:t>
            </w:r>
          </w:p>
        </w:tc>
        <w:tc>
          <w:tcPr>
            <w:tcW w:w="3280" w:type="dxa"/>
          </w:tcPr>
          <w:p w14:paraId="331B855D" w14:textId="3E98AF84" w:rsidR="004750F4" w:rsidRDefault="004750F4" w:rsidP="00DD7B6B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sz w:val="28"/>
                <w:szCs w:val="28"/>
              </w:rPr>
              <w:t xml:space="preserve">I live… </w:t>
            </w:r>
          </w:p>
        </w:tc>
      </w:tr>
    </w:tbl>
    <w:p w14:paraId="71AFE71E" w14:textId="3B767EA5" w:rsidR="00B773A3" w:rsidRDefault="00B773A3" w:rsidP="003A52F3">
      <w:pPr>
        <w:rPr>
          <w:rFonts w:ascii="Calibri" w:eastAsia="Calibri" w:hAnsi="Calibri" w:cs="Calibri"/>
          <w:color w:val="0070C0"/>
          <w:sz w:val="18"/>
          <w:szCs w:val="18"/>
        </w:rPr>
      </w:pPr>
    </w:p>
    <w:p w14:paraId="3E67F37D" w14:textId="14B3941B" w:rsidR="0053721E" w:rsidRPr="0053721E" w:rsidRDefault="0053721E" w:rsidP="0053721E">
      <w:pPr>
        <w:rPr>
          <w:rFonts w:ascii="Calibri" w:eastAsia="Calibri" w:hAnsi="Calibri" w:cs="Calibri"/>
          <w:sz w:val="18"/>
          <w:szCs w:val="18"/>
        </w:rPr>
      </w:pPr>
    </w:p>
    <w:p w14:paraId="308456FE" w14:textId="77777777" w:rsidR="0053721E" w:rsidRPr="0053721E" w:rsidRDefault="0053721E" w:rsidP="0053721E">
      <w:pPr>
        <w:rPr>
          <w:rFonts w:ascii="Calibri" w:eastAsia="Calibri" w:hAnsi="Calibri" w:cs="Calibri"/>
          <w:sz w:val="18"/>
          <w:szCs w:val="18"/>
        </w:rPr>
      </w:pPr>
    </w:p>
    <w:p w14:paraId="1C17EFB1" w14:textId="33A1186A" w:rsidR="0053721E" w:rsidRPr="0053721E" w:rsidRDefault="0053721E" w:rsidP="0053721E">
      <w:pPr>
        <w:rPr>
          <w:rFonts w:ascii="Calibri" w:eastAsia="Calibri" w:hAnsi="Calibri" w:cs="Calibri"/>
          <w:sz w:val="18"/>
          <w:szCs w:val="18"/>
        </w:rPr>
      </w:pPr>
    </w:p>
    <w:sectPr w:rsidR="0053721E" w:rsidRPr="0053721E" w:rsidSect="00BE0140">
      <w:headerReference w:type="default" r:id="rId18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2511D" w14:textId="77777777" w:rsidR="00683947" w:rsidRDefault="00683947" w:rsidP="00706EE8">
      <w:pPr>
        <w:spacing w:after="0" w:line="240" w:lineRule="auto"/>
      </w:pPr>
      <w:r>
        <w:separator/>
      </w:r>
    </w:p>
  </w:endnote>
  <w:endnote w:type="continuationSeparator" w:id="0">
    <w:p w14:paraId="0E88B539" w14:textId="77777777" w:rsidR="00683947" w:rsidRDefault="00683947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6D0FC" w14:textId="77777777" w:rsidR="00683947" w:rsidRDefault="00683947" w:rsidP="00706EE8">
      <w:pPr>
        <w:spacing w:after="0" w:line="240" w:lineRule="auto"/>
      </w:pPr>
      <w:r>
        <w:separator/>
      </w:r>
    </w:p>
  </w:footnote>
  <w:footnote w:type="continuationSeparator" w:id="0">
    <w:p w14:paraId="2BF295BC" w14:textId="77777777" w:rsidR="00683947" w:rsidRDefault="00683947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7487BC33" w:rsidR="00706EE8" w:rsidRDefault="000C39EF">
    <w:pPr>
      <w:pStyle w:val="Header"/>
    </w:pPr>
    <w:r w:rsidRPr="000C39EF">
      <w:rPr>
        <w:noProof/>
      </w:rPr>
      <w:drawing>
        <wp:anchor distT="0" distB="0" distL="114300" distR="114300" simplePos="0" relativeHeight="251658240" behindDoc="1" locked="0" layoutInCell="1" allowOverlap="1" wp14:anchorId="164BEF4F" wp14:editId="18F88D17">
          <wp:simplePos x="0" y="0"/>
          <wp:positionH relativeFrom="column">
            <wp:posOffset>8374380</wp:posOffset>
          </wp:positionH>
          <wp:positionV relativeFrom="paragraph">
            <wp:posOffset>11430</wp:posOffset>
          </wp:positionV>
          <wp:extent cx="1013460" cy="638810"/>
          <wp:effectExtent l="0" t="0" r="0" b="8890"/>
          <wp:wrapTight wrapText="bothSides">
            <wp:wrapPolygon edited="0">
              <wp:start x="0" y="0"/>
              <wp:lineTo x="0" y="21256"/>
              <wp:lineTo x="21113" y="21256"/>
              <wp:lineTo x="21113" y="0"/>
              <wp:lineTo x="0" y="0"/>
            </wp:wrapPolygon>
          </wp:wrapTight>
          <wp:docPr id="20992747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27476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3460" cy="63881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A5B00"/>
    <w:multiLevelType w:val="hybridMultilevel"/>
    <w:tmpl w:val="165059AA"/>
    <w:lvl w:ilvl="0" w:tplc="2DDA4DEE">
      <w:start w:val="1"/>
      <w:numFmt w:val="upperLetter"/>
      <w:lvlText w:val="%1)"/>
      <w:lvlJc w:val="left"/>
      <w:pPr>
        <w:ind w:left="720" w:hanging="360"/>
      </w:pPr>
    </w:lvl>
    <w:lvl w:ilvl="1" w:tplc="2FC4FE68">
      <w:start w:val="1"/>
      <w:numFmt w:val="lowerLetter"/>
      <w:lvlText w:val="%2."/>
      <w:lvlJc w:val="left"/>
      <w:pPr>
        <w:ind w:left="1440" w:hanging="360"/>
      </w:pPr>
    </w:lvl>
    <w:lvl w:ilvl="2" w:tplc="61F0C99C">
      <w:start w:val="1"/>
      <w:numFmt w:val="lowerRoman"/>
      <w:lvlText w:val="%3."/>
      <w:lvlJc w:val="right"/>
      <w:pPr>
        <w:ind w:left="2160" w:hanging="180"/>
      </w:pPr>
    </w:lvl>
    <w:lvl w:ilvl="3" w:tplc="E44009F6">
      <w:start w:val="1"/>
      <w:numFmt w:val="decimal"/>
      <w:lvlText w:val="%4."/>
      <w:lvlJc w:val="left"/>
      <w:pPr>
        <w:ind w:left="2880" w:hanging="360"/>
      </w:pPr>
    </w:lvl>
    <w:lvl w:ilvl="4" w:tplc="5E4E2B78">
      <w:start w:val="1"/>
      <w:numFmt w:val="lowerLetter"/>
      <w:lvlText w:val="%5."/>
      <w:lvlJc w:val="left"/>
      <w:pPr>
        <w:ind w:left="3600" w:hanging="360"/>
      </w:pPr>
    </w:lvl>
    <w:lvl w:ilvl="5" w:tplc="24CCEAFA">
      <w:start w:val="1"/>
      <w:numFmt w:val="lowerRoman"/>
      <w:lvlText w:val="%6."/>
      <w:lvlJc w:val="right"/>
      <w:pPr>
        <w:ind w:left="4320" w:hanging="180"/>
      </w:pPr>
    </w:lvl>
    <w:lvl w:ilvl="6" w:tplc="0A4C52D0">
      <w:start w:val="1"/>
      <w:numFmt w:val="decimal"/>
      <w:lvlText w:val="%7."/>
      <w:lvlJc w:val="left"/>
      <w:pPr>
        <w:ind w:left="5040" w:hanging="360"/>
      </w:pPr>
    </w:lvl>
    <w:lvl w:ilvl="7" w:tplc="6D0A91C8">
      <w:start w:val="1"/>
      <w:numFmt w:val="lowerLetter"/>
      <w:lvlText w:val="%8."/>
      <w:lvlJc w:val="left"/>
      <w:pPr>
        <w:ind w:left="5760" w:hanging="360"/>
      </w:pPr>
    </w:lvl>
    <w:lvl w:ilvl="8" w:tplc="303495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3982"/>
    <w:multiLevelType w:val="hybridMultilevel"/>
    <w:tmpl w:val="A94C3FA2"/>
    <w:lvl w:ilvl="0" w:tplc="A6A22AFC">
      <w:start w:val="1"/>
      <w:numFmt w:val="upperLetter"/>
      <w:lvlText w:val="%1)"/>
      <w:lvlJc w:val="left"/>
      <w:pPr>
        <w:ind w:left="720" w:hanging="360"/>
      </w:pPr>
    </w:lvl>
    <w:lvl w:ilvl="1" w:tplc="4EAA65CC">
      <w:start w:val="1"/>
      <w:numFmt w:val="lowerLetter"/>
      <w:lvlText w:val="%2."/>
      <w:lvlJc w:val="left"/>
      <w:pPr>
        <w:ind w:left="1440" w:hanging="360"/>
      </w:pPr>
    </w:lvl>
    <w:lvl w:ilvl="2" w:tplc="C6763E90">
      <w:start w:val="1"/>
      <w:numFmt w:val="lowerRoman"/>
      <w:lvlText w:val="%3."/>
      <w:lvlJc w:val="right"/>
      <w:pPr>
        <w:ind w:left="2160" w:hanging="180"/>
      </w:pPr>
    </w:lvl>
    <w:lvl w:ilvl="3" w:tplc="976EE20A">
      <w:start w:val="1"/>
      <w:numFmt w:val="decimal"/>
      <w:lvlText w:val="%4."/>
      <w:lvlJc w:val="left"/>
      <w:pPr>
        <w:ind w:left="2880" w:hanging="360"/>
      </w:pPr>
    </w:lvl>
    <w:lvl w:ilvl="4" w:tplc="45040C8C">
      <w:start w:val="1"/>
      <w:numFmt w:val="lowerLetter"/>
      <w:lvlText w:val="%5."/>
      <w:lvlJc w:val="left"/>
      <w:pPr>
        <w:ind w:left="3600" w:hanging="360"/>
      </w:pPr>
    </w:lvl>
    <w:lvl w:ilvl="5" w:tplc="CEAAD6CC">
      <w:start w:val="1"/>
      <w:numFmt w:val="lowerRoman"/>
      <w:lvlText w:val="%6."/>
      <w:lvlJc w:val="right"/>
      <w:pPr>
        <w:ind w:left="4320" w:hanging="180"/>
      </w:pPr>
    </w:lvl>
    <w:lvl w:ilvl="6" w:tplc="10063540">
      <w:start w:val="1"/>
      <w:numFmt w:val="decimal"/>
      <w:lvlText w:val="%7."/>
      <w:lvlJc w:val="left"/>
      <w:pPr>
        <w:ind w:left="5040" w:hanging="360"/>
      </w:pPr>
    </w:lvl>
    <w:lvl w:ilvl="7" w:tplc="4AE0F2BC">
      <w:start w:val="1"/>
      <w:numFmt w:val="lowerLetter"/>
      <w:lvlText w:val="%8."/>
      <w:lvlJc w:val="left"/>
      <w:pPr>
        <w:ind w:left="5760" w:hanging="360"/>
      </w:pPr>
    </w:lvl>
    <w:lvl w:ilvl="8" w:tplc="D6CCD9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9E0D"/>
    <w:multiLevelType w:val="hybridMultilevel"/>
    <w:tmpl w:val="1F240130"/>
    <w:lvl w:ilvl="0" w:tplc="F0FC7A6C">
      <w:start w:val="1"/>
      <w:numFmt w:val="upperLetter"/>
      <w:lvlText w:val="%1)"/>
      <w:lvlJc w:val="left"/>
      <w:pPr>
        <w:ind w:left="720" w:hanging="360"/>
      </w:pPr>
    </w:lvl>
    <w:lvl w:ilvl="1" w:tplc="1F8CA3C2">
      <w:start w:val="1"/>
      <w:numFmt w:val="lowerLetter"/>
      <w:lvlText w:val="%2."/>
      <w:lvlJc w:val="left"/>
      <w:pPr>
        <w:ind w:left="1440" w:hanging="360"/>
      </w:pPr>
    </w:lvl>
    <w:lvl w:ilvl="2" w:tplc="B80A06D2">
      <w:start w:val="1"/>
      <w:numFmt w:val="lowerRoman"/>
      <w:lvlText w:val="%3."/>
      <w:lvlJc w:val="right"/>
      <w:pPr>
        <w:ind w:left="2160" w:hanging="180"/>
      </w:pPr>
    </w:lvl>
    <w:lvl w:ilvl="3" w:tplc="E5A6D3A6">
      <w:start w:val="1"/>
      <w:numFmt w:val="decimal"/>
      <w:lvlText w:val="%4."/>
      <w:lvlJc w:val="left"/>
      <w:pPr>
        <w:ind w:left="2880" w:hanging="360"/>
      </w:pPr>
    </w:lvl>
    <w:lvl w:ilvl="4" w:tplc="02BAD64E">
      <w:start w:val="1"/>
      <w:numFmt w:val="lowerLetter"/>
      <w:lvlText w:val="%5."/>
      <w:lvlJc w:val="left"/>
      <w:pPr>
        <w:ind w:left="3600" w:hanging="360"/>
      </w:pPr>
    </w:lvl>
    <w:lvl w:ilvl="5" w:tplc="010C754A">
      <w:start w:val="1"/>
      <w:numFmt w:val="lowerRoman"/>
      <w:lvlText w:val="%6."/>
      <w:lvlJc w:val="right"/>
      <w:pPr>
        <w:ind w:left="4320" w:hanging="180"/>
      </w:pPr>
    </w:lvl>
    <w:lvl w:ilvl="6" w:tplc="F1EEFD44">
      <w:start w:val="1"/>
      <w:numFmt w:val="decimal"/>
      <w:lvlText w:val="%7."/>
      <w:lvlJc w:val="left"/>
      <w:pPr>
        <w:ind w:left="5040" w:hanging="360"/>
      </w:pPr>
    </w:lvl>
    <w:lvl w:ilvl="7" w:tplc="AF587638">
      <w:start w:val="1"/>
      <w:numFmt w:val="lowerLetter"/>
      <w:lvlText w:val="%8."/>
      <w:lvlJc w:val="left"/>
      <w:pPr>
        <w:ind w:left="5760" w:hanging="360"/>
      </w:pPr>
    </w:lvl>
    <w:lvl w:ilvl="8" w:tplc="A68E33C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DB42E"/>
    <w:multiLevelType w:val="hybridMultilevel"/>
    <w:tmpl w:val="5ADC00C4"/>
    <w:lvl w:ilvl="0" w:tplc="CF684E3C">
      <w:start w:val="1"/>
      <w:numFmt w:val="upperLetter"/>
      <w:lvlText w:val="%1)"/>
      <w:lvlJc w:val="left"/>
      <w:pPr>
        <w:ind w:left="720" w:hanging="360"/>
      </w:pPr>
    </w:lvl>
    <w:lvl w:ilvl="1" w:tplc="DE54BC48">
      <w:start w:val="1"/>
      <w:numFmt w:val="lowerLetter"/>
      <w:lvlText w:val="%2."/>
      <w:lvlJc w:val="left"/>
      <w:pPr>
        <w:ind w:left="1440" w:hanging="360"/>
      </w:pPr>
    </w:lvl>
    <w:lvl w:ilvl="2" w:tplc="B5AE8D38">
      <w:start w:val="1"/>
      <w:numFmt w:val="lowerRoman"/>
      <w:lvlText w:val="%3."/>
      <w:lvlJc w:val="right"/>
      <w:pPr>
        <w:ind w:left="2160" w:hanging="180"/>
      </w:pPr>
    </w:lvl>
    <w:lvl w:ilvl="3" w:tplc="26DADC18">
      <w:start w:val="1"/>
      <w:numFmt w:val="decimal"/>
      <w:lvlText w:val="%4."/>
      <w:lvlJc w:val="left"/>
      <w:pPr>
        <w:ind w:left="2880" w:hanging="360"/>
      </w:pPr>
    </w:lvl>
    <w:lvl w:ilvl="4" w:tplc="37CCDBB2">
      <w:start w:val="1"/>
      <w:numFmt w:val="lowerLetter"/>
      <w:lvlText w:val="%5."/>
      <w:lvlJc w:val="left"/>
      <w:pPr>
        <w:ind w:left="3600" w:hanging="360"/>
      </w:pPr>
    </w:lvl>
    <w:lvl w:ilvl="5" w:tplc="FD041574">
      <w:start w:val="1"/>
      <w:numFmt w:val="lowerRoman"/>
      <w:lvlText w:val="%6."/>
      <w:lvlJc w:val="right"/>
      <w:pPr>
        <w:ind w:left="4320" w:hanging="180"/>
      </w:pPr>
    </w:lvl>
    <w:lvl w:ilvl="6" w:tplc="86943D10">
      <w:start w:val="1"/>
      <w:numFmt w:val="decimal"/>
      <w:lvlText w:val="%7."/>
      <w:lvlJc w:val="left"/>
      <w:pPr>
        <w:ind w:left="5040" w:hanging="360"/>
      </w:pPr>
    </w:lvl>
    <w:lvl w:ilvl="7" w:tplc="12AA5D34">
      <w:start w:val="1"/>
      <w:numFmt w:val="lowerLetter"/>
      <w:lvlText w:val="%8."/>
      <w:lvlJc w:val="left"/>
      <w:pPr>
        <w:ind w:left="5760" w:hanging="360"/>
      </w:pPr>
    </w:lvl>
    <w:lvl w:ilvl="8" w:tplc="ED743A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0CF02"/>
    <w:multiLevelType w:val="hybridMultilevel"/>
    <w:tmpl w:val="1AD4789E"/>
    <w:lvl w:ilvl="0" w:tplc="A9E8CB12">
      <w:start w:val="1"/>
      <w:numFmt w:val="upperLetter"/>
      <w:lvlText w:val="%1)"/>
      <w:lvlJc w:val="left"/>
      <w:pPr>
        <w:ind w:left="720" w:hanging="360"/>
      </w:pPr>
    </w:lvl>
    <w:lvl w:ilvl="1" w:tplc="ECECAABA">
      <w:start w:val="1"/>
      <w:numFmt w:val="lowerLetter"/>
      <w:lvlText w:val="%2."/>
      <w:lvlJc w:val="left"/>
      <w:pPr>
        <w:ind w:left="1440" w:hanging="360"/>
      </w:pPr>
    </w:lvl>
    <w:lvl w:ilvl="2" w:tplc="3CAE6A92">
      <w:start w:val="1"/>
      <w:numFmt w:val="lowerRoman"/>
      <w:lvlText w:val="%3."/>
      <w:lvlJc w:val="right"/>
      <w:pPr>
        <w:ind w:left="2160" w:hanging="180"/>
      </w:pPr>
    </w:lvl>
    <w:lvl w:ilvl="3" w:tplc="D69E19CA">
      <w:start w:val="1"/>
      <w:numFmt w:val="decimal"/>
      <w:lvlText w:val="%4."/>
      <w:lvlJc w:val="left"/>
      <w:pPr>
        <w:ind w:left="2880" w:hanging="360"/>
      </w:pPr>
    </w:lvl>
    <w:lvl w:ilvl="4" w:tplc="A77A6862">
      <w:start w:val="1"/>
      <w:numFmt w:val="lowerLetter"/>
      <w:lvlText w:val="%5."/>
      <w:lvlJc w:val="left"/>
      <w:pPr>
        <w:ind w:left="3600" w:hanging="360"/>
      </w:pPr>
    </w:lvl>
    <w:lvl w:ilvl="5" w:tplc="DB224A5A">
      <w:start w:val="1"/>
      <w:numFmt w:val="lowerRoman"/>
      <w:lvlText w:val="%6."/>
      <w:lvlJc w:val="right"/>
      <w:pPr>
        <w:ind w:left="4320" w:hanging="180"/>
      </w:pPr>
    </w:lvl>
    <w:lvl w:ilvl="6" w:tplc="F4B67ADA">
      <w:start w:val="1"/>
      <w:numFmt w:val="decimal"/>
      <w:lvlText w:val="%7."/>
      <w:lvlJc w:val="left"/>
      <w:pPr>
        <w:ind w:left="5040" w:hanging="360"/>
      </w:pPr>
    </w:lvl>
    <w:lvl w:ilvl="7" w:tplc="8246227A">
      <w:start w:val="1"/>
      <w:numFmt w:val="lowerLetter"/>
      <w:lvlText w:val="%8."/>
      <w:lvlJc w:val="left"/>
      <w:pPr>
        <w:ind w:left="5760" w:hanging="360"/>
      </w:pPr>
    </w:lvl>
    <w:lvl w:ilvl="8" w:tplc="F22065A6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160976099">
    <w:abstractNumId w:val="3"/>
  </w:num>
  <w:num w:numId="4" w16cid:durableId="1168861316">
    <w:abstractNumId w:val="5"/>
  </w:num>
  <w:num w:numId="5" w16cid:durableId="1898007741">
    <w:abstractNumId w:val="2"/>
  </w:num>
  <w:num w:numId="6" w16cid:durableId="1417903724">
    <w:abstractNumId w:val="4"/>
  </w:num>
  <w:num w:numId="7" w16cid:durableId="4867508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243A"/>
    <w:rsid w:val="0004409A"/>
    <w:rsid w:val="00053E06"/>
    <w:rsid w:val="00074AEF"/>
    <w:rsid w:val="00077C56"/>
    <w:rsid w:val="000A3EF5"/>
    <w:rsid w:val="000B5B41"/>
    <w:rsid w:val="000B70E2"/>
    <w:rsid w:val="000C39EF"/>
    <w:rsid w:val="000E3067"/>
    <w:rsid w:val="000F62E3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567C"/>
    <w:rsid w:val="001E6E55"/>
    <w:rsid w:val="001F7122"/>
    <w:rsid w:val="002039DA"/>
    <w:rsid w:val="00204020"/>
    <w:rsid w:val="00206B0F"/>
    <w:rsid w:val="002142C1"/>
    <w:rsid w:val="0022124E"/>
    <w:rsid w:val="0022718B"/>
    <w:rsid w:val="002535A9"/>
    <w:rsid w:val="002656C0"/>
    <w:rsid w:val="0027781E"/>
    <w:rsid w:val="00282E25"/>
    <w:rsid w:val="002868B0"/>
    <w:rsid w:val="00293EEF"/>
    <w:rsid w:val="002D2840"/>
    <w:rsid w:val="002D38E8"/>
    <w:rsid w:val="002E1E6B"/>
    <w:rsid w:val="003000C4"/>
    <w:rsid w:val="00337743"/>
    <w:rsid w:val="00366AAE"/>
    <w:rsid w:val="003A0B1E"/>
    <w:rsid w:val="003A52F3"/>
    <w:rsid w:val="003B4998"/>
    <w:rsid w:val="003C1345"/>
    <w:rsid w:val="003E02DE"/>
    <w:rsid w:val="003E2E85"/>
    <w:rsid w:val="003F3DFD"/>
    <w:rsid w:val="003F5A1E"/>
    <w:rsid w:val="00426098"/>
    <w:rsid w:val="00426BEF"/>
    <w:rsid w:val="00427D39"/>
    <w:rsid w:val="004327C5"/>
    <w:rsid w:val="0047436F"/>
    <w:rsid w:val="004750F4"/>
    <w:rsid w:val="00486CFA"/>
    <w:rsid w:val="004A30DC"/>
    <w:rsid w:val="004B4FAC"/>
    <w:rsid w:val="005017FF"/>
    <w:rsid w:val="00503A6B"/>
    <w:rsid w:val="00503C06"/>
    <w:rsid w:val="00505081"/>
    <w:rsid w:val="00534346"/>
    <w:rsid w:val="0053721E"/>
    <w:rsid w:val="00540B27"/>
    <w:rsid w:val="005618F3"/>
    <w:rsid w:val="005A76B0"/>
    <w:rsid w:val="005B5463"/>
    <w:rsid w:val="005C13A8"/>
    <w:rsid w:val="005D02EE"/>
    <w:rsid w:val="005D4F0D"/>
    <w:rsid w:val="005E43FC"/>
    <w:rsid w:val="005E5A8B"/>
    <w:rsid w:val="00625748"/>
    <w:rsid w:val="006328A5"/>
    <w:rsid w:val="00655704"/>
    <w:rsid w:val="00655B07"/>
    <w:rsid w:val="0065719F"/>
    <w:rsid w:val="00660FD8"/>
    <w:rsid w:val="00683947"/>
    <w:rsid w:val="00692579"/>
    <w:rsid w:val="00696B2A"/>
    <w:rsid w:val="006C07D8"/>
    <w:rsid w:val="006C1AFD"/>
    <w:rsid w:val="006C6DB1"/>
    <w:rsid w:val="006D4D7C"/>
    <w:rsid w:val="006D7D20"/>
    <w:rsid w:val="006E06AE"/>
    <w:rsid w:val="006E2B78"/>
    <w:rsid w:val="006E49F9"/>
    <w:rsid w:val="0070285C"/>
    <w:rsid w:val="00706EE8"/>
    <w:rsid w:val="007166A7"/>
    <w:rsid w:val="00724BD1"/>
    <w:rsid w:val="00730226"/>
    <w:rsid w:val="00737951"/>
    <w:rsid w:val="00743A77"/>
    <w:rsid w:val="0074767D"/>
    <w:rsid w:val="00747F93"/>
    <w:rsid w:val="00751CD4"/>
    <w:rsid w:val="007547D0"/>
    <w:rsid w:val="00757E16"/>
    <w:rsid w:val="00777CE5"/>
    <w:rsid w:val="007A5ECF"/>
    <w:rsid w:val="007B77B1"/>
    <w:rsid w:val="007C65CB"/>
    <w:rsid w:val="007D0CF4"/>
    <w:rsid w:val="007D1C49"/>
    <w:rsid w:val="007E1E44"/>
    <w:rsid w:val="007F62E8"/>
    <w:rsid w:val="00827A8A"/>
    <w:rsid w:val="008377F9"/>
    <w:rsid w:val="008419BF"/>
    <w:rsid w:val="00850CF9"/>
    <w:rsid w:val="00850FDE"/>
    <w:rsid w:val="00854862"/>
    <w:rsid w:val="0085528B"/>
    <w:rsid w:val="00860B25"/>
    <w:rsid w:val="00860F92"/>
    <w:rsid w:val="00890E3E"/>
    <w:rsid w:val="00894C40"/>
    <w:rsid w:val="008A0379"/>
    <w:rsid w:val="008B15A7"/>
    <w:rsid w:val="008B1DD9"/>
    <w:rsid w:val="008B739F"/>
    <w:rsid w:val="008C04D7"/>
    <w:rsid w:val="008C20FF"/>
    <w:rsid w:val="00901850"/>
    <w:rsid w:val="009073F0"/>
    <w:rsid w:val="009126B7"/>
    <w:rsid w:val="009202ED"/>
    <w:rsid w:val="009311ED"/>
    <w:rsid w:val="00944DD6"/>
    <w:rsid w:val="00971EC3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50F5"/>
    <w:rsid w:val="00A47723"/>
    <w:rsid w:val="00A50AB6"/>
    <w:rsid w:val="00A6259B"/>
    <w:rsid w:val="00A669D1"/>
    <w:rsid w:val="00A66B60"/>
    <w:rsid w:val="00A86C1C"/>
    <w:rsid w:val="00A92D59"/>
    <w:rsid w:val="00A969F8"/>
    <w:rsid w:val="00AA224D"/>
    <w:rsid w:val="00AB4032"/>
    <w:rsid w:val="00AB52C9"/>
    <w:rsid w:val="00AB7655"/>
    <w:rsid w:val="00AC31B9"/>
    <w:rsid w:val="00AE1BEB"/>
    <w:rsid w:val="00AE61D4"/>
    <w:rsid w:val="00B10481"/>
    <w:rsid w:val="00B11906"/>
    <w:rsid w:val="00B25A29"/>
    <w:rsid w:val="00B47812"/>
    <w:rsid w:val="00B773A3"/>
    <w:rsid w:val="00B839CC"/>
    <w:rsid w:val="00BB1A03"/>
    <w:rsid w:val="00BC4F20"/>
    <w:rsid w:val="00BD308C"/>
    <w:rsid w:val="00BE0140"/>
    <w:rsid w:val="00BE0765"/>
    <w:rsid w:val="00BF1F6A"/>
    <w:rsid w:val="00BF25C2"/>
    <w:rsid w:val="00BF3B10"/>
    <w:rsid w:val="00BF63EF"/>
    <w:rsid w:val="00C06913"/>
    <w:rsid w:val="00C221D8"/>
    <w:rsid w:val="00C60B60"/>
    <w:rsid w:val="00C6151D"/>
    <w:rsid w:val="00C868C0"/>
    <w:rsid w:val="00C91B0E"/>
    <w:rsid w:val="00C94F46"/>
    <w:rsid w:val="00CA6AC5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C4E8A"/>
    <w:rsid w:val="00DD7B6B"/>
    <w:rsid w:val="00DE323E"/>
    <w:rsid w:val="00DF1A0D"/>
    <w:rsid w:val="00DF313A"/>
    <w:rsid w:val="00DF46C7"/>
    <w:rsid w:val="00DF59EA"/>
    <w:rsid w:val="00E05728"/>
    <w:rsid w:val="00E06A27"/>
    <w:rsid w:val="00E145B1"/>
    <w:rsid w:val="00E4079C"/>
    <w:rsid w:val="00E41A8B"/>
    <w:rsid w:val="00E53E26"/>
    <w:rsid w:val="00E71135"/>
    <w:rsid w:val="00E9216F"/>
    <w:rsid w:val="00EA1E0E"/>
    <w:rsid w:val="00EE3406"/>
    <w:rsid w:val="00EF49E2"/>
    <w:rsid w:val="00F07610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E05CF"/>
    <w:rsid w:val="00FE1322"/>
    <w:rsid w:val="00FF4B8D"/>
    <w:rsid w:val="0E3C7925"/>
    <w:rsid w:val="1E3BACC9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33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Samantha-Jo Evans</cp:lastModifiedBy>
  <cp:revision>3</cp:revision>
  <cp:lastPrinted>2021-06-14T14:42:00Z</cp:lastPrinted>
  <dcterms:created xsi:type="dcterms:W3CDTF">2025-07-24T08:00:00Z</dcterms:created>
  <dcterms:modified xsi:type="dcterms:W3CDTF">2025-07-24T08:33:00Z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