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373"/>
        <w:tblW w:w="504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0"/>
        <w:gridCol w:w="3369"/>
      </w:tblGrid>
      <w:tr w:rsidR="00A64163" w:rsidRPr="00A30587" w14:paraId="03955462" w14:textId="77777777" w:rsidTr="00A64163">
        <w:trPr>
          <w:trHeight w:val="389"/>
        </w:trPr>
        <w:tc>
          <w:tcPr>
            <w:tcW w:w="5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39418" w14:textId="77777777" w:rsidR="00A64163" w:rsidRPr="00C87639" w:rsidRDefault="00A64163" w:rsidP="00A64163">
            <w:pPr>
              <w:spacing w:after="0" w:line="240" w:lineRule="auto"/>
              <w:rPr>
                <w:rFonts w:ascii="Sassoon Infant" w:hAnsi="Sassoon Infant" w:cstheme="minorHAnsi"/>
                <w:b/>
                <w:color w:val="7030A0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b/>
                <w:color w:val="7030A0"/>
                <w:sz w:val="20"/>
                <w:szCs w:val="20"/>
              </w:rPr>
              <w:t>Subject Specific Vocabulary</w:t>
            </w:r>
          </w:p>
        </w:tc>
      </w:tr>
      <w:tr w:rsidR="00A64163" w:rsidRPr="00A30587" w14:paraId="4738B518" w14:textId="77777777" w:rsidTr="00FC4927">
        <w:trPr>
          <w:trHeight w:val="832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2EA27" w14:textId="1B4F34DF" w:rsidR="00A64163" w:rsidRPr="00C87639" w:rsidRDefault="00FC4927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Brahma, Ganesh,  Lakshmi</w:t>
            </w:r>
            <w:r w:rsidRPr="00C87639"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Rama, Sita, Shiva, </w:t>
            </w: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Vishnu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D96A3" w14:textId="6351D7BA" w:rsidR="00A64163" w:rsidRPr="00C87639" w:rsidRDefault="00FC4927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Names of Hindu Gods and Goddesses</w:t>
            </w:r>
          </w:p>
        </w:tc>
      </w:tr>
      <w:tr w:rsidR="00A64163" w:rsidRPr="00A30587" w14:paraId="684749AF" w14:textId="77777777" w:rsidTr="00FC4927">
        <w:trPr>
          <w:trHeight w:val="594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374D" w14:textId="16E0928E" w:rsidR="00A64163" w:rsidRPr="00C87639" w:rsidRDefault="00FC4927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  <w:lang w:val="en-US"/>
              </w:rPr>
              <w:t>Diwali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E8028" w14:textId="3519EB94" w:rsidR="00A64163" w:rsidRPr="00C87639" w:rsidRDefault="003E7151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A Hindu celebration of light where good overcomes evil</w:t>
            </w:r>
          </w:p>
        </w:tc>
      </w:tr>
      <w:tr w:rsidR="00A64163" w:rsidRPr="00A30587" w14:paraId="607BC5B6" w14:textId="77777777" w:rsidTr="00FC4927">
        <w:trPr>
          <w:trHeight w:val="72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29F89" w14:textId="02808F0F" w:rsidR="00A64163" w:rsidRPr="00C87639" w:rsidRDefault="00FC4927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Rangoli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EFFE5" w14:textId="3F6F4723" w:rsidR="00A64163" w:rsidRPr="00C87639" w:rsidRDefault="003E7151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 xml:space="preserve">A geometric pattern </w:t>
            </w:r>
            <w:r w:rsidR="005E4482" w:rsidRPr="00C87639">
              <w:rPr>
                <w:rFonts w:ascii="Sassoon Infant" w:hAnsi="Sassoon Infant" w:cstheme="minorHAnsi"/>
                <w:sz w:val="20"/>
                <w:szCs w:val="20"/>
              </w:rPr>
              <w:t xml:space="preserve">made outside houses to welcome in the </w:t>
            </w:r>
            <w:r w:rsidR="00C57D56" w:rsidRPr="00C87639">
              <w:rPr>
                <w:rFonts w:ascii="Sassoon Infant" w:hAnsi="Sassoon Infant" w:cstheme="minorHAnsi"/>
                <w:sz w:val="20"/>
                <w:szCs w:val="20"/>
              </w:rPr>
              <w:t>Goddess Lakshmi- the goddess of wealth</w:t>
            </w:r>
          </w:p>
        </w:tc>
      </w:tr>
      <w:tr w:rsidR="00A64163" w:rsidRPr="00A30587" w14:paraId="340FBB40" w14:textId="77777777" w:rsidTr="00FC4927">
        <w:trPr>
          <w:trHeight w:val="35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CC8F0" w14:textId="3045CC4F" w:rsidR="00A64163" w:rsidRPr="00C87639" w:rsidRDefault="00FC4927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color w:val="0070C0"/>
                <w:sz w:val="20"/>
                <w:szCs w:val="20"/>
              </w:rPr>
              <w:t>Mandir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54F4B" w14:textId="44415C06" w:rsidR="00A64163" w:rsidRPr="00C87639" w:rsidRDefault="0082333F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A Hindu temple and sacred place of worship</w:t>
            </w:r>
          </w:p>
        </w:tc>
      </w:tr>
      <w:tr w:rsidR="00A64163" w:rsidRPr="00A30587" w14:paraId="3B7955E2" w14:textId="77777777" w:rsidTr="00BB56C8">
        <w:trPr>
          <w:trHeight w:val="606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F5945" w14:textId="5A401A93" w:rsidR="00A64163" w:rsidRPr="00C87639" w:rsidRDefault="00A96666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  <w:lang w:val="en-US"/>
              </w:rPr>
              <w:t>Hinduism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08FCC" w14:textId="7502E0F8" w:rsidR="00A64163" w:rsidRPr="00C87639" w:rsidRDefault="00CE40BF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An Indian religion that is a way of life</w:t>
            </w:r>
          </w:p>
        </w:tc>
      </w:tr>
      <w:tr w:rsidR="00A64163" w:rsidRPr="00A30587" w14:paraId="68F105CF" w14:textId="77777777" w:rsidTr="00C34E19">
        <w:trPr>
          <w:trHeight w:val="41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09199" w14:textId="1675F5E7" w:rsidR="00A64163" w:rsidRPr="00C87639" w:rsidRDefault="00A96666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  <w:lang w:val="en-US"/>
              </w:rPr>
              <w:t>Hindu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E73E6" w14:textId="4E52E643" w:rsidR="00A64163" w:rsidRPr="00C87639" w:rsidRDefault="00B46EAE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A follower of the Hindu religion</w:t>
            </w:r>
          </w:p>
        </w:tc>
      </w:tr>
      <w:tr w:rsidR="00A64163" w:rsidRPr="00A30587" w14:paraId="6342EB49" w14:textId="77777777" w:rsidTr="00C34E19">
        <w:trPr>
          <w:trHeight w:val="417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8CC71" w14:textId="0A4957EA" w:rsidR="00A64163" w:rsidRPr="00C87639" w:rsidRDefault="00237299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aum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7B04B" w14:textId="66AA729C" w:rsidR="00A64163" w:rsidRPr="00C87639" w:rsidRDefault="00D01839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The sacred symbol of Hinduism</w:t>
            </w:r>
          </w:p>
        </w:tc>
      </w:tr>
      <w:tr w:rsidR="005E5FD8" w:rsidRPr="00A30587" w14:paraId="71A4EC98" w14:textId="77777777" w:rsidTr="00C34E19">
        <w:trPr>
          <w:trHeight w:val="40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0B48" w14:textId="659ABD5B" w:rsidR="005E5FD8" w:rsidRPr="00C87639" w:rsidRDefault="00237299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shrine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38A7F" w14:textId="23B16A1C" w:rsidR="005E5FD8" w:rsidRPr="00C87639" w:rsidRDefault="0015595B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A special place in a temple or home</w:t>
            </w:r>
          </w:p>
        </w:tc>
      </w:tr>
      <w:tr w:rsidR="005E5FD8" w:rsidRPr="00A30587" w14:paraId="40B28CF7" w14:textId="77777777" w:rsidTr="00C34E19">
        <w:trPr>
          <w:trHeight w:val="272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F85A7" w14:textId="5A69791A" w:rsidR="005E5FD8" w:rsidRPr="00C87639" w:rsidRDefault="00237299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lotus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73900" w14:textId="0B449A0D" w:rsidR="005E5FD8" w:rsidRPr="00C87639" w:rsidRDefault="00825A55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A flower</w:t>
            </w:r>
            <w:r w:rsidR="0076067F" w:rsidRPr="00C87639">
              <w:rPr>
                <w:rFonts w:ascii="Sassoon Infant" w:hAnsi="Sassoon Infant" w:cstheme="minorHAnsi"/>
                <w:sz w:val="20"/>
                <w:szCs w:val="20"/>
              </w:rPr>
              <w:t xml:space="preserve"> that is a symbol </w:t>
            </w:r>
            <w:r w:rsidR="00671DF6" w:rsidRPr="00C87639">
              <w:rPr>
                <w:rFonts w:ascii="Sassoon Infant" w:hAnsi="Sassoon Infant" w:cstheme="minorHAnsi"/>
                <w:sz w:val="20"/>
                <w:szCs w:val="20"/>
              </w:rPr>
              <w:t xml:space="preserve">of beauty </w:t>
            </w:r>
          </w:p>
        </w:tc>
      </w:tr>
      <w:tr w:rsidR="005E5FD8" w:rsidRPr="00A30587" w14:paraId="773F4E2C" w14:textId="77777777" w:rsidTr="00C34E19">
        <w:trPr>
          <w:trHeight w:val="41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D429E" w14:textId="55D4316B" w:rsidR="005E5FD8" w:rsidRPr="00C87639" w:rsidRDefault="00237299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color w:val="0070C0"/>
                <w:sz w:val="20"/>
                <w:szCs w:val="20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Pooja thali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183EF" w14:textId="488B6312" w:rsidR="005E5FD8" w:rsidRPr="00C87639" w:rsidRDefault="00BF3749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Items that go on a special</w:t>
            </w:r>
            <w:r w:rsidR="00806CAD" w:rsidRPr="00C87639">
              <w:rPr>
                <w:rFonts w:ascii="Sassoon Infant" w:hAnsi="Sassoon Infant" w:cstheme="minorHAnsi"/>
                <w:sz w:val="20"/>
                <w:szCs w:val="20"/>
              </w:rPr>
              <w:t xml:space="preserve"> offering plate</w:t>
            </w:r>
          </w:p>
        </w:tc>
      </w:tr>
      <w:tr w:rsidR="00C34E19" w:rsidRPr="00A30587" w14:paraId="36B5B1AF" w14:textId="77777777" w:rsidTr="00C34E19">
        <w:trPr>
          <w:trHeight w:val="41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9CDB2" w14:textId="5EE49C06" w:rsidR="00C34E19" w:rsidRPr="00C87639" w:rsidRDefault="009C2DB7" w:rsidP="00A64163">
            <w:pPr>
              <w:pStyle w:val="NormalWeb"/>
              <w:spacing w:before="0" w:after="0"/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dharma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4FAC8" w14:textId="0F1880E5" w:rsidR="00C34E19" w:rsidRPr="00C87639" w:rsidRDefault="00806CAD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The duty to do the right thing</w:t>
            </w:r>
          </w:p>
        </w:tc>
      </w:tr>
      <w:tr w:rsidR="00C34E19" w:rsidRPr="00A30587" w14:paraId="2A3BCBE0" w14:textId="77777777" w:rsidTr="00C34E19">
        <w:trPr>
          <w:trHeight w:val="41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0CDD8" w14:textId="2FFCDDA9" w:rsidR="00C34E19" w:rsidRPr="00C87639" w:rsidRDefault="009C2DB7" w:rsidP="00A64163">
            <w:pPr>
              <w:pStyle w:val="NormalWeb"/>
              <w:spacing w:before="0" w:after="0"/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artha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5A446" w14:textId="439F8CB3" w:rsidR="00C34E19" w:rsidRPr="00C87639" w:rsidRDefault="005E3117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To provide for your family in an honest way</w:t>
            </w:r>
          </w:p>
        </w:tc>
      </w:tr>
      <w:tr w:rsidR="00C34E19" w:rsidRPr="00A30587" w14:paraId="6621EE15" w14:textId="77777777" w:rsidTr="00C34E19">
        <w:trPr>
          <w:trHeight w:val="41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E76FD" w14:textId="0F8C11F1" w:rsidR="00C34E19" w:rsidRPr="00C87639" w:rsidRDefault="009C2DB7" w:rsidP="00A64163">
            <w:pPr>
              <w:pStyle w:val="NormalWeb"/>
              <w:spacing w:before="0" w:after="0"/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caste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7A56B" w14:textId="49CD6AB5" w:rsidR="00C34E19" w:rsidRPr="00C87639" w:rsidRDefault="00750DD5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 xml:space="preserve">A class system </w:t>
            </w:r>
            <w:r w:rsidR="002912A5" w:rsidRPr="00C87639">
              <w:rPr>
                <w:rFonts w:ascii="Sassoon Infant" w:hAnsi="Sassoon Infant" w:cstheme="minorHAnsi"/>
                <w:sz w:val="20"/>
                <w:szCs w:val="20"/>
              </w:rPr>
              <w:t>used in India determined from birth</w:t>
            </w:r>
          </w:p>
        </w:tc>
      </w:tr>
      <w:tr w:rsidR="00C34E19" w:rsidRPr="00A30587" w14:paraId="522CD587" w14:textId="77777777" w:rsidTr="00C34E19">
        <w:trPr>
          <w:trHeight w:val="41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79144" w14:textId="302B42A8" w:rsidR="00C34E19" w:rsidRPr="00C87639" w:rsidRDefault="009C2DB7" w:rsidP="00A64163">
            <w:pPr>
              <w:pStyle w:val="NormalWeb"/>
              <w:spacing w:before="0" w:after="0"/>
              <w:rPr>
                <w:rStyle w:val="normaltextrun"/>
                <w:rFonts w:ascii="Sassoon Infant" w:hAnsi="Sassoon Infant" w:cstheme="minorHAnsi"/>
                <w:sz w:val="20"/>
                <w:szCs w:val="20"/>
                <w:shd w:val="clear" w:color="auto" w:fill="FFFFFF"/>
                <w:lang w:val="en-US"/>
              </w:rPr>
            </w:pP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  <w:shd w:val="clear" w:color="auto" w:fill="FFFFFF"/>
                <w:lang w:val="en-US"/>
              </w:rPr>
              <w:t>Diva lamp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CBE4A" w14:textId="78421C84" w:rsidR="00C34E19" w:rsidRPr="00C87639" w:rsidRDefault="00597D86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A special light to show that God is present</w:t>
            </w:r>
          </w:p>
        </w:tc>
      </w:tr>
      <w:tr w:rsidR="009C2DB7" w:rsidRPr="00A30587" w14:paraId="1DD7F1B1" w14:textId="77777777" w:rsidTr="00C34E19">
        <w:trPr>
          <w:trHeight w:val="41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B3F8" w14:textId="253BD597" w:rsidR="009C2DB7" w:rsidRPr="00C87639" w:rsidRDefault="009C2DB7" w:rsidP="00A64163">
            <w:pPr>
              <w:pStyle w:val="NormalWeb"/>
              <w:spacing w:before="0" w:after="0"/>
              <w:rPr>
                <w:rStyle w:val="normaltextrun"/>
                <w:rFonts w:ascii="Sassoon Infant" w:hAnsi="Sassoon Infant" w:cstheme="minorHAnsi"/>
                <w:sz w:val="20"/>
                <w:szCs w:val="20"/>
                <w:shd w:val="clear" w:color="auto" w:fill="FFFFFF"/>
                <w:lang w:val="en-US"/>
              </w:rPr>
            </w:pP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  <w:shd w:val="clear" w:color="auto" w:fill="FFFFFF"/>
                <w:lang w:val="en-US"/>
              </w:rPr>
              <w:t>C</w:t>
            </w:r>
            <w:r w:rsidR="00754F7F"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  <w:shd w:val="clear" w:color="auto" w:fill="FFFFFF"/>
                <w:lang w:val="en-US"/>
              </w:rPr>
              <w:t>onch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415DE" w14:textId="22908168" w:rsidR="009C2DB7" w:rsidRPr="00C87639" w:rsidRDefault="00597D86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>Seashell</w:t>
            </w:r>
            <w:r w:rsidR="00731DE0" w:rsidRPr="00C87639">
              <w:rPr>
                <w:rFonts w:ascii="Sassoon Infant" w:hAnsi="Sassoon Infant" w:cstheme="minorHAnsi"/>
                <w:sz w:val="20"/>
                <w:szCs w:val="20"/>
              </w:rPr>
              <w:t xml:space="preserve"> </w:t>
            </w:r>
          </w:p>
        </w:tc>
      </w:tr>
      <w:tr w:rsidR="00BB56C8" w:rsidRPr="00A30587" w14:paraId="6C515988" w14:textId="77777777" w:rsidTr="00C34E19">
        <w:trPr>
          <w:trHeight w:val="41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F081B" w14:textId="1D6306B8" w:rsidR="00BB56C8" w:rsidRPr="00C87639" w:rsidRDefault="00BB56C8" w:rsidP="00A64163">
            <w:pPr>
              <w:pStyle w:val="NormalWeb"/>
              <w:spacing w:before="0" w:after="0"/>
              <w:rPr>
                <w:rStyle w:val="normaltextrun"/>
                <w:rFonts w:ascii="Sassoon Infant" w:hAnsi="Sassoon Infant" w:cstheme="minorHAnsi"/>
                <w:sz w:val="20"/>
                <w:szCs w:val="20"/>
                <w:shd w:val="clear" w:color="auto" w:fill="FFFFFF"/>
                <w:lang w:val="en-US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70C0"/>
                <w:sz w:val="20"/>
                <w:szCs w:val="20"/>
                <w:shd w:val="clear" w:color="auto" w:fill="FFFFFF"/>
                <w:lang w:val="en-US"/>
              </w:rPr>
              <w:t>Moksha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6B2AC" w14:textId="72060B7D" w:rsidR="00BB56C8" w:rsidRPr="00C87639" w:rsidRDefault="003F0F87" w:rsidP="00A64163">
            <w:pPr>
              <w:pStyle w:val="NormalWeb"/>
              <w:spacing w:before="0" w:after="0"/>
              <w:rPr>
                <w:rFonts w:ascii="Sassoon Infant" w:hAnsi="Sassoon Infant" w:cstheme="minorHAnsi"/>
                <w:sz w:val="20"/>
                <w:szCs w:val="20"/>
              </w:rPr>
            </w:pPr>
            <w:r w:rsidRPr="00C87639">
              <w:rPr>
                <w:rFonts w:ascii="Sassoon Infant" w:hAnsi="Sassoon Infant" w:cstheme="minorHAnsi"/>
                <w:sz w:val="20"/>
                <w:szCs w:val="20"/>
              </w:rPr>
              <w:t xml:space="preserve">To </w:t>
            </w:r>
            <w:r w:rsidR="00AC5795" w:rsidRPr="00C87639">
              <w:rPr>
                <w:rFonts w:ascii="Sassoon Infant" w:hAnsi="Sassoon Infant" w:cstheme="minorHAnsi"/>
                <w:sz w:val="20"/>
                <w:szCs w:val="20"/>
              </w:rPr>
              <w:t>be saved from salvation</w:t>
            </w:r>
          </w:p>
        </w:tc>
      </w:tr>
    </w:tbl>
    <w:p w14:paraId="66475671" w14:textId="7E78828D" w:rsidR="00DC1FFE" w:rsidRPr="003C1102" w:rsidRDefault="00754F7F">
      <w:pPr>
        <w:rPr>
          <w:rFonts w:ascii="Sassoon Infant Std" w:hAnsi="Sassoon Infant Std"/>
        </w:rPr>
      </w:pPr>
      <w:r w:rsidRPr="003C1102">
        <w:rPr>
          <w:rFonts w:ascii="Sassoon Infant Std" w:hAnsi="Sassoon Infant Std"/>
          <w:noProof/>
          <w:color w:val="7030A0"/>
        </w:rPr>
        <w:drawing>
          <wp:anchor distT="0" distB="0" distL="114300" distR="114300" simplePos="0" relativeHeight="251658243" behindDoc="0" locked="0" layoutInCell="1" allowOverlap="1" wp14:anchorId="66475671" wp14:editId="493DBF23">
            <wp:simplePos x="0" y="0"/>
            <wp:positionH relativeFrom="column">
              <wp:posOffset>8676641</wp:posOffset>
            </wp:positionH>
            <wp:positionV relativeFrom="paragraph">
              <wp:posOffset>-514350</wp:posOffset>
            </wp:positionV>
            <wp:extent cx="703575" cy="676271"/>
            <wp:effectExtent l="0" t="0" r="1275" b="0"/>
            <wp:wrapNone/>
            <wp:docPr id="2016971171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3575" cy="6762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3C1102">
        <w:rPr>
          <w:rFonts w:ascii="Sassoon Infant Std" w:hAnsi="Sassoon Infant St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6475674" wp14:editId="66475675">
                <wp:simplePos x="0" y="0"/>
                <wp:positionH relativeFrom="margin">
                  <wp:align>left</wp:align>
                </wp:positionH>
                <wp:positionV relativeFrom="paragraph">
                  <wp:posOffset>-381003</wp:posOffset>
                </wp:positionV>
                <wp:extent cx="8831576" cy="508004"/>
                <wp:effectExtent l="0" t="0" r="0" b="6346"/>
                <wp:wrapNone/>
                <wp:docPr id="21362224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7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647568A" w14:textId="77777777" w:rsidR="00DC1FFE" w:rsidRPr="00E674DA" w:rsidRDefault="00754F7F">
                            <w:pPr>
                              <w:pStyle w:val="paragraph"/>
                              <w:spacing w:before="0" w:after="0"/>
                              <w:textAlignment w:val="baseline"/>
                              <w:rPr>
                                <w:rFonts w:ascii="Sassoon Infant" w:hAnsi="Sassoon Infant" w:cstheme="minorHAnsi"/>
                              </w:rPr>
                            </w:pPr>
                            <w:r w:rsidRPr="00E674DA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    Year Four </w:t>
                            </w:r>
                            <w:r w:rsidRPr="00E674DA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– RE: What does it mean to be a Hindu in Britain today?</w:t>
                            </w:r>
                          </w:p>
                          <w:p w14:paraId="6647568B" w14:textId="77777777" w:rsidR="00DC1FFE" w:rsidRDefault="00754F7F">
                            <w:pPr>
                              <w:jc w:val="center"/>
                            </w:pPr>
                            <w:r>
                              <w:rPr>
                                <w:rStyle w:val="normaltextrun"/>
                                <w:rFonts w:cs="Calibr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?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47567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1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" filled="f" stroked="f">
                <v:textbox>
                  <w:txbxContent>
                    <w:p w14:paraId="6647568A" w14:textId="77777777" w:rsidR="00DC1FFE" w:rsidRPr="00E674DA" w:rsidRDefault="00754F7F">
                      <w:pPr>
                        <w:pStyle w:val="paragraph"/>
                        <w:spacing w:before="0" w:after="0"/>
                        <w:textAlignment w:val="baseline"/>
                        <w:rPr>
                          <w:rFonts w:ascii="Sassoon Infant" w:hAnsi="Sassoon Infant" w:cstheme="minorHAnsi"/>
                        </w:rPr>
                      </w:pPr>
                      <w:r w:rsidRPr="00E674DA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    Year Four </w:t>
                      </w:r>
                      <w:r w:rsidRPr="00E674DA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– RE: What does it mean to be a Hindu in Britain today?</w:t>
                      </w:r>
                    </w:p>
                    <w:p w14:paraId="6647568B" w14:textId="77777777" w:rsidR="00DC1FFE" w:rsidRDefault="00754F7F">
                      <w:pPr>
                        <w:jc w:val="center"/>
                      </w:pPr>
                      <w:r>
                        <w:rPr>
                          <w:rStyle w:val="normaltextrun"/>
                          <w:rFonts w:cs="Calibr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C1102">
        <w:rPr>
          <w:rFonts w:ascii="Sassoon Infant Std" w:hAnsi="Sassoon Infant Std"/>
          <w:noProof/>
          <w:color w:val="7030A0"/>
        </w:rPr>
        <w:drawing>
          <wp:anchor distT="0" distB="0" distL="114300" distR="114300" simplePos="0" relativeHeight="251658242" behindDoc="0" locked="0" layoutInCell="1" allowOverlap="1" wp14:anchorId="66475676" wp14:editId="66475677">
            <wp:simplePos x="0" y="0"/>
            <wp:positionH relativeFrom="margin">
              <wp:posOffset>-487676</wp:posOffset>
            </wp:positionH>
            <wp:positionV relativeFrom="paragraph">
              <wp:posOffset>-556256</wp:posOffset>
            </wp:positionV>
            <wp:extent cx="655323" cy="655323"/>
            <wp:effectExtent l="0" t="0" r="0" b="0"/>
            <wp:wrapNone/>
            <wp:docPr id="891929850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5323" cy="6553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3C1102">
        <w:rPr>
          <w:rFonts w:ascii="Sassoon Infant Std" w:hAnsi="Sassoon Infant Std"/>
          <w:color w:val="7030A0"/>
        </w:rPr>
        <w:t xml:space="preserve"> </w:t>
      </w:r>
    </w:p>
    <w:tbl>
      <w:tblPr>
        <w:tblpPr w:leftFromText="180" w:rightFromText="180" w:vertAnchor="page" w:horzAnchor="margin" w:tblpXSpec="right" w:tblpY="1813"/>
        <w:tblW w:w="859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6"/>
        <w:gridCol w:w="6701"/>
      </w:tblGrid>
      <w:tr w:rsidR="00741C9C" w:rsidRPr="003C1102" w14:paraId="66475675" w14:textId="77777777" w:rsidTr="006C1E92">
        <w:trPr>
          <w:trHeight w:val="337"/>
        </w:trPr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72" w14:textId="77777777" w:rsidR="00DC1FFE" w:rsidRPr="003C1102" w:rsidRDefault="00754F7F" w:rsidP="00A64163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3C1102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58244" behindDoc="0" locked="0" layoutInCell="1" allowOverlap="1" wp14:anchorId="66475678" wp14:editId="66475679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180495122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73" w14:textId="77777777" w:rsidR="00DC1FFE" w:rsidRPr="00C87639" w:rsidRDefault="00754F7F" w:rsidP="00A64163">
            <w:pPr>
              <w:spacing w:after="0" w:line="240" w:lineRule="auto"/>
              <w:rPr>
                <w:rFonts w:ascii="Sassoon Infant" w:hAnsi="Sassoon Infant" w:cstheme="minorHAnsi"/>
              </w:rPr>
            </w:pPr>
            <w:r w:rsidRPr="00C87639">
              <w:rPr>
                <w:rFonts w:ascii="Sassoon Infant" w:hAnsi="Sassoon Infant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66475674" w14:textId="77777777" w:rsidR="00DC1FFE" w:rsidRPr="00C87639" w:rsidRDefault="00DC1FFE" w:rsidP="00A64163">
            <w:pPr>
              <w:spacing w:after="0" w:line="240" w:lineRule="auto"/>
              <w:rPr>
                <w:rFonts w:ascii="Sassoon Infant" w:hAnsi="Sassoon Infant" w:cstheme="minorHAnsi"/>
                <w:b/>
                <w:color w:val="7030A0"/>
              </w:rPr>
            </w:pPr>
          </w:p>
        </w:tc>
      </w:tr>
      <w:tr w:rsidR="00741C9C" w:rsidRPr="003C1102" w14:paraId="66475678" w14:textId="77777777" w:rsidTr="006C1E92">
        <w:trPr>
          <w:trHeight w:val="1087"/>
        </w:trPr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76" w14:textId="04C97F9B" w:rsidR="00DC1FFE" w:rsidRPr="003C1102" w:rsidRDefault="00777493" w:rsidP="00A64163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3C1102">
              <w:rPr>
                <w:rFonts w:ascii="Sassoon Infant Std" w:hAnsi="Sassoon Infant Std"/>
                <w:noProof/>
              </w:rPr>
              <w:drawing>
                <wp:inline distT="0" distB="0" distL="0" distR="0" wp14:anchorId="41310792" wp14:editId="6946EF68">
                  <wp:extent cx="628545" cy="617220"/>
                  <wp:effectExtent l="0" t="0" r="635" b="0"/>
                  <wp:docPr id="12732429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324290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476" cy="624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77" w14:textId="798175C2" w:rsidR="00DC1FFE" w:rsidRPr="00C87639" w:rsidRDefault="00754F7F" w:rsidP="00A64163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shd w:val="clear" w:color="auto" w:fill="FFFFFF"/>
                <w:lang w:val="en-US"/>
              </w:rPr>
              <w:t xml:space="preserve">Hinduism </w:t>
            </w:r>
            <w:r w:rsidRPr="00C87639">
              <w:rPr>
                <w:rStyle w:val="normaltextrun"/>
                <w:rFonts w:ascii="Sassoon Infant" w:hAnsi="Sassoon Infant" w:cstheme="minorHAnsi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is a way of life rather than a set of beliefs and there are 4 aims of Hindu life,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shd w:val="clear" w:color="auto" w:fill="FFFFFF"/>
                <w:lang w:val="en-US"/>
              </w:rPr>
              <w:t>dharma</w:t>
            </w:r>
            <w:r w:rsidRPr="00C87639">
              <w:rPr>
                <w:rStyle w:val="normaltextrun"/>
                <w:rFonts w:ascii="Sassoon Infant" w:hAnsi="Sassoon Infant" w:cstheme="minorHAnsi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, (a duty to do the right thing)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shd w:val="clear" w:color="auto" w:fill="FFFFFF"/>
                <w:lang w:val="en-US"/>
              </w:rPr>
              <w:t>kama</w:t>
            </w:r>
            <w:r w:rsidRPr="00C87639">
              <w:rPr>
                <w:rStyle w:val="normaltextrun"/>
                <w:rFonts w:ascii="Sassoon Infant" w:hAnsi="Sassoon Infant" w:cstheme="minorHAnsi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, (enjoy the beauty of life) 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shd w:val="clear" w:color="auto" w:fill="FFFFFF"/>
                <w:lang w:val="en-US"/>
              </w:rPr>
              <w:t>Artha</w:t>
            </w:r>
            <w:r w:rsidRPr="00C87639">
              <w:rPr>
                <w:rStyle w:val="normaltextrun"/>
                <w:rFonts w:ascii="Sassoon Infant" w:hAnsi="Sassoon Infant" w:cstheme="minorHAnsi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 (provide for family and society in an honest way) and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shd w:val="clear" w:color="auto" w:fill="FFFFFF"/>
                <w:lang w:val="en-US"/>
              </w:rPr>
              <w:t>moksha</w:t>
            </w:r>
            <w:r w:rsidRPr="00C87639">
              <w:rPr>
                <w:rStyle w:val="normaltextrun"/>
                <w:rFonts w:ascii="Sassoon Infant" w:hAnsi="Sassoon Infant" w:cstheme="minorHAnsi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 (leave the cycle of rebirth and become one with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shd w:val="clear" w:color="auto" w:fill="FFFFFF"/>
                <w:lang w:val="en-US"/>
              </w:rPr>
              <w:t>Brahma</w:t>
            </w:r>
            <w:r w:rsidR="000F6487">
              <w:rPr>
                <w:rStyle w:val="normaltextrun"/>
                <w:rFonts w:asciiTheme="minorHAnsi" w:hAnsiTheme="minorHAnsi" w:cstheme="minorHAnsi"/>
                <w:color w:val="00B0F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</w:tr>
      <w:tr w:rsidR="00741C9C" w:rsidRPr="003C1102" w14:paraId="6647567B" w14:textId="77777777" w:rsidTr="006C1E92">
        <w:trPr>
          <w:trHeight w:val="761"/>
        </w:trPr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79" w14:textId="0DC21084" w:rsidR="00DC1FFE" w:rsidRPr="003C1102" w:rsidRDefault="00D23DF3" w:rsidP="00A64163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3C1102">
              <w:rPr>
                <w:rFonts w:ascii="Sassoon Infant Std" w:hAnsi="Sassoon Infant Std"/>
                <w:noProof/>
              </w:rPr>
              <w:drawing>
                <wp:inline distT="0" distB="0" distL="0" distR="0" wp14:anchorId="69005D69" wp14:editId="681EA8AD">
                  <wp:extent cx="762000" cy="521238"/>
                  <wp:effectExtent l="0" t="0" r="0" b="0"/>
                  <wp:docPr id="1034416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41638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273" cy="533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FF73B" w14:textId="1A7C7A7E" w:rsidR="006C1E92" w:rsidRPr="00C87639" w:rsidRDefault="00754F7F" w:rsidP="006C1E92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</w:rPr>
            </w:pP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  <w:lang w:val="en-US"/>
              </w:rPr>
              <w:t xml:space="preserve">Objects that you could find in a Hindu’ s house include: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lang w:val="en-US"/>
              </w:rPr>
              <w:t>murtis, family shrine, puja tray and sacred texts</w:t>
            </w: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  <w:lang w:val="en-US"/>
              </w:rPr>
              <w:t>.</w:t>
            </w:r>
            <w:r w:rsidRPr="00C87639">
              <w:rPr>
                <w:rStyle w:val="eop"/>
                <w:rFonts w:ascii="Sassoon Infant" w:hAnsi="Sassoon Infant" w:cstheme="minorHAnsi"/>
                <w:sz w:val="20"/>
                <w:szCs w:val="20"/>
              </w:rPr>
              <w:t> </w:t>
            </w:r>
            <w:r w:rsidR="006C1E92" w:rsidRPr="00C87639">
              <w:rPr>
                <w:rStyle w:val="normaltextrun"/>
                <w:rFonts w:ascii="Sassoon Infant" w:hAnsi="Sassoon Infant" w:cstheme="minorHAnsi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 Puja usually consists of making an offering of flowers or fruit to an image of a god.</w:t>
            </w:r>
            <w:r w:rsidR="006C1E92" w:rsidRPr="00C87639">
              <w:rPr>
                <w:rStyle w:val="eop"/>
                <w:rFonts w:ascii="Sassoon Infant" w:hAnsi="Sassoon Infant" w:cstheme="minorHAnsi"/>
                <w:color w:val="202124"/>
                <w:sz w:val="20"/>
                <w:szCs w:val="20"/>
              </w:rPr>
              <w:t> </w:t>
            </w:r>
          </w:p>
          <w:p w14:paraId="6647567A" w14:textId="11FC635C" w:rsidR="00DC1FFE" w:rsidRPr="00C87639" w:rsidRDefault="00DC1FFE" w:rsidP="00A64163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</w:rPr>
            </w:pPr>
          </w:p>
        </w:tc>
      </w:tr>
      <w:tr w:rsidR="00741C9C" w:rsidRPr="003C1102" w14:paraId="66475682" w14:textId="77777777" w:rsidTr="006C1E92">
        <w:trPr>
          <w:trHeight w:val="777"/>
        </w:trPr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80" w14:textId="2D5D73C4" w:rsidR="00DC1FFE" w:rsidRPr="003C1102" w:rsidRDefault="00687F89" w:rsidP="00A64163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3C1102">
              <w:rPr>
                <w:rFonts w:ascii="Sassoon Infant Std" w:hAnsi="Sassoon Infant Std"/>
                <w:noProof/>
              </w:rPr>
              <w:drawing>
                <wp:inline distT="0" distB="0" distL="0" distR="0" wp14:anchorId="752EFE3E" wp14:editId="447AF0BB">
                  <wp:extent cx="434340" cy="500078"/>
                  <wp:effectExtent l="0" t="0" r="3810" b="0"/>
                  <wp:docPr id="17183984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839847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458" cy="509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81" w14:textId="33F3BFBF" w:rsidR="00DC1FFE" w:rsidRPr="00C87639" w:rsidRDefault="00754F7F" w:rsidP="00A64163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</w:rPr>
            </w:pP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  <w:lang w:val="en-US"/>
              </w:rPr>
              <w:t xml:space="preserve">Gods and goddesses of the Hindu faith, the beliefs about the ultimate reality they express, including concepts of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lang w:val="en-US"/>
              </w:rPr>
              <w:t xml:space="preserve">karma, dharma </w:t>
            </w: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  <w:lang w:val="en-US"/>
              </w:rPr>
              <w:t xml:space="preserve">and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lang w:val="en-US"/>
              </w:rPr>
              <w:t>Brahman</w:t>
            </w:r>
            <w:r w:rsidR="00665D62">
              <w:rPr>
                <w:rStyle w:val="normaltextrun"/>
                <w:rFonts w:asciiTheme="minorHAnsi" w:hAnsiTheme="minorHAnsi" w:cstheme="minorHAnsi"/>
                <w:color w:val="00B0F0"/>
                <w:sz w:val="20"/>
                <w:szCs w:val="20"/>
                <w:lang w:val="en-US"/>
              </w:rPr>
              <w:t>.</w:t>
            </w:r>
            <w:r w:rsidRPr="00C87639">
              <w:rPr>
                <w:rStyle w:val="eop"/>
                <w:rFonts w:ascii="Sassoon Infant" w:hAnsi="Sassoon Infant" w:cstheme="minorHAnsi"/>
                <w:color w:val="00B0F0"/>
                <w:sz w:val="20"/>
                <w:szCs w:val="20"/>
              </w:rPr>
              <w:t> </w:t>
            </w:r>
          </w:p>
        </w:tc>
      </w:tr>
      <w:tr w:rsidR="00741C9C" w:rsidRPr="003C1102" w14:paraId="66475686" w14:textId="77777777" w:rsidTr="006C1E92">
        <w:trPr>
          <w:trHeight w:val="560"/>
        </w:trPr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83" w14:textId="4BFD5E11" w:rsidR="00DC1FFE" w:rsidRPr="003C1102" w:rsidRDefault="006C1E92" w:rsidP="00A64163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3C1102">
              <w:rPr>
                <w:rFonts w:ascii="Sassoon Infant Std" w:hAnsi="Sassoon Infant Std"/>
                <w:noProof/>
              </w:rPr>
              <w:drawing>
                <wp:inline distT="0" distB="0" distL="0" distR="0" wp14:anchorId="520E7EFA" wp14:editId="65810936">
                  <wp:extent cx="737774" cy="502920"/>
                  <wp:effectExtent l="0" t="0" r="5715" b="0"/>
                  <wp:docPr id="886432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43227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771" cy="51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85" w14:textId="53E44AF3" w:rsidR="00DC1FFE" w:rsidRPr="00C87639" w:rsidRDefault="00FC4927" w:rsidP="00FC4927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</w:rPr>
            </w:pP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</w:rPr>
              <w:t xml:space="preserve">A </w:t>
            </w: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</w:rPr>
              <w:t xml:space="preserve">mandir </w:t>
            </w: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</w:rPr>
              <w:t>is a place of Hindu worship.</w:t>
            </w:r>
            <w:r w:rsidRPr="00C87639">
              <w:rPr>
                <w:rStyle w:val="eop"/>
                <w:rFonts w:ascii="Sassoon Infant" w:hAnsi="Sassoon Infant" w:cstheme="minorHAnsi"/>
                <w:sz w:val="20"/>
                <w:szCs w:val="20"/>
              </w:rPr>
              <w:t> </w:t>
            </w:r>
          </w:p>
        </w:tc>
      </w:tr>
      <w:tr w:rsidR="00741C9C" w:rsidRPr="003C1102" w14:paraId="6647568A" w14:textId="77777777" w:rsidTr="006C1E92">
        <w:trPr>
          <w:trHeight w:val="380"/>
        </w:trPr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87" w14:textId="003E9FC0" w:rsidR="00DC1FFE" w:rsidRPr="003C1102" w:rsidRDefault="00741C9C" w:rsidP="00A64163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3C1102">
              <w:rPr>
                <w:rFonts w:ascii="Sassoon Infant Std" w:hAnsi="Sassoon Infant Std"/>
                <w:noProof/>
              </w:rPr>
              <w:drawing>
                <wp:inline distT="0" distB="0" distL="0" distR="0" wp14:anchorId="7D833960" wp14:editId="6256D753">
                  <wp:extent cx="1066800" cy="596371"/>
                  <wp:effectExtent l="0" t="0" r="0" b="0"/>
                  <wp:docPr id="11407088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70881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335" cy="60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88" w14:textId="34EA7880" w:rsidR="00DC1FFE" w:rsidRPr="00C87639" w:rsidRDefault="00754F7F" w:rsidP="00A64163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</w:rPr>
            </w:pPr>
            <w:r w:rsidRPr="00C87639">
              <w:rPr>
                <w:rStyle w:val="normaltextrun"/>
                <w:rFonts w:ascii="Sassoon Infant" w:hAnsi="Sassoon Infant" w:cstheme="minorHAnsi"/>
                <w:color w:val="00B0F0"/>
                <w:sz w:val="20"/>
                <w:szCs w:val="20"/>
                <w:shd w:val="clear" w:color="auto" w:fill="FFFFFF"/>
                <w:lang w:val="en-US"/>
              </w:rPr>
              <w:t>Moksha</w:t>
            </w:r>
            <w:r w:rsidRPr="00C87639">
              <w:rPr>
                <w:rStyle w:val="normaltextrun"/>
                <w:color w:val="4D5156"/>
                <w:sz w:val="20"/>
                <w:szCs w:val="20"/>
                <w:shd w:val="clear" w:color="auto" w:fill="FFFFFF"/>
                <w:lang w:val="en-US"/>
              </w:rPr>
              <w:t> </w:t>
            </w:r>
            <w:r w:rsidRPr="00C87639">
              <w:rPr>
                <w:rStyle w:val="normaltextrun"/>
                <w:rFonts w:ascii="Sassoon Infant" w:hAnsi="Sassoon Infant" w:cstheme="minorHAnsi"/>
                <w:color w:val="4D5156"/>
                <w:sz w:val="20"/>
                <w:szCs w:val="20"/>
                <w:shd w:val="clear" w:color="auto" w:fill="FFFFFF"/>
                <w:lang w:val="en-US"/>
              </w:rPr>
              <w:t>is the ultimate aim in life for</w:t>
            </w:r>
            <w:r w:rsidRPr="00C87639">
              <w:rPr>
                <w:rStyle w:val="normaltextrun"/>
                <w:color w:val="4D5156"/>
                <w:sz w:val="20"/>
                <w:szCs w:val="20"/>
                <w:shd w:val="clear" w:color="auto" w:fill="FFFFFF"/>
                <w:lang w:val="en-US"/>
              </w:rPr>
              <w:t> </w:t>
            </w:r>
            <w:r w:rsidRPr="00C87639">
              <w:rPr>
                <w:rStyle w:val="normaltextrun"/>
                <w:rFonts w:ascii="Sassoon Infant" w:hAnsi="Sassoon Infant" w:cstheme="minorHAnsi"/>
                <w:color w:val="5F6368"/>
                <w:sz w:val="20"/>
                <w:szCs w:val="20"/>
                <w:shd w:val="clear" w:color="auto" w:fill="FFFFFF"/>
                <w:lang w:val="en-US"/>
              </w:rPr>
              <w:t>Hindus</w:t>
            </w:r>
            <w:r w:rsidRPr="00C87639">
              <w:rPr>
                <w:rStyle w:val="normaltextrun"/>
                <w:rFonts w:ascii="Sassoon Infant" w:hAnsi="Sassoon Infant" w:cstheme="minorHAnsi"/>
                <w:color w:val="4D5156"/>
                <w:sz w:val="20"/>
                <w:szCs w:val="20"/>
                <w:shd w:val="clear" w:color="auto" w:fill="FFFFFF"/>
                <w:lang w:val="en-US"/>
              </w:rPr>
              <w:t>. It</w:t>
            </w:r>
            <w:r w:rsidRPr="00C87639">
              <w:rPr>
                <w:rStyle w:val="normaltextrun"/>
                <w:color w:val="4D5156"/>
                <w:sz w:val="20"/>
                <w:szCs w:val="20"/>
                <w:shd w:val="clear" w:color="auto" w:fill="FFFFFF"/>
                <w:lang w:val="en-US"/>
              </w:rPr>
              <w:t> </w:t>
            </w:r>
            <w:r w:rsidRPr="00C87639">
              <w:rPr>
                <w:rStyle w:val="normaltextrun"/>
                <w:rFonts w:ascii="Sassoon Infant" w:hAnsi="Sassoon Infant" w:cstheme="minorHAnsi"/>
                <w:color w:val="5F6368"/>
                <w:sz w:val="20"/>
                <w:szCs w:val="20"/>
                <w:shd w:val="clear" w:color="auto" w:fill="FFFFFF"/>
                <w:lang w:val="en-US"/>
              </w:rPr>
              <w:t>means</w:t>
            </w:r>
            <w:r w:rsidRPr="00C87639">
              <w:rPr>
                <w:rStyle w:val="normaltextrun"/>
                <w:color w:val="4D5156"/>
                <w:sz w:val="20"/>
                <w:szCs w:val="20"/>
                <w:shd w:val="clear" w:color="auto" w:fill="FFFFFF"/>
                <w:lang w:val="en-US"/>
              </w:rPr>
              <w:t> </w:t>
            </w:r>
            <w:r w:rsidRPr="00C87639">
              <w:rPr>
                <w:rStyle w:val="normaltextrun"/>
                <w:rFonts w:ascii="Sassoon Infant" w:hAnsi="Sassoon Infant" w:cstheme="minorHAnsi"/>
                <w:color w:val="4D5156"/>
                <w:sz w:val="20"/>
                <w:szCs w:val="20"/>
                <w:shd w:val="clear" w:color="auto" w:fill="FFFFFF"/>
                <w:lang w:val="en-US"/>
              </w:rPr>
              <w:t>to be saved (salvation).</w:t>
            </w:r>
            <w:r w:rsidRPr="00C87639">
              <w:rPr>
                <w:rStyle w:val="eop"/>
                <w:rFonts w:ascii="Sassoon Infant" w:hAnsi="Sassoon Infant" w:cstheme="minorHAnsi"/>
                <w:color w:val="4D5156"/>
                <w:sz w:val="20"/>
                <w:szCs w:val="20"/>
              </w:rPr>
              <w:t> </w:t>
            </w:r>
          </w:p>
          <w:p w14:paraId="66475689" w14:textId="77777777" w:rsidR="00DC1FFE" w:rsidRPr="00C87639" w:rsidRDefault="00DC1FFE" w:rsidP="00A64163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</w:p>
        </w:tc>
      </w:tr>
      <w:tr w:rsidR="00741C9C" w:rsidRPr="003C1102" w14:paraId="6647568E" w14:textId="77777777" w:rsidTr="006C1E92">
        <w:trPr>
          <w:trHeight w:val="610"/>
        </w:trPr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8B" w14:textId="4570BE2F" w:rsidR="00DC1FFE" w:rsidRPr="003C1102" w:rsidRDefault="008527DB" w:rsidP="00A64163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3C1102">
              <w:rPr>
                <w:rFonts w:ascii="Sassoon Infant Std" w:hAnsi="Sassoon Infant Std"/>
                <w:noProof/>
              </w:rPr>
              <w:drawing>
                <wp:inline distT="0" distB="0" distL="0" distR="0" wp14:anchorId="774E39FD" wp14:editId="667202AE">
                  <wp:extent cx="693420" cy="659093"/>
                  <wp:effectExtent l="0" t="0" r="0" b="8255"/>
                  <wp:docPr id="2256176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61763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122" cy="670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568C" w14:textId="77777777" w:rsidR="00DC1FFE" w:rsidRPr="00C87639" w:rsidRDefault="00754F7F" w:rsidP="00A64163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</w:rPr>
            </w:pPr>
            <w:r w:rsidRPr="00C87639">
              <w:rPr>
                <w:rStyle w:val="normaltextrun"/>
                <w:rFonts w:ascii="Sassoon Infant" w:hAnsi="Sassoon Infant" w:cstheme="minorHAnsi"/>
                <w:sz w:val="20"/>
                <w:szCs w:val="20"/>
                <w:lang w:val="en-US"/>
              </w:rPr>
              <w:t>Mahatma Gandhi is a man who devoted his whole life to fighting injustice. </w:t>
            </w:r>
            <w:r w:rsidRPr="00C87639">
              <w:rPr>
                <w:rStyle w:val="eop"/>
                <w:rFonts w:ascii="Sassoon Infant" w:hAnsi="Sassoon Infant" w:cstheme="minorHAnsi"/>
                <w:sz w:val="20"/>
                <w:szCs w:val="20"/>
              </w:rPr>
              <w:t> </w:t>
            </w:r>
          </w:p>
          <w:p w14:paraId="6647568D" w14:textId="170788DF" w:rsidR="00DC1FFE" w:rsidRPr="00C87639" w:rsidRDefault="00DC1FFE" w:rsidP="00A64163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</w:p>
        </w:tc>
      </w:tr>
    </w:tbl>
    <w:p w14:paraId="66475692" w14:textId="75839D5D" w:rsidR="00DC1FFE" w:rsidRPr="003C1102" w:rsidRDefault="00E674DA">
      <w:pPr>
        <w:spacing w:after="0"/>
        <w:rPr>
          <w:rFonts w:ascii="Sassoon Infant Std" w:hAnsi="Sassoon Infant Std"/>
          <w:vanish/>
        </w:rPr>
      </w:pPr>
      <w:r w:rsidRPr="003C1102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647567C" wp14:editId="59DBBDB3">
                <wp:simplePos x="0" y="0"/>
                <wp:positionH relativeFrom="margin">
                  <wp:posOffset>6899564</wp:posOffset>
                </wp:positionH>
                <wp:positionV relativeFrom="paragraph">
                  <wp:posOffset>4129751</wp:posOffset>
                </wp:positionV>
                <wp:extent cx="2312670" cy="1722120"/>
                <wp:effectExtent l="304800" t="38100" r="30480" b="106680"/>
                <wp:wrapNone/>
                <wp:docPr id="1965774421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2670" cy="1722120"/>
                        </a:xfrm>
                        <a:custGeom>
                          <a:avLst>
                            <a:gd name="f0" fmla="val -1870"/>
                            <a:gd name="f1" fmla="val 20929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+- 0 0 1"/>
                            <a:gd name="f11" fmla="val -2147483647"/>
                            <a:gd name="f12" fmla="val 2147483647"/>
                            <a:gd name="f13" fmla="val 3590"/>
                            <a:gd name="f14" fmla="val 8970"/>
                            <a:gd name="f15" fmla="val 12630"/>
                            <a:gd name="f16" fmla="val 18010"/>
                            <a:gd name="f17" fmla="+- 0 0 180"/>
                            <a:gd name="f18" fmla="*/ f6 1 21600"/>
                            <a:gd name="f19" fmla="*/ f7 1 21600"/>
                            <a:gd name="f20" fmla="pin -2147483647 f0 2147483647"/>
                            <a:gd name="f21" fmla="pin -2147483647 f1 2147483647"/>
                            <a:gd name="f22" fmla="+- 0 0 f13"/>
                            <a:gd name="f23" fmla="+- 3590 0 f8"/>
                            <a:gd name="f24" fmla="+- 0 0 f3"/>
                            <a:gd name="f25" fmla="+- 21600 0 f16"/>
                            <a:gd name="f26" fmla="+- 18010 0 f9"/>
                            <a:gd name="f27" fmla="*/ f17 f2 1"/>
                            <a:gd name="f28" fmla="+- f20 0 10800"/>
                            <a:gd name="f29" fmla="+- f21 0 10800"/>
                            <a:gd name="f30" fmla="+- f21 0 21600"/>
                            <a:gd name="f31" fmla="+- f20 0 21600"/>
                            <a:gd name="f32" fmla="val f20"/>
                            <a:gd name="f33" fmla="val f21"/>
                            <a:gd name="f34" fmla="*/ f20 f18 1"/>
                            <a:gd name="f35" fmla="*/ f21 f19 1"/>
                            <a:gd name="f36" fmla="*/ 800 f18 1"/>
                            <a:gd name="f37" fmla="*/ 20800 f18 1"/>
                            <a:gd name="f38" fmla="*/ 20800 f19 1"/>
                            <a:gd name="f39" fmla="*/ 800 f19 1"/>
                            <a:gd name="f40" fmla="abs f22"/>
                            <a:gd name="f41" fmla="abs f23"/>
                            <a:gd name="f42" fmla="?: f22 f24 f3"/>
                            <a:gd name="f43" fmla="?: f22 f3 f24"/>
                            <a:gd name="f44" fmla="?: f22 f4 f3"/>
                            <a:gd name="f45" fmla="?: f22 f3 f4"/>
                            <a:gd name="f46" fmla="abs f25"/>
                            <a:gd name="f47" fmla="?: f23 f24 f3"/>
                            <a:gd name="f48" fmla="?: f23 f3 f24"/>
                            <a:gd name="f49" fmla="?: f25 0 f2"/>
                            <a:gd name="f50" fmla="?: f25 f2 0"/>
                            <a:gd name="f51" fmla="abs f26"/>
                            <a:gd name="f52" fmla="?: f25 f24 f3"/>
                            <a:gd name="f53" fmla="?: f25 f3 f24"/>
                            <a:gd name="f54" fmla="?: f25 f4 f3"/>
                            <a:gd name="f55" fmla="?: f25 f3 f4"/>
                            <a:gd name="f56" fmla="?: f26 f24 f3"/>
                            <a:gd name="f57" fmla="?: f26 f3 f24"/>
                            <a:gd name="f58" fmla="?: f22 0 f2"/>
                            <a:gd name="f59" fmla="?: f22 f2 0"/>
                            <a:gd name="f60" fmla="*/ f27 1 f5"/>
                            <a:gd name="f61" fmla="abs f28"/>
                            <a:gd name="f62" fmla="abs f29"/>
                            <a:gd name="f63" fmla="?: f22 f45 f44"/>
                            <a:gd name="f64" fmla="?: f22 f44 f45"/>
                            <a:gd name="f65" fmla="?: f23 f43 f42"/>
                            <a:gd name="f66" fmla="?: f23 f50 f49"/>
                            <a:gd name="f67" fmla="?: f23 f49 f50"/>
                            <a:gd name="f68" fmla="?: f25 f47 f48"/>
                            <a:gd name="f69" fmla="?: f25 f55 f54"/>
                            <a:gd name="f70" fmla="?: f25 f54 f55"/>
                            <a:gd name="f71" fmla="?: f26 f53 f52"/>
                            <a:gd name="f72" fmla="?: f26 f59 f58"/>
                            <a:gd name="f73" fmla="?: f26 f58 f59"/>
                            <a:gd name="f74" fmla="?: f22 f56 f57"/>
                            <a:gd name="f75" fmla="*/ f32 f18 1"/>
                            <a:gd name="f76" fmla="*/ f33 f19 1"/>
                            <a:gd name="f77" fmla="+- f60 0 f3"/>
                            <a:gd name="f78" fmla="+- f61 0 f62"/>
                            <a:gd name="f79" fmla="+- f62 0 f61"/>
                            <a:gd name="f80" fmla="?: f23 f64 f63"/>
                            <a:gd name="f81" fmla="?: f25 f66 f67"/>
                            <a:gd name="f82" fmla="?: f26 f70 f69"/>
                            <a:gd name="f83" fmla="?: f22 f72 f73"/>
                            <a:gd name="f84" fmla="?: f29 f10 f78"/>
                            <a:gd name="f85" fmla="?: f29 f78 f10"/>
                            <a:gd name="f86" fmla="?: f28 f10 f79"/>
                            <a:gd name="f87" fmla="?: f28 f79 f10"/>
                            <a:gd name="f88" fmla="?: f20 f10 f84"/>
                            <a:gd name="f89" fmla="?: f20 f10 f85"/>
                            <a:gd name="f90" fmla="?: f30 f86 f10"/>
                            <a:gd name="f91" fmla="?: f30 f87 f10"/>
                            <a:gd name="f92" fmla="?: f31 f85 f10"/>
                            <a:gd name="f93" fmla="?: f31 f84 f10"/>
                            <a:gd name="f94" fmla="?: f21 f10 f87"/>
                            <a:gd name="f95" fmla="?: f21 f10 f86"/>
                            <a:gd name="f96" fmla="?: f88 f20 0"/>
                            <a:gd name="f97" fmla="?: f88 f21 6280"/>
                            <a:gd name="f98" fmla="?: f89 f20 0"/>
                            <a:gd name="f99" fmla="?: f89 f21 15320"/>
                            <a:gd name="f100" fmla="?: f90 f20 6280"/>
                            <a:gd name="f101" fmla="?: f90 f21 21600"/>
                            <a:gd name="f102" fmla="?: f91 f20 15320"/>
                            <a:gd name="f103" fmla="?: f91 f21 21600"/>
                            <a:gd name="f104" fmla="?: f92 f20 21600"/>
                            <a:gd name="f105" fmla="?: f92 f21 15320"/>
                            <a:gd name="f106" fmla="?: f93 f20 21600"/>
                            <a:gd name="f107" fmla="?: f93 f21 6280"/>
                            <a:gd name="f108" fmla="?: f94 f20 15320"/>
                            <a:gd name="f109" fmla="?: f94 f21 0"/>
                            <a:gd name="f110" fmla="?: f95 f20 6280"/>
                            <a:gd name="f111" fmla="?: f95 f21 0"/>
                          </a:gdLst>
                          <a:ahLst>
                            <a:ahXY gdRefX="f0" minX="f11" maxX="f12" gdRefY="f1" minY="f11" maxY="f12">
                              <a:pos x="f34" y="f35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7">
                              <a:pos x="f75" y="f76"/>
                            </a:cxn>
                          </a:cxnLst>
                          <a:rect l="f36" t="f39" r="f37" b="f38"/>
                          <a:pathLst>
                            <a:path w="21600" h="21600">
                              <a:moveTo>
                                <a:pt x="f13" y="f8"/>
                              </a:moveTo>
                              <a:arcTo wR="f40" hR="f41" stAng="f80" swAng="f65"/>
                              <a:lnTo>
                                <a:pt x="f96" y="f97"/>
                              </a:lnTo>
                              <a:lnTo>
                                <a:pt x="f8" y="f14"/>
                              </a:lnTo>
                              <a:lnTo>
                                <a:pt x="f8" y="f15"/>
                              </a:lnTo>
                              <a:lnTo>
                                <a:pt x="f98" y="f99"/>
                              </a:lnTo>
                              <a:lnTo>
                                <a:pt x="f8" y="f16"/>
                              </a:lnTo>
                              <a:arcTo wR="f41" hR="f46" stAng="f81" swAng="f68"/>
                              <a:lnTo>
                                <a:pt x="f100" y="f101"/>
                              </a:lnTo>
                              <a:lnTo>
                                <a:pt x="f14" y="f9"/>
                              </a:lnTo>
                              <a:lnTo>
                                <a:pt x="f15" y="f9"/>
                              </a:lnTo>
                              <a:lnTo>
                                <a:pt x="f102" y="f103"/>
                              </a:lnTo>
                              <a:lnTo>
                                <a:pt x="f16" y="f9"/>
                              </a:lnTo>
                              <a:arcTo wR="f46" hR="f51" stAng="f82" swAng="f71"/>
                              <a:lnTo>
                                <a:pt x="f104" y="f105"/>
                              </a:lnTo>
                              <a:lnTo>
                                <a:pt x="f9" y="f15"/>
                              </a:lnTo>
                              <a:lnTo>
                                <a:pt x="f9" y="f14"/>
                              </a:lnTo>
                              <a:lnTo>
                                <a:pt x="f106" y="f107"/>
                              </a:lnTo>
                              <a:lnTo>
                                <a:pt x="f9" y="f13"/>
                              </a:lnTo>
                              <a:arcTo wR="f51" hR="f40" stAng="f83" swAng="f74"/>
                              <a:lnTo>
                                <a:pt x="f108" y="f109"/>
                              </a:lnTo>
                              <a:lnTo>
                                <a:pt x="f15" y="f8"/>
                              </a:lnTo>
                              <a:lnTo>
                                <a:pt x="f14" y="f8"/>
                              </a:lnTo>
                              <a:lnTo>
                                <a:pt x="f110" y="f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196" cap="flat">
                          <a:solidFill>
                            <a:srgbClr val="0D0D0D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48E1DA3" w14:textId="77777777" w:rsidR="004F553C" w:rsidRPr="00C87639" w:rsidRDefault="004F553C" w:rsidP="004F553C">
                            <w:pPr>
                              <w:jc w:val="center"/>
                              <w:rPr>
                                <w:rFonts w:ascii="Sassoon Infant" w:hAnsi="Sassoon Infant"/>
                                <w:b/>
                              </w:rPr>
                            </w:pPr>
                            <w:r w:rsidRPr="00C87639">
                              <w:rPr>
                                <w:rFonts w:ascii="Sassoon Infant" w:hAnsi="Sassoon Infant"/>
                                <w:b/>
                              </w:rPr>
                              <w:t>Key Belief:</w:t>
                            </w:r>
                          </w:p>
                          <w:p w14:paraId="66475692" w14:textId="5E0967FF" w:rsidR="00DC1FFE" w:rsidRPr="00C87639" w:rsidRDefault="00741C9C">
                            <w:pPr>
                              <w:rPr>
                                <w:rFonts w:ascii="Sassoon Infant" w:hAnsi="Sassoon Infant"/>
                              </w:rPr>
                            </w:pPr>
                            <w:r w:rsidRPr="00C87639">
                              <w:rPr>
                                <w:rFonts w:ascii="Sassoon Infant" w:hAnsi="Sassoon Infant"/>
                              </w:rPr>
                              <w:t xml:space="preserve">There are four main aims </w:t>
                            </w:r>
                            <w:r w:rsidR="00EB40D4" w:rsidRPr="00C87639">
                              <w:rPr>
                                <w:rFonts w:ascii="Sassoon Infant" w:hAnsi="Sassoon Infant"/>
                              </w:rPr>
                              <w:t>of Hinduism, the ultimate one i</w:t>
                            </w:r>
                            <w:r w:rsidR="00513985" w:rsidRPr="00C87639">
                              <w:rPr>
                                <w:rFonts w:ascii="Sassoon Infant" w:hAnsi="Sassoon Infant"/>
                              </w:rPr>
                              <w:t>s Moksha to end the cycle of rebirth and be at one with the God Brahma</w:t>
                            </w:r>
                            <w:r w:rsidR="00E674DA" w:rsidRPr="00C87639">
                              <w:rPr>
                                <w:rFonts w:ascii="Sassoon Infant" w:hAnsi="Sassoon Infant"/>
                              </w:rPr>
                              <w:t>.</w:t>
                            </w:r>
                          </w:p>
                          <w:p w14:paraId="66475693" w14:textId="77777777" w:rsidR="00DC1FFE" w:rsidRDefault="00DC1FFE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7567C" id="Speech Bubble: Rectangle with Corners Rounded 4" o:spid="_x0000_s1027" style="position:absolute;margin-left:543.25pt;margin-top:325.2pt;width:182.1pt;height:135.6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" adj="-11796480,,5400" path="m3590,at,,7180,7180,3590,,,3590l,6280,,8970r,3660l-1870,20929,,18010at,14420,7180,21600,,18010,3590,21600l6280,21600r2690,l12630,21600r2690,l18010,21600at14420,14420,21600,21600,18010,21600,21600,18010l21600,15320r,-2690l21600,8970r,-2690l21600,3590at14420,,21600,7180,21600,3590,18010,l15320,,12630,,8970,,6280,,3590,xe" strokecolor="#0d0d0d" strokeweight="2.11656mm">
                <v:stroke joinstyle="miter"/>
                <v:formulas/>
                <v:path arrowok="t" o:connecttype="custom" o:connectlocs="1156335,0;2312670,861060;1156335,1722120;0,861060;-200217,1668623" o:connectangles="270,0,90,180,90" textboxrect="800,800,20800,20800"/>
                <v:textbox>
                  <w:txbxContent>
                    <w:p w14:paraId="748E1DA3" w14:textId="77777777" w:rsidR="004F553C" w:rsidRPr="00C87639" w:rsidRDefault="004F553C" w:rsidP="004F553C">
                      <w:pPr>
                        <w:jc w:val="center"/>
                        <w:rPr>
                          <w:rFonts w:ascii="Sassoon Infant" w:hAnsi="Sassoon Infant"/>
                          <w:b/>
                        </w:rPr>
                      </w:pPr>
                      <w:r w:rsidRPr="00C87639">
                        <w:rPr>
                          <w:rFonts w:ascii="Sassoon Infant" w:hAnsi="Sassoon Infant"/>
                          <w:b/>
                        </w:rPr>
                        <w:t>Key Belief:</w:t>
                      </w:r>
                    </w:p>
                    <w:p w14:paraId="66475692" w14:textId="5E0967FF" w:rsidR="00DC1FFE" w:rsidRPr="00C87639" w:rsidRDefault="00741C9C">
                      <w:pPr>
                        <w:rPr>
                          <w:rFonts w:ascii="Sassoon Infant" w:hAnsi="Sassoon Infant"/>
                        </w:rPr>
                      </w:pPr>
                      <w:r w:rsidRPr="00C87639">
                        <w:rPr>
                          <w:rFonts w:ascii="Sassoon Infant" w:hAnsi="Sassoon Infant"/>
                        </w:rPr>
                        <w:t xml:space="preserve">There are four main aims </w:t>
                      </w:r>
                      <w:r w:rsidR="00EB40D4" w:rsidRPr="00C87639">
                        <w:rPr>
                          <w:rFonts w:ascii="Sassoon Infant" w:hAnsi="Sassoon Infant"/>
                        </w:rPr>
                        <w:t>of Hinduism, the ultimate one i</w:t>
                      </w:r>
                      <w:r w:rsidR="00513985" w:rsidRPr="00C87639">
                        <w:rPr>
                          <w:rFonts w:ascii="Sassoon Infant" w:hAnsi="Sassoon Infant"/>
                        </w:rPr>
                        <w:t>s Moksha to end the cycle of rebirth and be at one with the God Brahma</w:t>
                      </w:r>
                      <w:r w:rsidR="00E674DA" w:rsidRPr="00C87639">
                        <w:rPr>
                          <w:rFonts w:ascii="Sassoon Infant" w:hAnsi="Sassoon Infant"/>
                        </w:rPr>
                        <w:t>.</w:t>
                      </w:r>
                    </w:p>
                    <w:p w14:paraId="66475693" w14:textId="77777777" w:rsidR="00DC1FFE" w:rsidRDefault="00DC1F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C1102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647567A" wp14:editId="78C98744">
                <wp:simplePos x="0" y="0"/>
                <wp:positionH relativeFrom="margin">
                  <wp:posOffset>3501736</wp:posOffset>
                </wp:positionH>
                <wp:positionV relativeFrom="paragraph">
                  <wp:posOffset>4143606</wp:posOffset>
                </wp:positionV>
                <wp:extent cx="1956435" cy="1539240"/>
                <wp:effectExtent l="38100" t="38100" r="386715" b="251460"/>
                <wp:wrapNone/>
                <wp:docPr id="1119781608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6435" cy="1539240"/>
                        </a:xfrm>
                        <a:custGeom>
                          <a:avLst>
                            <a:gd name="f0" fmla="val 24495"/>
                            <a:gd name="f1" fmla="val 22276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+- 0 0 1"/>
                            <a:gd name="f11" fmla="val -2147483647"/>
                            <a:gd name="f12" fmla="val 2147483647"/>
                            <a:gd name="f13" fmla="val 3590"/>
                            <a:gd name="f14" fmla="val 8970"/>
                            <a:gd name="f15" fmla="val 12630"/>
                            <a:gd name="f16" fmla="val 18010"/>
                            <a:gd name="f17" fmla="+- 0 0 180"/>
                            <a:gd name="f18" fmla="*/ f6 1 21600"/>
                            <a:gd name="f19" fmla="*/ f7 1 21600"/>
                            <a:gd name="f20" fmla="pin -2147483647 f0 2147483647"/>
                            <a:gd name="f21" fmla="pin -2147483647 f1 2147483647"/>
                            <a:gd name="f22" fmla="+- 0 0 f13"/>
                            <a:gd name="f23" fmla="+- 3590 0 f8"/>
                            <a:gd name="f24" fmla="+- 0 0 f3"/>
                            <a:gd name="f25" fmla="+- 21600 0 f16"/>
                            <a:gd name="f26" fmla="+- 18010 0 f9"/>
                            <a:gd name="f27" fmla="*/ f17 f2 1"/>
                            <a:gd name="f28" fmla="+- f20 0 10800"/>
                            <a:gd name="f29" fmla="+- f21 0 10800"/>
                            <a:gd name="f30" fmla="+- f21 0 21600"/>
                            <a:gd name="f31" fmla="+- f20 0 21600"/>
                            <a:gd name="f32" fmla="val f20"/>
                            <a:gd name="f33" fmla="val f21"/>
                            <a:gd name="f34" fmla="*/ f20 f18 1"/>
                            <a:gd name="f35" fmla="*/ f21 f19 1"/>
                            <a:gd name="f36" fmla="*/ 800 f18 1"/>
                            <a:gd name="f37" fmla="*/ 20800 f18 1"/>
                            <a:gd name="f38" fmla="*/ 20800 f19 1"/>
                            <a:gd name="f39" fmla="*/ 800 f19 1"/>
                            <a:gd name="f40" fmla="abs f22"/>
                            <a:gd name="f41" fmla="abs f23"/>
                            <a:gd name="f42" fmla="?: f22 f24 f3"/>
                            <a:gd name="f43" fmla="?: f22 f3 f24"/>
                            <a:gd name="f44" fmla="?: f22 f4 f3"/>
                            <a:gd name="f45" fmla="?: f22 f3 f4"/>
                            <a:gd name="f46" fmla="abs f25"/>
                            <a:gd name="f47" fmla="?: f23 f24 f3"/>
                            <a:gd name="f48" fmla="?: f23 f3 f24"/>
                            <a:gd name="f49" fmla="?: f25 0 f2"/>
                            <a:gd name="f50" fmla="?: f25 f2 0"/>
                            <a:gd name="f51" fmla="abs f26"/>
                            <a:gd name="f52" fmla="?: f25 f24 f3"/>
                            <a:gd name="f53" fmla="?: f25 f3 f24"/>
                            <a:gd name="f54" fmla="?: f25 f4 f3"/>
                            <a:gd name="f55" fmla="?: f25 f3 f4"/>
                            <a:gd name="f56" fmla="?: f26 f24 f3"/>
                            <a:gd name="f57" fmla="?: f26 f3 f24"/>
                            <a:gd name="f58" fmla="?: f22 0 f2"/>
                            <a:gd name="f59" fmla="?: f22 f2 0"/>
                            <a:gd name="f60" fmla="*/ f27 1 f5"/>
                            <a:gd name="f61" fmla="abs f28"/>
                            <a:gd name="f62" fmla="abs f29"/>
                            <a:gd name="f63" fmla="?: f22 f45 f44"/>
                            <a:gd name="f64" fmla="?: f22 f44 f45"/>
                            <a:gd name="f65" fmla="?: f23 f43 f42"/>
                            <a:gd name="f66" fmla="?: f23 f50 f49"/>
                            <a:gd name="f67" fmla="?: f23 f49 f50"/>
                            <a:gd name="f68" fmla="?: f25 f47 f48"/>
                            <a:gd name="f69" fmla="?: f25 f55 f54"/>
                            <a:gd name="f70" fmla="?: f25 f54 f55"/>
                            <a:gd name="f71" fmla="?: f26 f53 f52"/>
                            <a:gd name="f72" fmla="?: f26 f59 f58"/>
                            <a:gd name="f73" fmla="?: f26 f58 f59"/>
                            <a:gd name="f74" fmla="?: f22 f56 f57"/>
                            <a:gd name="f75" fmla="*/ f32 f18 1"/>
                            <a:gd name="f76" fmla="*/ f33 f19 1"/>
                            <a:gd name="f77" fmla="+- f60 0 f3"/>
                            <a:gd name="f78" fmla="+- f61 0 f62"/>
                            <a:gd name="f79" fmla="+- f62 0 f61"/>
                            <a:gd name="f80" fmla="?: f23 f64 f63"/>
                            <a:gd name="f81" fmla="?: f25 f66 f67"/>
                            <a:gd name="f82" fmla="?: f26 f70 f69"/>
                            <a:gd name="f83" fmla="?: f22 f72 f73"/>
                            <a:gd name="f84" fmla="?: f29 f10 f78"/>
                            <a:gd name="f85" fmla="?: f29 f78 f10"/>
                            <a:gd name="f86" fmla="?: f28 f10 f79"/>
                            <a:gd name="f87" fmla="?: f28 f79 f10"/>
                            <a:gd name="f88" fmla="?: f20 f10 f84"/>
                            <a:gd name="f89" fmla="?: f20 f10 f85"/>
                            <a:gd name="f90" fmla="?: f30 f86 f10"/>
                            <a:gd name="f91" fmla="?: f30 f87 f10"/>
                            <a:gd name="f92" fmla="?: f31 f85 f10"/>
                            <a:gd name="f93" fmla="?: f31 f84 f10"/>
                            <a:gd name="f94" fmla="?: f21 f10 f87"/>
                            <a:gd name="f95" fmla="?: f21 f10 f86"/>
                            <a:gd name="f96" fmla="?: f88 f20 0"/>
                            <a:gd name="f97" fmla="?: f88 f21 6280"/>
                            <a:gd name="f98" fmla="?: f89 f20 0"/>
                            <a:gd name="f99" fmla="?: f89 f21 15320"/>
                            <a:gd name="f100" fmla="?: f90 f20 6280"/>
                            <a:gd name="f101" fmla="?: f90 f21 21600"/>
                            <a:gd name="f102" fmla="?: f91 f20 15320"/>
                            <a:gd name="f103" fmla="?: f91 f21 21600"/>
                            <a:gd name="f104" fmla="?: f92 f20 21600"/>
                            <a:gd name="f105" fmla="?: f92 f21 15320"/>
                            <a:gd name="f106" fmla="?: f93 f20 21600"/>
                            <a:gd name="f107" fmla="?: f93 f21 6280"/>
                            <a:gd name="f108" fmla="?: f94 f20 15320"/>
                            <a:gd name="f109" fmla="?: f94 f21 0"/>
                            <a:gd name="f110" fmla="?: f95 f20 6280"/>
                            <a:gd name="f111" fmla="?: f95 f21 0"/>
                          </a:gdLst>
                          <a:ahLst>
                            <a:ahXY gdRefX="f0" minX="f11" maxX="f12" gdRefY="f1" minY="f11" maxY="f12">
                              <a:pos x="f34" y="f35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7">
                              <a:pos x="f75" y="f76"/>
                            </a:cxn>
                          </a:cxnLst>
                          <a:rect l="f36" t="f39" r="f37" b="f38"/>
                          <a:pathLst>
                            <a:path w="21600" h="21600">
                              <a:moveTo>
                                <a:pt x="f13" y="f8"/>
                              </a:moveTo>
                              <a:arcTo wR="f40" hR="f41" stAng="f80" swAng="f65"/>
                              <a:lnTo>
                                <a:pt x="f96" y="f97"/>
                              </a:lnTo>
                              <a:lnTo>
                                <a:pt x="f8" y="f14"/>
                              </a:lnTo>
                              <a:lnTo>
                                <a:pt x="f8" y="f15"/>
                              </a:lnTo>
                              <a:lnTo>
                                <a:pt x="f98" y="f99"/>
                              </a:lnTo>
                              <a:lnTo>
                                <a:pt x="f8" y="f16"/>
                              </a:lnTo>
                              <a:arcTo wR="f41" hR="f46" stAng="f81" swAng="f68"/>
                              <a:lnTo>
                                <a:pt x="f100" y="f101"/>
                              </a:lnTo>
                              <a:lnTo>
                                <a:pt x="f14" y="f9"/>
                              </a:lnTo>
                              <a:lnTo>
                                <a:pt x="f15" y="f9"/>
                              </a:lnTo>
                              <a:lnTo>
                                <a:pt x="f102" y="f103"/>
                              </a:lnTo>
                              <a:lnTo>
                                <a:pt x="f16" y="f9"/>
                              </a:lnTo>
                              <a:arcTo wR="f46" hR="f51" stAng="f82" swAng="f71"/>
                              <a:lnTo>
                                <a:pt x="f104" y="f105"/>
                              </a:lnTo>
                              <a:lnTo>
                                <a:pt x="f9" y="f15"/>
                              </a:lnTo>
                              <a:lnTo>
                                <a:pt x="f9" y="f14"/>
                              </a:lnTo>
                              <a:lnTo>
                                <a:pt x="f106" y="f107"/>
                              </a:lnTo>
                              <a:lnTo>
                                <a:pt x="f9" y="f13"/>
                              </a:lnTo>
                              <a:arcTo wR="f51" hR="f40" stAng="f83" swAng="f74"/>
                              <a:lnTo>
                                <a:pt x="f108" y="f109"/>
                              </a:lnTo>
                              <a:lnTo>
                                <a:pt x="f15" y="f8"/>
                              </a:lnTo>
                              <a:lnTo>
                                <a:pt x="f14" y="f8"/>
                              </a:lnTo>
                              <a:lnTo>
                                <a:pt x="f110" y="f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196" cap="flat">
                          <a:solidFill>
                            <a:srgbClr val="0D0D0D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647568D" w14:textId="77777777" w:rsidR="00DC1FFE" w:rsidRPr="00C87639" w:rsidRDefault="00754F7F">
                            <w:pPr>
                              <w:jc w:val="center"/>
                              <w:rPr>
                                <w:rFonts w:ascii="Sassoon Infant" w:hAnsi="Sassoon Infant"/>
                                <w:b/>
                                <w:szCs w:val="18"/>
                              </w:rPr>
                            </w:pPr>
                            <w:r w:rsidRPr="00C87639">
                              <w:rPr>
                                <w:rFonts w:ascii="Sassoon Infant" w:hAnsi="Sassoon Infant"/>
                                <w:b/>
                                <w:szCs w:val="18"/>
                              </w:rPr>
                              <w:t>Key Belief:</w:t>
                            </w:r>
                          </w:p>
                          <w:p w14:paraId="6647568E" w14:textId="2B3BBB97" w:rsidR="00DC1FFE" w:rsidRPr="00C87639" w:rsidRDefault="00A02F77">
                            <w:pPr>
                              <w:rPr>
                                <w:rFonts w:ascii="Sassoon Infant" w:hAnsi="Sassoon Infant"/>
                              </w:rPr>
                            </w:pPr>
                            <w:r w:rsidRPr="00C87639">
                              <w:rPr>
                                <w:rFonts w:ascii="Sassoon Infant" w:hAnsi="Sassoon Infant"/>
                              </w:rPr>
                              <w:t>Hindus</w:t>
                            </w:r>
                            <w:r w:rsidR="00754F7F" w:rsidRPr="00C87639">
                              <w:rPr>
                                <w:rFonts w:ascii="Sassoon Infant" w:hAnsi="Sassoon Infant"/>
                              </w:rPr>
                              <w:t xml:space="preserve"> follow the religion of </w:t>
                            </w:r>
                            <w:r w:rsidRPr="00C87639">
                              <w:rPr>
                                <w:rFonts w:ascii="Sassoon Infant" w:hAnsi="Sassoon Infant"/>
                              </w:rPr>
                              <w:t>Hindu</w:t>
                            </w:r>
                            <w:r w:rsidR="00754F7F" w:rsidRPr="00C87639">
                              <w:rPr>
                                <w:rFonts w:ascii="Sassoon Infant" w:hAnsi="Sassoon Infant"/>
                              </w:rPr>
                              <w:t>. Th</w:t>
                            </w:r>
                            <w:r w:rsidR="009F2F0C" w:rsidRPr="00C87639">
                              <w:rPr>
                                <w:rFonts w:ascii="Sassoon Infant" w:hAnsi="Sassoon Infant"/>
                              </w:rPr>
                              <w:t>is religion is a way of life.</w:t>
                            </w:r>
                          </w:p>
                          <w:p w14:paraId="6647568F" w14:textId="77777777" w:rsidR="00DC1FFE" w:rsidRDefault="00DC1FFE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7567A" id="_x0000_s1028" style="position:absolute;margin-left:275.75pt;margin-top:326.25pt;width:154.05pt;height:121.2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" adj="-11796480,,5400" path="m3590,at,,7180,7180,3590,,,3590l,6280,,8970r,3660l,15320r,2690at,14420,7180,21600,,18010,3590,21600l6280,21600r2690,l12630,21600r2690,l18010,21600at14420,14420,21600,21600,18010,21600,21600,18010l24495,22276,21600,12630r,-3660l21600,6280r,-2690at14420,,21600,7180,21600,3590,18010,l15320,,12630,,8970,,6280,,3590,xe" strokecolor="#0d0d0d" strokeweight="2.11656mm">
                <v:stroke joinstyle="miter"/>
                <v:formulas/>
                <v:path arrowok="t" o:connecttype="custom" o:connectlocs="978218,0;1956435,769620;978218,1539240;0,769620;2218652,1587413" o:connectangles="270,0,90,180,90" textboxrect="800,800,20800,20800"/>
                <v:textbox>
                  <w:txbxContent>
                    <w:p w14:paraId="6647568D" w14:textId="77777777" w:rsidR="00DC1FFE" w:rsidRPr="00C87639" w:rsidRDefault="00754F7F">
                      <w:pPr>
                        <w:jc w:val="center"/>
                        <w:rPr>
                          <w:rFonts w:ascii="Sassoon Infant" w:hAnsi="Sassoon Infant"/>
                          <w:b/>
                          <w:szCs w:val="18"/>
                        </w:rPr>
                      </w:pPr>
                      <w:r w:rsidRPr="00C87639">
                        <w:rPr>
                          <w:rFonts w:ascii="Sassoon Infant" w:hAnsi="Sassoon Infant"/>
                          <w:b/>
                          <w:szCs w:val="18"/>
                        </w:rPr>
                        <w:t>Key Belief:</w:t>
                      </w:r>
                    </w:p>
                    <w:p w14:paraId="6647568E" w14:textId="2B3BBB97" w:rsidR="00DC1FFE" w:rsidRPr="00C87639" w:rsidRDefault="00A02F77">
                      <w:pPr>
                        <w:rPr>
                          <w:rFonts w:ascii="Sassoon Infant" w:hAnsi="Sassoon Infant"/>
                        </w:rPr>
                      </w:pPr>
                      <w:r w:rsidRPr="00C87639">
                        <w:rPr>
                          <w:rFonts w:ascii="Sassoon Infant" w:hAnsi="Sassoon Infant"/>
                        </w:rPr>
                        <w:t>Hindus</w:t>
                      </w:r>
                      <w:r w:rsidR="00754F7F" w:rsidRPr="00C87639">
                        <w:rPr>
                          <w:rFonts w:ascii="Sassoon Infant" w:hAnsi="Sassoon Infant"/>
                        </w:rPr>
                        <w:t xml:space="preserve"> follow the religion of </w:t>
                      </w:r>
                      <w:r w:rsidRPr="00C87639">
                        <w:rPr>
                          <w:rFonts w:ascii="Sassoon Infant" w:hAnsi="Sassoon Infant"/>
                        </w:rPr>
                        <w:t>Hindu</w:t>
                      </w:r>
                      <w:r w:rsidR="00754F7F" w:rsidRPr="00C87639">
                        <w:rPr>
                          <w:rFonts w:ascii="Sassoon Infant" w:hAnsi="Sassoon Infant"/>
                        </w:rPr>
                        <w:t>. Th</w:t>
                      </w:r>
                      <w:r w:rsidR="009F2F0C" w:rsidRPr="00C87639">
                        <w:rPr>
                          <w:rFonts w:ascii="Sassoon Infant" w:hAnsi="Sassoon Infant"/>
                        </w:rPr>
                        <w:t>is religion is a way of life.</w:t>
                      </w:r>
                    </w:p>
                    <w:p w14:paraId="6647568F" w14:textId="77777777" w:rsidR="00DC1FFE" w:rsidRDefault="00DC1FFE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4756AA" w14:textId="07B93309" w:rsidR="00DC1FFE" w:rsidRPr="003C1102" w:rsidRDefault="00DC1FFE">
      <w:pPr>
        <w:rPr>
          <w:rFonts w:ascii="Sassoon Infant Std" w:hAnsi="Sassoon Infant Std"/>
        </w:rPr>
      </w:pPr>
    </w:p>
    <w:p w14:paraId="664756AB" w14:textId="296AF22C" w:rsidR="00DC1FFE" w:rsidRPr="003C1102" w:rsidRDefault="00754F7F">
      <w:pPr>
        <w:tabs>
          <w:tab w:val="left" w:pos="1077"/>
        </w:tabs>
        <w:rPr>
          <w:rFonts w:ascii="Sassoon Infant Std" w:hAnsi="Sassoon Infant Std"/>
        </w:rPr>
      </w:pPr>
      <w:r w:rsidRPr="003C1102">
        <w:rPr>
          <w:rFonts w:ascii="Sassoon Infant Std" w:hAnsi="Sassoon Infant Std"/>
        </w:rPr>
        <w:tab/>
      </w:r>
    </w:p>
    <w:p w14:paraId="664756AC" w14:textId="59A73FCE" w:rsidR="00DC1FFE" w:rsidRPr="003C1102" w:rsidRDefault="00DC1FFE">
      <w:pPr>
        <w:tabs>
          <w:tab w:val="left" w:pos="1077"/>
        </w:tabs>
        <w:rPr>
          <w:rFonts w:ascii="Sassoon Infant Std" w:hAnsi="Sassoon Infant Std"/>
        </w:rPr>
      </w:pPr>
    </w:p>
    <w:p w14:paraId="664756AD" w14:textId="4E0E1016" w:rsidR="00DC1FFE" w:rsidRPr="003C1102" w:rsidRDefault="00DC1FFE">
      <w:pPr>
        <w:tabs>
          <w:tab w:val="left" w:pos="1077"/>
        </w:tabs>
        <w:rPr>
          <w:rFonts w:ascii="Sassoon Infant Std" w:hAnsi="Sassoon Infant Std"/>
        </w:rPr>
      </w:pPr>
    </w:p>
    <w:p w14:paraId="664756AE" w14:textId="214029A4" w:rsidR="00DC1FFE" w:rsidRPr="003C1102" w:rsidRDefault="00E674DA">
      <w:pPr>
        <w:rPr>
          <w:rFonts w:ascii="Sassoon Infant Std" w:hAnsi="Sassoon Infant Std"/>
        </w:rPr>
      </w:pPr>
      <w:r w:rsidRPr="003C1102">
        <w:rPr>
          <w:rFonts w:ascii="Sassoon Infant Std" w:hAnsi="Sassoon Infant Std" w:cs="Calibri"/>
          <w:noProof/>
          <w:color w:val="7030A0"/>
          <w:sz w:val="72"/>
          <w:szCs w:val="72"/>
        </w:rPr>
        <w:drawing>
          <wp:anchor distT="0" distB="0" distL="114300" distR="114300" simplePos="0" relativeHeight="251658248" behindDoc="0" locked="0" layoutInCell="1" allowOverlap="1" wp14:anchorId="6647567E" wp14:editId="1394A68F">
            <wp:simplePos x="0" y="0"/>
            <wp:positionH relativeFrom="margin">
              <wp:posOffset>4944572</wp:posOffset>
            </wp:positionH>
            <wp:positionV relativeFrom="paragraph">
              <wp:posOffset>101831</wp:posOffset>
            </wp:positionV>
            <wp:extent cx="388138" cy="270681"/>
            <wp:effectExtent l="152400" t="152400" r="145415" b="148590"/>
            <wp:wrapNone/>
            <wp:docPr id="2091727862" name="Picture 31" descr="C:\Users\bdickson\AppData\Local\Microsoft\Windows\INetCache\Content.MSO\BE1CE9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8138" cy="2706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1102">
        <w:rPr>
          <w:rFonts w:ascii="Sassoon Infant Std" w:hAnsi="Sassoon Infant Std" w:cs="Calibri"/>
          <w:noProof/>
          <w:color w:val="7030A0"/>
          <w:sz w:val="72"/>
          <w:szCs w:val="72"/>
        </w:rPr>
        <w:drawing>
          <wp:anchor distT="0" distB="0" distL="114300" distR="114300" simplePos="0" relativeHeight="251658246" behindDoc="0" locked="0" layoutInCell="1" allowOverlap="1" wp14:anchorId="66475680" wp14:editId="031126E5">
            <wp:simplePos x="0" y="0"/>
            <wp:positionH relativeFrom="margin">
              <wp:posOffset>8669193</wp:posOffset>
            </wp:positionH>
            <wp:positionV relativeFrom="paragraph">
              <wp:posOffset>239511</wp:posOffset>
            </wp:positionV>
            <wp:extent cx="374783" cy="270681"/>
            <wp:effectExtent l="152400" t="152400" r="158750" b="148590"/>
            <wp:wrapNone/>
            <wp:docPr id="821725242" name="Picture 7" descr="C:\Users\bdickson\AppData\Local\Microsoft\Windows\INetCache\Content.MSO\BE1CE9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4783" cy="2706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756AF" w14:textId="358A3EB6" w:rsidR="00DC1FFE" w:rsidRPr="003C1102" w:rsidRDefault="00E674DA">
      <w:pPr>
        <w:tabs>
          <w:tab w:val="left" w:pos="9990"/>
        </w:tabs>
        <w:rPr>
          <w:rFonts w:ascii="Sassoon Infant Std" w:hAnsi="Sassoon Infant Std"/>
        </w:rPr>
      </w:pPr>
      <w:r w:rsidRPr="003C1102">
        <w:rPr>
          <w:rFonts w:ascii="Sassoon Infant Std" w:hAnsi="Sassoon Infant Std"/>
          <w:noProof/>
        </w:rPr>
        <w:drawing>
          <wp:anchor distT="0" distB="0" distL="114300" distR="114300" simplePos="0" relativeHeight="251658240" behindDoc="0" locked="0" layoutInCell="1" allowOverlap="1" wp14:anchorId="66475688" wp14:editId="17D7BFAC">
            <wp:simplePos x="0" y="0"/>
            <wp:positionH relativeFrom="column">
              <wp:posOffset>5877387</wp:posOffset>
            </wp:positionH>
            <wp:positionV relativeFrom="paragraph">
              <wp:posOffset>32385</wp:posOffset>
            </wp:positionV>
            <wp:extent cx="723900" cy="461008"/>
            <wp:effectExtent l="38100" t="38100" r="38100" b="34925"/>
            <wp:wrapNone/>
            <wp:docPr id="1951064153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4610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C1FFE" w:rsidRPr="003C1102">
      <w:pgSz w:w="16838" w:h="11906" w:orient="landscape"/>
      <w:pgMar w:top="1440" w:right="1440" w:bottom="567" w:left="1440" w:header="720" w:footer="720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47133" w14:textId="77777777" w:rsidR="00074F50" w:rsidRDefault="00074F50">
      <w:pPr>
        <w:spacing w:after="0" w:line="240" w:lineRule="auto"/>
      </w:pPr>
      <w:r>
        <w:separator/>
      </w:r>
    </w:p>
  </w:endnote>
  <w:endnote w:type="continuationSeparator" w:id="0">
    <w:p w14:paraId="672A353B" w14:textId="77777777" w:rsidR="00074F50" w:rsidRDefault="00074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0C892" w14:textId="77777777" w:rsidR="00074F50" w:rsidRDefault="00074F5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B74B9B5" w14:textId="77777777" w:rsidR="00074F50" w:rsidRDefault="00074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FFE"/>
    <w:rsid w:val="00047461"/>
    <w:rsid w:val="00074F50"/>
    <w:rsid w:val="000E0BB2"/>
    <w:rsid w:val="000F6487"/>
    <w:rsid w:val="0015595B"/>
    <w:rsid w:val="00186617"/>
    <w:rsid w:val="001E7892"/>
    <w:rsid w:val="001F0FFA"/>
    <w:rsid w:val="00237299"/>
    <w:rsid w:val="002912A5"/>
    <w:rsid w:val="003C1102"/>
    <w:rsid w:val="003E7151"/>
    <w:rsid w:val="003F0F87"/>
    <w:rsid w:val="004F553C"/>
    <w:rsid w:val="00513985"/>
    <w:rsid w:val="00583D43"/>
    <w:rsid w:val="00597D86"/>
    <w:rsid w:val="005E3117"/>
    <w:rsid w:val="005E4482"/>
    <w:rsid w:val="005E5FD8"/>
    <w:rsid w:val="00641F3A"/>
    <w:rsid w:val="00665D62"/>
    <w:rsid w:val="00671DF6"/>
    <w:rsid w:val="00687F89"/>
    <w:rsid w:val="00691E2E"/>
    <w:rsid w:val="006C1E92"/>
    <w:rsid w:val="00731DE0"/>
    <w:rsid w:val="00736210"/>
    <w:rsid w:val="00741C9C"/>
    <w:rsid w:val="00750DD5"/>
    <w:rsid w:val="00754F7F"/>
    <w:rsid w:val="0076067F"/>
    <w:rsid w:val="00777493"/>
    <w:rsid w:val="00806CAD"/>
    <w:rsid w:val="0082333F"/>
    <w:rsid w:val="00825A55"/>
    <w:rsid w:val="008527DB"/>
    <w:rsid w:val="0095631C"/>
    <w:rsid w:val="009662A5"/>
    <w:rsid w:val="009C2DB7"/>
    <w:rsid w:val="009F2F0C"/>
    <w:rsid w:val="00A02F77"/>
    <w:rsid w:val="00A30587"/>
    <w:rsid w:val="00A64163"/>
    <w:rsid w:val="00A96666"/>
    <w:rsid w:val="00AC5795"/>
    <w:rsid w:val="00B023B7"/>
    <w:rsid w:val="00B46EAE"/>
    <w:rsid w:val="00B55ADA"/>
    <w:rsid w:val="00BB56C8"/>
    <w:rsid w:val="00BF3749"/>
    <w:rsid w:val="00C34E19"/>
    <w:rsid w:val="00C57D56"/>
    <w:rsid w:val="00C87639"/>
    <w:rsid w:val="00CE40BF"/>
    <w:rsid w:val="00D01839"/>
    <w:rsid w:val="00D23DF3"/>
    <w:rsid w:val="00D94E8F"/>
    <w:rsid w:val="00DA112E"/>
    <w:rsid w:val="00DC1FFE"/>
    <w:rsid w:val="00E674DA"/>
    <w:rsid w:val="00EB40D4"/>
    <w:rsid w:val="00FB57FE"/>
    <w:rsid w:val="00FC3B27"/>
    <w:rsid w:val="00FC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75671"/>
  <w15:docId w15:val="{B3155E62-FB59-48F2-915B-C8B1E67C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C87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7639"/>
  </w:style>
  <w:style w:type="paragraph" w:styleId="Footer">
    <w:name w:val="footer"/>
    <w:basedOn w:val="Normal"/>
    <w:link w:val="FooterChar"/>
    <w:uiPriority w:val="99"/>
    <w:semiHidden/>
    <w:unhideWhenUsed/>
    <w:rsid w:val="00C87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7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ullett\OneDrive%20-%20The%20Flying%20High%20Trust\Desktop\New%20stuff\Y4%2023%2024\knowledge%20organisers\RE%20Knowledge%20Orangiser%20%20(1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>Michelle Mullett</DisplayName>
        <AccountId>30</AccountId>
        <AccountType/>
      </UserInfo>
      <UserInfo>
        <DisplayName>Sarah Clarke</DisplayName>
        <AccountId>24</AccountId>
        <AccountType/>
      </UserInfo>
      <UserInfo>
        <DisplayName>Rebecca Carlin</DisplayName>
        <AccountId>239</AccountId>
        <AccountType/>
      </UserInfo>
    </SharedWithUsers>
    <TaxCatchAll xmlns="38f7bee6-c71b-4475-adbf-35995bcd0bb3" xsi:nil="true"/>
    <lcf76f155ced4ddcb4097134ff3c332f xmlns="f8f2c7fe-fd9c-4cdd-b3a0-0fc36241801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4BB548-8138-46CC-9866-6D9A249D3C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9C9D6-06CE-4051-9EB2-6E245B2A2C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68D1AC-2F5A-4E46-94B9-2F345C407597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f8f2c7fe-fd9c-4cdd-b3a0-0fc36241801f"/>
    <ds:schemaRef ds:uri="http://schemas.microsoft.com/office/infopath/2007/PartnerControls"/>
    <ds:schemaRef ds:uri="http://schemas.openxmlformats.org/package/2006/metadata/core-properties"/>
    <ds:schemaRef ds:uri="38f7bee6-c71b-4475-adbf-35995bcd0bb3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 (1)</Template>
  <TotalTime>2685</TotalTime>
  <Pages>1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Lucy Flint</cp:lastModifiedBy>
  <cp:revision>51</cp:revision>
  <cp:lastPrinted>2021-06-14T14:42:00Z</cp:lastPrinted>
  <dcterms:created xsi:type="dcterms:W3CDTF">2023-07-05T11:56:00Z</dcterms:created>
  <dcterms:modified xsi:type="dcterms:W3CDTF">2025-06-24T13:28:00Z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