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E06AE" w:rsidR="002039DA" w:rsidRDefault="008272DF" w14:paraId="7789279C" w14:textId="568B9E23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00CB942D" wp14:editId="0C2D60DF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46E1" w:rsidR="006D7D2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A4468A" w:rsidR="00B47812" w:rsidP="00B47812" w:rsidRDefault="00B47812" w14:paraId="6277494B" w14:textId="0D445D28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468A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A4468A" w:rsidR="008272DF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A4468A" w:rsidR="00B2247C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</w:t>
                            </w:r>
                            <w:r w:rsidRPr="00A4468A" w:rsidR="008272DF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Pr="00A4468A" w:rsidR="00824B06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A4468A" w:rsidR="00B2247C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tates of</w:t>
                            </w:r>
                            <w:r w:rsidRPr="00A4468A" w:rsidR="00824B06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Matter</w:t>
                            </w:r>
                            <w:r w:rsidRPr="00A4468A" w:rsidR="00B2247C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4468A" w:rsidR="008272DF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4468A">
                              <w:rPr>
                                <w:rFonts w:ascii="Sassoon Infant" w:hAnsi="Sassoon Infant" w:cstheme="minorHAnsi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2CA303C">
              <v:shapetype id="_x0000_t202" coordsize="21600,21600" o:spt="202" path="m,l,21600r21600,l21600,xe" w14:anchorId="106FE9BD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A4468A" w:rsidR="00B47812" w:rsidP="00B47812" w:rsidRDefault="00B47812" w14:paraId="6527BEF9" w14:textId="0D445D28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468A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A4468A" w:rsidR="008272DF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A4468A" w:rsidR="00B2247C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</w:t>
                      </w:r>
                      <w:r w:rsidRPr="00A4468A" w:rsidR="008272DF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Pr="00A4468A" w:rsidR="00824B06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A4468A" w:rsidR="00B2247C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tates of</w:t>
                      </w:r>
                      <w:r w:rsidRPr="00A4468A" w:rsidR="00824B06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Matter</w:t>
                      </w:r>
                      <w:r w:rsidRPr="00A4468A" w:rsidR="00B2247C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4468A" w:rsidR="008272DF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4468A">
                        <w:rPr>
                          <w:rFonts w:ascii="Sassoon Infant" w:hAnsi="Sassoon Infant" w:cstheme="minorHAnsi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43FC" w:rsid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4694"/>
      </w:tblGrid>
      <w:tr w:rsidRPr="006D7D20" w:rsidR="006E2B78" w:rsidTr="3628C8EE" w14:paraId="10D121F8" w14:textId="77777777">
        <w:trPr>
          <w:trHeight w:val="389"/>
        </w:trPr>
        <w:tc>
          <w:tcPr>
            <w:tcW w:w="6374" w:type="dxa"/>
            <w:gridSpan w:val="2"/>
            <w:shd w:val="clear" w:color="auto" w:fill="auto"/>
            <w:tcMar/>
          </w:tcPr>
          <w:p w:rsidRPr="00A4468A" w:rsidR="006E2B78" w:rsidP="006D7D20" w:rsidRDefault="006E2B78" w14:paraId="2BDE78E8" w14:textId="77777777">
            <w:pPr>
              <w:rPr>
                <w:rFonts w:ascii="Sassoon Infant" w:hAnsi="Sassoon Infant" w:cstheme="minorHAnsi"/>
                <w:b/>
                <w:color w:val="7030A0"/>
                <w:sz w:val="24"/>
              </w:rPr>
            </w:pPr>
            <w:r w:rsidRPr="00A4468A">
              <w:rPr>
                <w:rFonts w:ascii="Sassoon Infant" w:hAnsi="Sassoon Infant" w:cstheme="minorHAnsi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Pr="006D7D20" w:rsidR="006E2B78" w:rsidTr="3628C8EE" w14:paraId="34E83BAA" w14:textId="77777777">
        <w:trPr>
          <w:trHeight w:val="832"/>
        </w:trPr>
        <w:tc>
          <w:tcPr>
            <w:tcW w:w="1680" w:type="dxa"/>
            <w:shd w:val="clear" w:color="auto" w:fill="auto"/>
            <w:tcMar/>
          </w:tcPr>
          <w:p w:rsidRPr="00A4468A" w:rsidR="006E2B78" w:rsidP="3628C8EE" w:rsidRDefault="004C63AD" w14:paraId="4210D7B9" w14:textId="78433A46">
            <w:pPr>
              <w:pStyle w:val="NormalWeb"/>
              <w:spacing w:before="0" w:beforeAutospacing="off" w:after="0" w:afterAutospacing="off"/>
              <w:rPr>
                <w:rFonts w:ascii="Sassoon Infant" w:hAnsi="Sassoon Infant" w:cs="Calibri" w:cstheme="minorAscii"/>
                <w:color w:val="0070C0"/>
                <w:sz w:val="20"/>
                <w:szCs w:val="20"/>
              </w:rPr>
            </w:pPr>
            <w:r w:rsidRPr="3628C8EE" w:rsidR="004C63AD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>s</w:t>
            </w:r>
            <w:r w:rsidRPr="3628C8EE" w:rsidR="000E4292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 xml:space="preserve">tates of matter 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6E2B78" w:rsidP="007C33E4" w:rsidRDefault="00A230E8" w14:paraId="1B30A9A1" w14:textId="119F9367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Materials can be one of three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states</w:t>
            </w:r>
            <w:r w:rsidRPr="00A4468A">
              <w:rPr>
                <w:rFonts w:ascii="Sassoon Infant" w:hAnsi="Sassoon Infant" w:cstheme="minorHAnsi"/>
                <w:color w:val="0070C0"/>
                <w:w w:val="95"/>
                <w:sz w:val="20"/>
                <w:szCs w:val="20"/>
              </w:rPr>
              <w:t xml:space="preserve">: solids, liquids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 xml:space="preserve">or </w:t>
            </w:r>
            <w:r w:rsidRPr="00A4468A">
              <w:rPr>
                <w:rFonts w:ascii="Sassoon Infant" w:hAnsi="Sassoon Infant" w:cstheme="minorHAnsi"/>
                <w:color w:val="0070C0"/>
                <w:w w:val="95"/>
                <w:sz w:val="20"/>
                <w:szCs w:val="20"/>
              </w:rPr>
              <w:t>gases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.</w:t>
            </w:r>
            <w:r w:rsidRPr="00A4468A">
              <w:rPr>
                <w:rFonts w:ascii="Sassoon Infant" w:hAnsi="Sassoon Infant" w:cstheme="minorHAnsi"/>
                <w:color w:val="292526"/>
                <w:spacing w:val="-60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Some materials can change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from</w:t>
            </w:r>
            <w:r w:rsidRPr="00A4468A">
              <w:rPr>
                <w:rFonts w:ascii="Sassoon Infant" w:hAnsi="Sassoon Infant" w:cstheme="minorHAnsi"/>
                <w:color w:val="292526"/>
                <w:spacing w:val="-1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one</w:t>
            </w:r>
            <w:r w:rsidRPr="00A4468A">
              <w:rPr>
                <w:rFonts w:ascii="Sassoon Infant" w:hAnsi="Sassoon Infant" w:cstheme="minorHAnsi"/>
                <w:color w:val="292526"/>
                <w:spacing w:val="-1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state</w:t>
            </w:r>
            <w:r w:rsidRPr="00A4468A">
              <w:rPr>
                <w:rFonts w:ascii="Sassoon Infant" w:hAnsi="Sassoon Infant" w:cstheme="minorHAnsi"/>
                <w:color w:val="292526"/>
                <w:spacing w:val="-13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to</w:t>
            </w:r>
            <w:r w:rsidRPr="00A4468A">
              <w:rPr>
                <w:rFonts w:ascii="Sassoon Infant" w:hAnsi="Sassoon Infant" w:cstheme="minorHAnsi"/>
                <w:color w:val="292526"/>
                <w:spacing w:val="-1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another</w:t>
            </w:r>
            <w:r w:rsidRPr="00A4468A">
              <w:rPr>
                <w:rFonts w:ascii="Sassoon Infant" w:hAnsi="Sassoon Infant" w:cstheme="minorHAnsi"/>
                <w:color w:val="292526"/>
                <w:spacing w:val="-13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and</w:t>
            </w:r>
            <w:r w:rsidRPr="00A4468A" w:rsidR="00D27230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 w:rsidR="00BA7A53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back again.</w:t>
            </w:r>
          </w:p>
        </w:tc>
      </w:tr>
      <w:tr w:rsidRPr="006D7D20" w:rsidR="006E2B78" w:rsidTr="3628C8EE" w14:paraId="498797B9" w14:textId="77777777">
        <w:trPr>
          <w:trHeight w:val="596"/>
        </w:trPr>
        <w:tc>
          <w:tcPr>
            <w:tcW w:w="1680" w:type="dxa"/>
            <w:shd w:val="clear" w:color="auto" w:fill="auto"/>
            <w:tcMar/>
          </w:tcPr>
          <w:p w:rsidRPr="00A4468A" w:rsidR="006E2B78" w:rsidP="006D7D20" w:rsidRDefault="007060A5" w14:paraId="4C45A8BF" w14:textId="43657198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4472C4"/>
                <w:sz w:val="20"/>
                <w:szCs w:val="20"/>
                <w:shd w:val="clear" w:color="auto" w:fill="FFFFFF"/>
              </w:rPr>
              <w:t>precipitation 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6E2B78" w:rsidP="007C33E4" w:rsidRDefault="003F5DBC" w14:paraId="276785E0" w14:textId="58DC671D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</w:t>
            </w:r>
            <w:r w:rsidRPr="00A4468A">
              <w:rPr>
                <w:rFonts w:ascii="Sassoon Infant" w:hAnsi="Sassoon Infant" w:cstheme="minorHAnsi"/>
                <w:color w:val="F6862A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 xml:space="preserve">or </w:t>
            </w:r>
            <w:r w:rsidRPr="00A4468A">
              <w:rPr>
                <w:rFonts w:ascii="Sassoon Infant" w:hAnsi="Sassoon Infant" w:cstheme="minorHAnsi"/>
                <w:color w:val="0E76AA"/>
                <w:sz w:val="20"/>
                <w:szCs w:val="20"/>
              </w:rPr>
              <w:t xml:space="preserve">solid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particles that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fall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from</w:t>
            </w:r>
            <w:r w:rsidRPr="00A4468A">
              <w:rPr>
                <w:rFonts w:ascii="Sassoon Infant" w:hAnsi="Sassoon Infant" w:cstheme="minorHAnsi"/>
                <w:color w:val="292526"/>
                <w:spacing w:val="-1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cloud</w:t>
            </w:r>
            <w:r w:rsidRPr="00A4468A">
              <w:rPr>
                <w:rFonts w:ascii="Sassoon Infant" w:hAnsi="Sassoon Infant" w:cstheme="minorHAnsi"/>
                <w:color w:val="292526"/>
                <w:spacing w:val="-1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as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rain,</w:t>
            </w:r>
            <w:r w:rsidRPr="00A4468A">
              <w:rPr>
                <w:rFonts w:ascii="Sassoon Infant" w:hAnsi="Sassoon Infant" w:cstheme="minorHAnsi"/>
                <w:color w:val="292526"/>
                <w:spacing w:val="-1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sleet,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hail or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snow.</w:t>
            </w:r>
          </w:p>
        </w:tc>
      </w:tr>
      <w:tr w:rsidRPr="006D7D20" w:rsidR="006E2B78" w:rsidTr="3628C8EE" w14:paraId="40074E14" w14:textId="77777777">
        <w:trPr>
          <w:trHeight w:val="407"/>
        </w:trPr>
        <w:tc>
          <w:tcPr>
            <w:tcW w:w="1680" w:type="dxa"/>
            <w:shd w:val="clear" w:color="auto" w:fill="auto"/>
            <w:tcMar/>
          </w:tcPr>
          <w:p w:rsidRPr="00A4468A" w:rsidR="006E2B78" w:rsidP="006D7D20" w:rsidRDefault="007060A5" w14:paraId="71D47AA2" w14:textId="29D5EFC6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4472C4"/>
                <w:sz w:val="20"/>
                <w:szCs w:val="20"/>
                <w:shd w:val="clear" w:color="auto" w:fill="FFFFFF"/>
              </w:rPr>
              <w:t>condense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6E2B78" w:rsidP="007C33E4" w:rsidRDefault="00A40D25" w14:paraId="7F717E4D" w14:textId="3AB863D5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Turn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gas</w:t>
            </w:r>
            <w:r w:rsidRPr="00A4468A">
              <w:rPr>
                <w:rFonts w:ascii="Sassoon Infant" w:hAnsi="Sassoon Infant" w:cstheme="minorHAnsi"/>
                <w:color w:val="EB78AB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into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.</w:t>
            </w:r>
          </w:p>
        </w:tc>
      </w:tr>
      <w:tr w:rsidRPr="006D7D20" w:rsidR="00A12175" w:rsidTr="3628C8EE" w14:paraId="0FF998D8" w14:textId="77777777">
        <w:trPr>
          <w:trHeight w:val="358"/>
        </w:trPr>
        <w:tc>
          <w:tcPr>
            <w:tcW w:w="1680" w:type="dxa"/>
            <w:shd w:val="clear" w:color="auto" w:fill="auto"/>
            <w:tcMar/>
          </w:tcPr>
          <w:p w:rsidRPr="00A4468A" w:rsidR="00A12175" w:rsidP="00A12175" w:rsidRDefault="007060A5" w14:paraId="734B23B6" w14:textId="5B4CBC05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4472C4"/>
                <w:sz w:val="20"/>
                <w:szCs w:val="20"/>
                <w:shd w:val="clear" w:color="auto" w:fill="FFFFFF"/>
              </w:rPr>
              <w:t>evaporate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A12175" w:rsidP="007C33E4" w:rsidRDefault="00E23AF7" w14:paraId="24A60424" w14:textId="7F4B25F5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Turn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</w:t>
            </w:r>
            <w:r w:rsidRPr="00A4468A">
              <w:rPr>
                <w:rFonts w:ascii="Sassoon Infant" w:hAnsi="Sassoon Infant" w:cstheme="minorHAnsi"/>
                <w:color w:val="F6862A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into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gas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.</w:t>
            </w:r>
          </w:p>
        </w:tc>
      </w:tr>
      <w:tr w:rsidRPr="006D7D20" w:rsidR="00A12175" w:rsidTr="3628C8EE" w14:paraId="39C94BB4" w14:textId="77777777">
        <w:trPr>
          <w:trHeight w:val="540"/>
        </w:trPr>
        <w:tc>
          <w:tcPr>
            <w:tcW w:w="1680" w:type="dxa"/>
            <w:shd w:val="clear" w:color="auto" w:fill="auto"/>
            <w:tcMar/>
          </w:tcPr>
          <w:p w:rsidRPr="00A4468A" w:rsidR="00A12175" w:rsidP="00A12175" w:rsidRDefault="007060A5" w14:paraId="7569600C" w14:textId="5BCCCFCC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4472C4"/>
                <w:sz w:val="20"/>
                <w:szCs w:val="20"/>
                <w:shd w:val="clear" w:color="auto" w:fill="FFFFFF"/>
              </w:rPr>
              <w:t>particles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A12175" w:rsidP="007C33E4" w:rsidRDefault="00713B5D" w14:paraId="6696946F" w14:textId="157DAE97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0000" w:themeColor="text1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sz w:val="20"/>
                <w:szCs w:val="20"/>
              </w:rPr>
              <w:t xml:space="preserve">A basic unit of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 xml:space="preserve">matter </w:t>
            </w:r>
            <w:r w:rsidRPr="00A4468A">
              <w:rPr>
                <w:rFonts w:ascii="Sassoon Infant" w:hAnsi="Sassoon Infant" w:cstheme="minorHAnsi"/>
                <w:sz w:val="20"/>
                <w:szCs w:val="20"/>
              </w:rPr>
              <w:t xml:space="preserve">that has </w:t>
            </w:r>
            <w:r w:rsidRPr="00A4468A" w:rsidR="00D27230">
              <w:rPr>
                <w:rFonts w:ascii="Sassoon Infant" w:hAnsi="Sassoon Infant" w:cstheme="minorHAnsi"/>
                <w:color w:val="000000" w:themeColor="text1"/>
                <w:sz w:val="20"/>
                <w:szCs w:val="20"/>
              </w:rPr>
              <w:t>energy.</w:t>
            </w:r>
          </w:p>
        </w:tc>
      </w:tr>
      <w:tr w:rsidRPr="006D7D20" w:rsidR="00A12175" w:rsidTr="3628C8EE" w14:paraId="4735BF30" w14:textId="77777777">
        <w:trPr>
          <w:trHeight w:val="468"/>
        </w:trPr>
        <w:tc>
          <w:tcPr>
            <w:tcW w:w="1680" w:type="dxa"/>
            <w:shd w:val="clear" w:color="auto" w:fill="auto"/>
            <w:tcMar/>
          </w:tcPr>
          <w:p w:rsidRPr="00A4468A" w:rsidR="00A12175" w:rsidP="00A12175" w:rsidRDefault="007060A5" w14:paraId="2D8F37F1" w14:textId="0ECCA46E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</w:rPr>
              <w:t>freeze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A12175" w:rsidP="007C33E4" w:rsidRDefault="00673258" w14:paraId="6A61DBAF" w14:textId="617E3FCB">
            <w:pPr>
              <w:pStyle w:val="TableParagraph"/>
              <w:ind w:left="0"/>
              <w:rPr>
                <w:rFonts w:ascii="Sassoon Infant" w:hAnsi="Sassoon Infant" w:cstheme="minorHAnsi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</w:t>
            </w:r>
            <w:r w:rsidRPr="00A4468A">
              <w:rPr>
                <w:rFonts w:ascii="Sassoon Infant" w:hAnsi="Sassoon Infant" w:cstheme="minorHAnsi"/>
                <w:color w:val="F6862A"/>
                <w:spacing w:val="-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turns</w:t>
            </w:r>
            <w:r w:rsidRPr="00A4468A">
              <w:rPr>
                <w:rFonts w:ascii="Sassoon Infant" w:hAnsi="Sassoon Infant" w:cstheme="minorHAnsi"/>
                <w:color w:val="292526"/>
                <w:spacing w:val="-6"/>
                <w:sz w:val="20"/>
                <w:szCs w:val="20"/>
              </w:rPr>
              <w:t xml:space="preserve"> </w:t>
            </w:r>
            <w:r w:rsidRPr="00A4468A" w:rsidR="00D27230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into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77AB1"/>
                <w:sz w:val="20"/>
                <w:szCs w:val="20"/>
              </w:rPr>
              <w:t>solid</w:t>
            </w:r>
            <w:r w:rsidRPr="00A4468A">
              <w:rPr>
                <w:rFonts w:ascii="Sassoon Infant" w:hAnsi="Sassoon Infant" w:cstheme="minorHAnsi"/>
                <w:color w:val="077AB1"/>
                <w:spacing w:val="-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during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 xml:space="preserve">the </w:t>
            </w:r>
            <w:r w:rsidRPr="00A4468A">
              <w:rPr>
                <w:rFonts w:ascii="Sassoon Infant" w:hAnsi="Sassoon Infant" w:cstheme="minorHAnsi"/>
                <w:color w:val="0070C0"/>
                <w:w w:val="90"/>
                <w:sz w:val="20"/>
                <w:szCs w:val="20"/>
              </w:rPr>
              <w:t>freezing</w:t>
            </w:r>
            <w:r w:rsidRPr="00A4468A">
              <w:rPr>
                <w:rFonts w:ascii="Sassoon Infant" w:hAnsi="Sassoon Infant" w:cstheme="minorHAnsi"/>
                <w:color w:val="EA1D89"/>
                <w:spacing w:val="20"/>
                <w:w w:val="9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0"/>
                <w:sz w:val="20"/>
                <w:szCs w:val="20"/>
              </w:rPr>
              <w:t>process.</w:t>
            </w:r>
          </w:p>
        </w:tc>
      </w:tr>
      <w:tr w:rsidRPr="006D7D20" w:rsidR="00A12175" w:rsidTr="3628C8EE" w14:paraId="07C28BBA" w14:textId="77777777">
        <w:trPr>
          <w:trHeight w:val="432"/>
        </w:trPr>
        <w:tc>
          <w:tcPr>
            <w:tcW w:w="1680" w:type="dxa"/>
            <w:shd w:val="clear" w:color="auto" w:fill="auto"/>
            <w:tcMar/>
          </w:tcPr>
          <w:p w:rsidRPr="00A4468A" w:rsidR="00A12175" w:rsidP="3628C8EE" w:rsidRDefault="007060A5" w14:paraId="7A6A0903" w14:textId="00C48F3C">
            <w:pPr>
              <w:pStyle w:val="NormalWeb"/>
              <w:spacing w:before="0" w:beforeAutospacing="off" w:after="0" w:afterAutospacing="off"/>
              <w:rPr>
                <w:rFonts w:ascii="Sassoon Infant" w:hAnsi="Sassoon Infant" w:cs="Calibri" w:cstheme="minorAscii"/>
                <w:color w:val="0070C0"/>
                <w:sz w:val="20"/>
                <w:szCs w:val="20"/>
              </w:rPr>
            </w:pPr>
            <w:r w:rsidRPr="3628C8EE" w:rsidR="007060A5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>solid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A12175" w:rsidP="007C33E4" w:rsidRDefault="005457FE" w14:paraId="50E8A303" w14:textId="4F95EA17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These</w:t>
            </w:r>
            <w:r w:rsidRPr="00A4468A">
              <w:rPr>
                <w:rFonts w:ascii="Sassoon Infant" w:hAnsi="Sassoon Infant" w:cstheme="minorHAnsi"/>
                <w:color w:val="292526"/>
                <w:spacing w:val="5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are</w:t>
            </w:r>
            <w:r w:rsidRPr="00A4468A">
              <w:rPr>
                <w:rFonts w:ascii="Sassoon Infant" w:hAnsi="Sassoon Infant" w:cstheme="minorHAnsi"/>
                <w:color w:val="292526"/>
                <w:spacing w:val="6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materials</w:t>
            </w:r>
            <w:r w:rsidRPr="00A4468A">
              <w:rPr>
                <w:rFonts w:ascii="Sassoon Infant" w:hAnsi="Sassoon Infant" w:cstheme="minorHAnsi"/>
                <w:color w:val="292526"/>
                <w:spacing w:val="5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that</w:t>
            </w:r>
            <w:r w:rsidRPr="00A4468A">
              <w:rPr>
                <w:rFonts w:ascii="Sassoon Infant" w:hAnsi="Sassoon Infant" w:cstheme="minorHAnsi"/>
                <w:color w:val="292526"/>
                <w:spacing w:val="6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keep</w:t>
            </w:r>
            <w:r w:rsidRPr="00A4468A">
              <w:rPr>
                <w:rFonts w:ascii="Sassoon Infant" w:hAnsi="Sassoon Infant" w:cstheme="minorHAnsi"/>
                <w:color w:val="292526"/>
                <w:spacing w:val="6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their</w:t>
            </w:r>
            <w:r w:rsidRPr="00A4468A">
              <w:rPr>
                <w:rFonts w:ascii="Sassoon Infant" w:hAnsi="Sassoon Infant" w:cstheme="minorHAnsi"/>
                <w:color w:val="292526"/>
                <w:spacing w:val="-60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shape unless a force is applied to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them. They can be hard, soft or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 xml:space="preserve">even squashy. </w:t>
            </w:r>
            <w:r w:rsidRPr="00A4468A">
              <w:rPr>
                <w:rFonts w:ascii="Sassoon Infant" w:hAnsi="Sassoon Infant" w:cstheme="minorHAnsi"/>
                <w:color w:val="077AB1"/>
                <w:sz w:val="20"/>
                <w:szCs w:val="20"/>
              </w:rPr>
              <w:t xml:space="preserve">Solids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take up the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same amount of space no matter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what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has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happened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to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them.</w:t>
            </w:r>
          </w:p>
        </w:tc>
      </w:tr>
      <w:tr w:rsidRPr="006D7D20" w:rsidR="00281899" w:rsidTr="3628C8EE" w14:paraId="77A308AF" w14:textId="77777777">
        <w:trPr>
          <w:trHeight w:val="432"/>
        </w:trPr>
        <w:tc>
          <w:tcPr>
            <w:tcW w:w="1680" w:type="dxa"/>
            <w:shd w:val="clear" w:color="auto" w:fill="auto"/>
            <w:tcMar/>
          </w:tcPr>
          <w:p w:rsidRPr="00A4468A" w:rsidR="00281899" w:rsidP="3628C8EE" w:rsidRDefault="00281899" w14:paraId="4EB19CED" w14:textId="06133E2D">
            <w:pPr>
              <w:pStyle w:val="NormalWeb"/>
              <w:spacing w:before="0" w:beforeAutospacing="off" w:after="0" w:afterAutospacing="off"/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</w:pPr>
            <w:r w:rsidRPr="3628C8EE" w:rsidR="00281899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>gas</w:t>
            </w:r>
            <w:r w:rsidRPr="3628C8EE" w:rsidR="006D00A8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>es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7C33E4" w:rsidP="007C33E4" w:rsidRDefault="006D00A8" w14:paraId="3D6C3229" w14:textId="79EB185F">
            <w:pPr>
              <w:pStyle w:val="TableParagraph"/>
              <w:spacing w:before="0"/>
              <w:ind w:left="0" w:right="148"/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0070C0"/>
                <w:w w:val="95"/>
                <w:sz w:val="20"/>
                <w:szCs w:val="20"/>
              </w:rPr>
              <w:t>Gases</w:t>
            </w:r>
            <w:r w:rsidRPr="00A4468A">
              <w:rPr>
                <w:rFonts w:ascii="Sassoon Infant" w:hAnsi="Sassoon Infant" w:cstheme="minorHAnsi"/>
                <w:color w:val="F179AF"/>
                <w:spacing w:val="14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can</w:t>
            </w:r>
            <w:r w:rsidRPr="00A4468A">
              <w:rPr>
                <w:rFonts w:ascii="Sassoon Infant" w:hAnsi="Sassoon Infant" w:cstheme="minorHAnsi"/>
                <w:color w:val="292526"/>
                <w:spacing w:val="14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spread</w:t>
            </w:r>
            <w:r w:rsidRPr="00A4468A">
              <w:rPr>
                <w:rFonts w:ascii="Sassoon Infant" w:hAnsi="Sassoon Infant" w:cstheme="minorHAnsi"/>
                <w:color w:val="292526"/>
                <w:spacing w:val="15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out</w:t>
            </w:r>
            <w:r w:rsidRPr="00A4468A">
              <w:rPr>
                <w:rFonts w:ascii="Sassoon Infant" w:hAnsi="Sassoon Infant" w:cstheme="minorHAnsi"/>
                <w:color w:val="292526"/>
                <w:spacing w:val="14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to</w:t>
            </w:r>
            <w:r w:rsidRPr="00A4468A">
              <w:rPr>
                <w:rFonts w:ascii="Sassoon Infant" w:hAnsi="Sassoon Infant" w:cstheme="minorHAnsi"/>
                <w:color w:val="292526"/>
                <w:spacing w:val="15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completely</w:t>
            </w:r>
            <w:r w:rsidRPr="00A4468A">
              <w:rPr>
                <w:rFonts w:ascii="Sassoon Infant" w:hAnsi="Sassoon Infant" w:cstheme="minorHAnsi"/>
                <w:color w:val="292526"/>
                <w:spacing w:val="-60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fill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container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or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room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they are</w:t>
            </w:r>
            <w:r w:rsidRPr="00A4468A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in.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They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do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not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have</w:t>
            </w:r>
            <w:r w:rsidRPr="00A4468A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any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fixed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       </w:t>
            </w:r>
            <w:r w:rsidRPr="00A4468A" w:rsidR="007C33E4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         </w:t>
            </w:r>
          </w:p>
          <w:p w:rsidRPr="00A4468A" w:rsidR="00281899" w:rsidP="007C33E4" w:rsidRDefault="006D00A8" w14:paraId="0EDE0CF0" w14:textId="22FF0570">
            <w:pPr>
              <w:pStyle w:val="TableParagraph"/>
              <w:spacing w:before="0"/>
              <w:ind w:left="0" w:right="148"/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shape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but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they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do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have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mass.</w:t>
            </w:r>
          </w:p>
        </w:tc>
      </w:tr>
      <w:tr w:rsidRPr="006D7D20" w:rsidR="00A12175" w:rsidTr="3628C8EE" w14:paraId="30365456" w14:textId="77777777">
        <w:trPr>
          <w:trHeight w:val="575"/>
        </w:trPr>
        <w:tc>
          <w:tcPr>
            <w:tcW w:w="1680" w:type="dxa"/>
            <w:shd w:val="clear" w:color="auto" w:fill="auto"/>
            <w:tcMar/>
          </w:tcPr>
          <w:p w:rsidRPr="00A4468A" w:rsidR="00A12175" w:rsidP="3628C8EE" w:rsidRDefault="007060A5" w14:paraId="4D7705AF" w14:textId="40F34CE9">
            <w:pPr>
              <w:pStyle w:val="NormalWeb"/>
              <w:spacing w:before="0" w:beforeAutospacing="off" w:after="0" w:afterAutospacing="off"/>
              <w:rPr>
                <w:rFonts w:ascii="Sassoon Infant" w:hAnsi="Sassoon Infant" w:cs="Calibri" w:cstheme="minorAscii"/>
                <w:color w:val="0070C0"/>
                <w:sz w:val="20"/>
                <w:szCs w:val="20"/>
              </w:rPr>
            </w:pPr>
            <w:r w:rsidRPr="3628C8EE" w:rsidR="007060A5">
              <w:rPr>
                <w:rStyle w:val="normaltextrun"/>
                <w:rFonts w:ascii="Sassoon Infant" w:hAnsi="Sassoon Infant" w:cs="Calibri" w:cstheme="minorAscii"/>
                <w:color w:val="0070C0"/>
                <w:sz w:val="20"/>
                <w:szCs w:val="20"/>
                <w:shd w:val="clear" w:color="auto" w:fill="FFFFFF"/>
              </w:rPr>
              <w:t>liquid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A12175" w:rsidP="007C33E4" w:rsidRDefault="00281899" w14:paraId="6A21DD5E" w14:textId="43F0582E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Liquids</w:t>
            </w:r>
            <w:r w:rsidRPr="00A4468A">
              <w:rPr>
                <w:rFonts w:ascii="Sassoon Infant" w:hAnsi="Sassoon Infant" w:cstheme="minorHAnsi"/>
                <w:color w:val="F6862A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take the shape of their</w:t>
            </w:r>
            <w:r w:rsidRPr="00A4468A">
              <w:rPr>
                <w:rFonts w:ascii="Sassoon Infant" w:hAnsi="Sassoon Infant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container.</w:t>
            </w:r>
            <w:r w:rsidRPr="00A4468A">
              <w:rPr>
                <w:rFonts w:ascii="Sassoon Infant" w:hAnsi="Sassoon Infant" w:cstheme="minorHAnsi"/>
                <w:color w:val="292526"/>
                <w:spacing w:val="18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They</w:t>
            </w:r>
            <w:r w:rsidRPr="00A4468A">
              <w:rPr>
                <w:rFonts w:ascii="Sassoon Infant" w:hAnsi="Sassoon Infant" w:cstheme="minorHAnsi"/>
                <w:color w:val="292526"/>
                <w:spacing w:val="18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can</w:t>
            </w:r>
            <w:r w:rsidRPr="00A4468A">
              <w:rPr>
                <w:rFonts w:ascii="Sassoon Infant" w:hAnsi="Sassoon Infant" w:cstheme="minorHAnsi"/>
                <w:color w:val="292526"/>
                <w:spacing w:val="18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change</w:t>
            </w:r>
            <w:r w:rsidRPr="00A4468A">
              <w:rPr>
                <w:rFonts w:ascii="Sassoon Infant" w:hAnsi="Sassoon Infant" w:cstheme="minorHAnsi"/>
                <w:color w:val="292526"/>
                <w:spacing w:val="18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shape</w:t>
            </w:r>
            <w:r w:rsidRPr="00A4468A">
              <w:rPr>
                <w:rFonts w:ascii="Sassoon Infant" w:hAnsi="Sassoon Infant" w:cstheme="minorHAnsi"/>
                <w:color w:val="292526"/>
                <w:spacing w:val="-60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but do not change the amount of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space</w:t>
            </w:r>
            <w:r w:rsidRPr="00A4468A">
              <w:rPr>
                <w:rFonts w:ascii="Sassoon Infant" w:hAnsi="Sassoon Infant" w:cstheme="minorHAnsi"/>
                <w:color w:val="292526"/>
                <w:spacing w:val="-17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they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take</w:t>
            </w:r>
            <w:r w:rsidRPr="00A4468A">
              <w:rPr>
                <w:rFonts w:ascii="Sassoon Infant" w:hAnsi="Sassoon Infant" w:cstheme="minorHAnsi"/>
                <w:color w:val="292526"/>
                <w:spacing w:val="-17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up.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They</w:t>
            </w:r>
            <w:r w:rsidRPr="00A4468A">
              <w:rPr>
                <w:rFonts w:ascii="Sassoon Infant" w:hAnsi="Sassoon Infant" w:cstheme="minorHAnsi"/>
                <w:color w:val="292526"/>
                <w:spacing w:val="-17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can</w:t>
            </w:r>
            <w:r w:rsidRPr="00A4468A">
              <w:rPr>
                <w:rFonts w:ascii="Sassoon Infant" w:hAnsi="Sassoon Infant" w:cstheme="minorHAnsi"/>
                <w:color w:val="292526"/>
                <w:spacing w:val="-16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flow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or</w:t>
            </w:r>
            <w:r w:rsidRPr="00A4468A">
              <w:rPr>
                <w:rFonts w:ascii="Sassoon Infant" w:hAnsi="Sassoon Infant" w:cstheme="minorHAnsi"/>
                <w:color w:val="292526"/>
                <w:spacing w:val="-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be</w:t>
            </w:r>
            <w:r w:rsidRPr="00A4468A">
              <w:rPr>
                <w:rFonts w:ascii="Sassoon Infant" w:hAnsi="Sassoon Infant" w:cstheme="minorHAnsi"/>
                <w:color w:val="292526"/>
                <w:spacing w:val="-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poured.</w:t>
            </w:r>
          </w:p>
        </w:tc>
      </w:tr>
      <w:tr w:rsidRPr="006D7D20" w:rsidR="007060A5" w:rsidTr="3628C8EE" w14:paraId="1B2639E8" w14:textId="77777777">
        <w:trPr>
          <w:trHeight w:val="470"/>
        </w:trPr>
        <w:tc>
          <w:tcPr>
            <w:tcW w:w="1680" w:type="dxa"/>
            <w:shd w:val="clear" w:color="auto" w:fill="auto"/>
            <w:tcMar/>
          </w:tcPr>
          <w:p w:rsidRPr="00A4468A" w:rsidR="007060A5" w:rsidP="00A12175" w:rsidRDefault="007060A5" w14:paraId="297C4342" w14:textId="2E30E493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</w:rPr>
              <w:t>melt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7060A5" w:rsidP="007C33E4" w:rsidRDefault="00B05FB4" w14:paraId="1F2CF7AC" w14:textId="42AB4E67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This</w:t>
            </w:r>
            <w:r w:rsidRPr="00A4468A">
              <w:rPr>
                <w:rFonts w:ascii="Sassoon Infant" w:hAnsi="Sassoon Infant" w:cstheme="minorHAnsi"/>
                <w:color w:val="292526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is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when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77AB1"/>
                <w:sz w:val="20"/>
                <w:szCs w:val="20"/>
              </w:rPr>
              <w:t>solid</w:t>
            </w:r>
            <w:r w:rsidRPr="00A4468A">
              <w:rPr>
                <w:rFonts w:ascii="Sassoon Infant" w:hAnsi="Sassoon Infant" w:cstheme="minorHAnsi"/>
                <w:color w:val="077AB1"/>
                <w:spacing w:val="-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changes</w:t>
            </w:r>
            <w:r w:rsidRPr="00A4468A">
              <w:rPr>
                <w:rFonts w:ascii="Sassoon Infant" w:hAnsi="Sassoon Infant" w:cstheme="minorHAnsi"/>
                <w:color w:val="292526"/>
                <w:spacing w:val="-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to</w:t>
            </w:r>
            <w:r w:rsidRPr="00A4468A">
              <w:rPr>
                <w:rFonts w:ascii="Sassoon Infant" w:hAnsi="Sassoon Infant" w:cstheme="minorHAnsi"/>
                <w:color w:val="292526"/>
                <w:spacing w:val="-63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liquid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.</w:t>
            </w:r>
          </w:p>
        </w:tc>
      </w:tr>
      <w:tr w:rsidRPr="006D7D20" w:rsidR="007060A5" w:rsidTr="3628C8EE" w14:paraId="2AE17824" w14:textId="77777777">
        <w:trPr>
          <w:trHeight w:val="575"/>
        </w:trPr>
        <w:tc>
          <w:tcPr>
            <w:tcW w:w="1680" w:type="dxa"/>
            <w:shd w:val="clear" w:color="auto" w:fill="auto"/>
            <w:tcMar/>
          </w:tcPr>
          <w:p w:rsidRPr="00A4468A" w:rsidR="007060A5" w:rsidP="00A12175" w:rsidRDefault="007060A5" w14:paraId="393AE1CB" w14:textId="33E3A1D6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4468A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</w:rPr>
              <w:t>water vapour</w:t>
            </w:r>
          </w:p>
        </w:tc>
        <w:tc>
          <w:tcPr>
            <w:tcW w:w="4694" w:type="dxa"/>
            <w:shd w:val="clear" w:color="auto" w:fill="auto"/>
            <w:tcMar/>
          </w:tcPr>
          <w:p w:rsidRPr="00A4468A" w:rsidR="007060A5" w:rsidP="007C33E4" w:rsidRDefault="00BC03FC" w14:paraId="22F4F82C" w14:textId="461169D4">
            <w:pPr>
              <w:pStyle w:val="NormalWeb"/>
              <w:spacing w:before="0" w:beforeAutospacing="0" w:after="0" w:afterAutospacing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This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is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water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that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takes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the</w:t>
            </w:r>
            <w:r w:rsidRPr="00A4468A">
              <w:rPr>
                <w:rFonts w:ascii="Sassoon Infant" w:hAnsi="Sassoon Infant" w:cstheme="minorHAnsi"/>
                <w:color w:val="292526"/>
                <w:spacing w:val="-10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form</w:t>
            </w:r>
            <w:r w:rsidRPr="00A4468A">
              <w:rPr>
                <w:rFonts w:ascii="Sassoon Infant" w:hAnsi="Sassoon Infant" w:cstheme="minorHAnsi"/>
                <w:color w:val="292526"/>
                <w:spacing w:val="-64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of</w:t>
            </w:r>
            <w:r w:rsidRPr="00A4468A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gas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.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When</w:t>
            </w:r>
            <w:r w:rsidRPr="00A4468A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water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is</w:t>
            </w:r>
            <w:r w:rsidRPr="00A4468A">
              <w:rPr>
                <w:rFonts w:ascii="Sassoon Infant" w:hAnsi="Sassoon Infant" w:cstheme="minorHAnsi"/>
                <w:color w:val="292526"/>
                <w:spacing w:val="-11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sz w:val="20"/>
                <w:szCs w:val="20"/>
              </w:rPr>
              <w:t>boiled,</w:t>
            </w:r>
            <w:r w:rsidRPr="00A4468A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 </w:t>
            </w:r>
            <w:r w:rsidRPr="00A4468A" w:rsidR="00D27230">
              <w:rPr>
                <w:rFonts w:ascii="Sassoon Infant" w:hAnsi="Sassoon Infant" w:cstheme="minorHAnsi"/>
                <w:color w:val="292526"/>
                <w:spacing w:val="-12"/>
                <w:sz w:val="20"/>
                <w:szCs w:val="20"/>
              </w:rPr>
              <w:t xml:space="preserve">it evaporates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into</w:t>
            </w:r>
            <w:r w:rsidRPr="00A4468A">
              <w:rPr>
                <w:rFonts w:ascii="Sassoon Infant" w:hAnsi="Sassoon Infant" w:cstheme="minorHAnsi"/>
                <w:color w:val="292526"/>
                <w:spacing w:val="4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a</w:t>
            </w:r>
            <w:r w:rsidRPr="00A4468A">
              <w:rPr>
                <w:rFonts w:ascii="Sassoon Infant" w:hAnsi="Sassoon Infant" w:cstheme="minorHAnsi"/>
                <w:color w:val="292526"/>
                <w:spacing w:val="4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w w:val="95"/>
                <w:sz w:val="20"/>
                <w:szCs w:val="20"/>
              </w:rPr>
              <w:t>water</w:t>
            </w:r>
            <w:r w:rsidRPr="00A4468A">
              <w:rPr>
                <w:rFonts w:ascii="Sassoon Infant" w:hAnsi="Sassoon Infant" w:cstheme="minorHAnsi"/>
                <w:color w:val="0070C0"/>
                <w:spacing w:val="3"/>
                <w:w w:val="95"/>
                <w:sz w:val="20"/>
                <w:szCs w:val="20"/>
              </w:rPr>
              <w:t xml:space="preserve"> </w:t>
            </w:r>
            <w:r w:rsidRPr="00A4468A">
              <w:rPr>
                <w:rFonts w:ascii="Sassoon Infant" w:hAnsi="Sassoon Infant" w:cstheme="minorHAnsi"/>
                <w:color w:val="0070C0"/>
                <w:w w:val="95"/>
                <w:sz w:val="20"/>
                <w:szCs w:val="20"/>
              </w:rPr>
              <w:t>vapour</w:t>
            </w:r>
            <w:r w:rsidRPr="00A4468A">
              <w:rPr>
                <w:rFonts w:ascii="Sassoon Infant" w:hAnsi="Sassoon Infant" w:cstheme="minorHAnsi"/>
                <w:color w:val="292526"/>
                <w:w w:val="95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7504" w:tblpY="71"/>
        <w:tblW w:w="0" w:type="auto"/>
        <w:tblLook w:val="04A0" w:firstRow="1" w:lastRow="0" w:firstColumn="1" w:lastColumn="0" w:noHBand="0" w:noVBand="1"/>
      </w:tblPr>
      <w:tblGrid>
        <w:gridCol w:w="1910"/>
        <w:gridCol w:w="6732"/>
      </w:tblGrid>
      <w:tr w:rsidRPr="006E06AE" w:rsidR="003E1A7D" w:rsidTr="00C915C5" w14:paraId="7C4B8DB6" w14:textId="77777777">
        <w:trPr>
          <w:trHeight w:val="273"/>
        </w:trPr>
        <w:tc>
          <w:tcPr>
            <w:tcW w:w="1910" w:type="dxa"/>
          </w:tcPr>
          <w:p w:rsidRPr="00A4468A" w:rsidR="003E1A7D" w:rsidP="00AF3A98" w:rsidRDefault="003E1A7D" w14:paraId="77C261EB" w14:textId="51E20F61">
            <w:pPr>
              <w:jc w:val="center"/>
              <w:rPr>
                <w:rFonts w:ascii="Sassoon Infant" w:hAnsi="Sassoon Infant"/>
                <w:noProof/>
              </w:rPr>
            </w:pPr>
            <w:r w:rsidRPr="00A4468A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402B913E" wp14:editId="3229A1D0">
                  <wp:simplePos x="0" y="0"/>
                  <wp:positionH relativeFrom="column">
                    <wp:posOffset>46344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32" w:type="dxa"/>
          </w:tcPr>
          <w:p w:rsidRPr="00A4468A" w:rsidR="003E1A7D" w:rsidP="00AF3A98" w:rsidRDefault="003E1A7D" w14:paraId="08B083BF" w14:textId="56380D76">
            <w:pPr>
              <w:rPr>
                <w:rFonts w:ascii="Sassoon Infant" w:hAnsi="Sassoon Infant" w:cstheme="minorHAnsi"/>
                <w:b/>
                <w:color w:val="7030A0"/>
              </w:rPr>
            </w:pPr>
            <w:r w:rsidRPr="00A4468A">
              <w:rPr>
                <w:rFonts w:ascii="Sassoon Infant" w:hAnsi="Sassoon Infant" w:cstheme="minorHAnsi"/>
                <w:b/>
                <w:color w:val="7030A0"/>
              </w:rPr>
              <w:t>Sticky knowledge</w:t>
            </w:r>
          </w:p>
          <w:p w:rsidRPr="00A4468A" w:rsidR="003E1A7D" w:rsidP="00AF3A98" w:rsidRDefault="003E1A7D" w14:paraId="76BAEE0E" w14:textId="77777777">
            <w:pPr>
              <w:rPr>
                <w:rFonts w:ascii="Sassoon Infant" w:hAnsi="Sassoon Infant" w:cstheme="minorHAnsi"/>
                <w:b/>
                <w:color w:val="7030A0"/>
              </w:rPr>
            </w:pPr>
          </w:p>
        </w:tc>
      </w:tr>
      <w:tr w:rsidRPr="006E06AE" w:rsidR="00021920" w:rsidTr="00AF3A98" w14:paraId="689B4F87" w14:textId="77777777">
        <w:trPr>
          <w:trHeight w:val="560"/>
        </w:trPr>
        <w:tc>
          <w:tcPr>
            <w:tcW w:w="1910" w:type="dxa"/>
            <w:vMerge w:val="restart"/>
          </w:tcPr>
          <w:p w:rsidRPr="00A4468A" w:rsidR="00AF3A98" w:rsidP="00AF3A98" w:rsidRDefault="00AF3A98" w14:paraId="45752EBD" w14:textId="6BB60FA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</w:p>
          <w:p w:rsidRPr="00A4468A" w:rsidR="00AF3A98" w:rsidP="00AF3A98" w:rsidRDefault="00AF3A98" w14:paraId="79887E6B" w14:textId="38DFA9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1EC5B363" wp14:editId="688829D3">
                  <wp:extent cx="1075765" cy="499226"/>
                  <wp:effectExtent l="0" t="0" r="0" b="0"/>
                  <wp:docPr id="1194698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69867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55" cy="51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AF3A98" w:rsidP="00AF3A98" w:rsidRDefault="00AF3A98" w14:paraId="0466C017" w14:textId="3926C3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color w:val="0070C0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 xml:space="preserve">All things are composed of a material in one of three states of matter: 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solid, liquid or gas</w:t>
            </w:r>
            <w:r w:rsidRPr="00A4468A" w:rsidR="00D56C57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.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 </w:t>
            </w:r>
            <w:r w:rsidRPr="00A4468A">
              <w:rPr>
                <w:rStyle w:val="eop"/>
                <w:rFonts w:ascii="Sassoon Infant" w:hAnsi="Sassoon Infant" w:cstheme="minorHAnsi"/>
                <w:color w:val="0070C0"/>
                <w:sz w:val="22"/>
                <w:szCs w:val="22"/>
              </w:rPr>
              <w:t> </w:t>
            </w:r>
          </w:p>
          <w:p w:rsidRPr="00A4468A" w:rsidR="00AF3A98" w:rsidP="00AF3A98" w:rsidRDefault="00AF3A98" w14:paraId="74E3F78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021920" w:rsidTr="00AF3A98" w14:paraId="01C47587" w14:textId="77777777">
        <w:trPr>
          <w:trHeight w:val="484"/>
        </w:trPr>
        <w:tc>
          <w:tcPr>
            <w:tcW w:w="1910" w:type="dxa"/>
            <w:vMerge/>
          </w:tcPr>
          <w:p w:rsidRPr="00A4468A" w:rsidR="00AF3A98" w:rsidP="00AF3A98" w:rsidRDefault="00AF3A98" w14:paraId="2946E0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</w:p>
        </w:tc>
        <w:tc>
          <w:tcPr>
            <w:tcW w:w="6732" w:type="dxa"/>
          </w:tcPr>
          <w:p w:rsidRPr="00A4468A" w:rsidR="00AF3A98" w:rsidP="00AF3A98" w:rsidRDefault="00AF3A98" w14:paraId="1F1DD05B" w14:textId="06D7093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 xml:space="preserve">All things are made of 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 xml:space="preserve">particles 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(tiny building blocks) and that these are organised differently in different states.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</w:p>
          <w:p w:rsidRPr="00A4468A" w:rsidR="00AF3A98" w:rsidP="00AF3A98" w:rsidRDefault="00AF3A98" w14:paraId="55CF037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021920" w:rsidTr="00AF3A98" w14:paraId="66F55805" w14:textId="77777777">
        <w:trPr>
          <w:trHeight w:val="539"/>
        </w:trPr>
        <w:tc>
          <w:tcPr>
            <w:tcW w:w="1910" w:type="dxa"/>
            <w:vMerge w:val="restart"/>
          </w:tcPr>
          <w:p w:rsidRPr="00A4468A" w:rsidR="00021920" w:rsidP="00AF3A98" w:rsidRDefault="00021920" w14:paraId="68DD5D3C" w14:textId="6B5566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46444D75" wp14:editId="769B54A2">
                  <wp:extent cx="928688" cy="545566"/>
                  <wp:effectExtent l="0" t="0" r="5080" b="6985"/>
                  <wp:docPr id="227033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03324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218" cy="553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021920" w:rsidP="00AF3A98" w:rsidRDefault="00021920" w14:paraId="0F4EB28D" w14:textId="1793D49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 xml:space="preserve">Materials can 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 xml:space="preserve">change state 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when temperature changes</w:t>
            </w:r>
            <w:r w:rsidRPr="00A4468A" w:rsidR="00F50B85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.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 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</w:p>
          <w:p w:rsidRPr="00A4468A" w:rsidR="00021920" w:rsidP="00AF3A98" w:rsidRDefault="00021920" w14:paraId="592476FB" w14:textId="7D2A700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021920" w:rsidTr="00AF3A98" w14:paraId="20B8A93B" w14:textId="77777777">
        <w:trPr>
          <w:trHeight w:val="471"/>
        </w:trPr>
        <w:tc>
          <w:tcPr>
            <w:tcW w:w="1910" w:type="dxa"/>
            <w:vMerge/>
          </w:tcPr>
          <w:p w:rsidRPr="00A4468A" w:rsidR="00021920" w:rsidP="00AF3A98" w:rsidRDefault="00021920" w14:paraId="6D3E93AD" w14:textId="3585DD5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</w:p>
        </w:tc>
        <w:tc>
          <w:tcPr>
            <w:tcW w:w="6732" w:type="dxa"/>
          </w:tcPr>
          <w:p w:rsidRPr="00A4468A" w:rsidR="00021920" w:rsidP="00AF3A98" w:rsidRDefault="00021920" w14:paraId="14B44837" w14:textId="36CB12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When solids turn into liquids, this is called melting and the reverse process is called freezing 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</w:p>
          <w:p w:rsidRPr="00A4468A" w:rsidR="00021920" w:rsidP="00AF3A98" w:rsidRDefault="00021920" w14:paraId="63431CE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3436CF" w:rsidTr="00AF3A98" w14:paraId="0E127805" w14:textId="77777777">
        <w:trPr>
          <w:trHeight w:val="409"/>
        </w:trPr>
        <w:tc>
          <w:tcPr>
            <w:tcW w:w="1910" w:type="dxa"/>
          </w:tcPr>
          <w:p w:rsidRPr="00A4468A" w:rsidR="00937D56" w:rsidP="00AF3A98" w:rsidRDefault="00F37973" w14:paraId="6740F1B5" w14:textId="72BA8FF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4E5EC5AE" wp14:editId="7A32228A">
                  <wp:extent cx="629541" cy="437990"/>
                  <wp:effectExtent l="0" t="0" r="0" b="635"/>
                  <wp:docPr id="2092674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67415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93" cy="467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937D56" w:rsidP="00AF3A98" w:rsidRDefault="00937D56" w14:paraId="41858C36" w14:textId="1D5061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 xml:space="preserve">When liquids turn into gases, this is called 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evaporation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 xml:space="preserve"> and the reverse process is called 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condensation</w:t>
            </w:r>
            <w:r w:rsidRPr="00A4468A" w:rsidR="00F50B85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.</w:t>
            </w:r>
            <w:r w:rsidRPr="00A4468A">
              <w:rPr>
                <w:rStyle w:val="normaltextrun"/>
                <w:rFonts w:ascii="Sassoon Infant" w:hAnsi="Sassoon Infant" w:cstheme="minorHAnsi"/>
                <w:color w:val="0070C0"/>
                <w:sz w:val="22"/>
                <w:szCs w:val="22"/>
              </w:rPr>
              <w:t> </w:t>
            </w:r>
            <w:r w:rsidRPr="00A4468A">
              <w:rPr>
                <w:rStyle w:val="eop"/>
                <w:rFonts w:ascii="Sassoon Infant" w:hAnsi="Sassoon Infant" w:cstheme="minorHAnsi"/>
                <w:color w:val="0070C0"/>
                <w:sz w:val="22"/>
                <w:szCs w:val="22"/>
              </w:rPr>
              <w:t> </w:t>
            </w:r>
          </w:p>
          <w:p w:rsidRPr="00A4468A" w:rsidR="00937D56" w:rsidP="00AF3A98" w:rsidRDefault="00937D56" w14:paraId="3B60DD31" w14:textId="3DC05F4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3436CF" w:rsidTr="00AF3A98" w14:paraId="5E16C9DB" w14:textId="77777777">
        <w:trPr>
          <w:trHeight w:val="633"/>
        </w:trPr>
        <w:tc>
          <w:tcPr>
            <w:tcW w:w="1910" w:type="dxa"/>
          </w:tcPr>
          <w:p w:rsidRPr="00A4468A" w:rsidR="00937D56" w:rsidP="00AF3A98" w:rsidRDefault="003B0471" w14:paraId="75931BC6" w14:textId="7063F54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45C67DD6" wp14:editId="6AD6661D">
                  <wp:extent cx="637775" cy="432722"/>
                  <wp:effectExtent l="0" t="0" r="0" b="5715"/>
                  <wp:docPr id="1953372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37289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425" cy="452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937D56" w:rsidP="00AF3A98" w:rsidRDefault="00937D56" w14:paraId="279D7178" w14:textId="110A650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When a solid turns into a gas without passing through the liquid state, this is called sublimation. 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</w:p>
        </w:tc>
      </w:tr>
      <w:tr w:rsidRPr="006E06AE" w:rsidR="003436CF" w:rsidTr="00AF3A98" w14:paraId="1569E34B" w14:textId="77777777">
        <w:trPr>
          <w:trHeight w:val="633"/>
        </w:trPr>
        <w:tc>
          <w:tcPr>
            <w:tcW w:w="1910" w:type="dxa"/>
          </w:tcPr>
          <w:p w:rsidRPr="00A4468A" w:rsidR="00937D56" w:rsidP="00AF3A98" w:rsidRDefault="003436CF" w14:paraId="2B4AB86B" w14:textId="7C85161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0DDF4B1C" wp14:editId="293E0FDD">
                  <wp:extent cx="136058" cy="431800"/>
                  <wp:effectExtent l="0" t="0" r="0" b="6350"/>
                  <wp:docPr id="9253527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35275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72" cy="452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937D56" w:rsidP="00AF3A98" w:rsidRDefault="00937D56" w14:paraId="6C919CE3" w14:textId="2FADDD6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The melting point of water is 0</w:t>
            </w:r>
            <w:r w:rsidRPr="00A4468A">
              <w:rPr>
                <w:rStyle w:val="normaltextrun"/>
                <w:rFonts w:ascii="Symbol" w:hAnsi="Symbol" w:eastAsia="Symbol" w:cs="Symbol" w:cstheme="minorHAnsi"/>
                <w:sz w:val="22"/>
                <w:szCs w:val="22"/>
              </w:rPr>
              <w:t>°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C and the boiling point 100</w:t>
            </w:r>
            <w:r w:rsidRPr="00A4468A">
              <w:rPr>
                <w:rStyle w:val="normaltextrun"/>
                <w:rFonts w:ascii="Symbol" w:hAnsi="Symbol" w:eastAsia="Symbol" w:cs="Symbol" w:cstheme="minorHAnsi"/>
                <w:sz w:val="22"/>
                <w:szCs w:val="22"/>
              </w:rPr>
              <w:t>°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C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  <w:r w:rsidRPr="00A4468A" w:rsidR="00F50B85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.</w:t>
            </w:r>
          </w:p>
          <w:p w:rsidRPr="00A4468A" w:rsidR="00937D56" w:rsidP="00AF3A98" w:rsidRDefault="00937D56" w14:paraId="293C9D43" w14:textId="5E6464D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3436CF" w:rsidTr="00AF3A98" w14:paraId="5C0D668B" w14:textId="77777777">
        <w:trPr>
          <w:trHeight w:val="633"/>
        </w:trPr>
        <w:tc>
          <w:tcPr>
            <w:tcW w:w="1910" w:type="dxa"/>
          </w:tcPr>
          <w:p w:rsidRPr="00A4468A" w:rsidR="00937D56" w:rsidP="00AF3A98" w:rsidRDefault="000A3165" w14:paraId="1A416075" w14:textId="0B7BF54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04B93C33" wp14:editId="51472C9E">
                  <wp:extent cx="741404" cy="453358"/>
                  <wp:effectExtent l="0" t="0" r="1905" b="4445"/>
                  <wp:docPr id="977714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71403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26" cy="46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937D56" w:rsidP="00AF3A98" w:rsidRDefault="00937D56" w14:paraId="591E226C" w14:textId="3C12DC1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Water flows around our world in a continuous process called the water cycle</w:t>
            </w:r>
            <w:r w:rsidRPr="00A4468A" w:rsidR="00F50B85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.</w:t>
            </w: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 </w:t>
            </w:r>
            <w:r w:rsidRPr="00A4468A">
              <w:rPr>
                <w:rStyle w:val="eop"/>
                <w:rFonts w:ascii="Sassoon Infant" w:hAnsi="Sassoon Infant" w:cstheme="minorHAnsi"/>
                <w:sz w:val="22"/>
                <w:szCs w:val="22"/>
              </w:rPr>
              <w:t> </w:t>
            </w:r>
          </w:p>
          <w:p w:rsidRPr="00A4468A" w:rsidR="00937D56" w:rsidP="00AF3A98" w:rsidRDefault="00937D56" w14:paraId="741B72BB" w14:textId="1312F6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Pr="006E06AE" w:rsidR="003436CF" w:rsidTr="00AF3A98" w14:paraId="7B031438" w14:textId="77777777">
        <w:trPr>
          <w:trHeight w:val="633"/>
        </w:trPr>
        <w:tc>
          <w:tcPr>
            <w:tcW w:w="1910" w:type="dxa"/>
          </w:tcPr>
          <w:p w:rsidRPr="00A4468A" w:rsidR="00937D56" w:rsidP="00AF3A98" w:rsidRDefault="00CE5E02" w14:paraId="0923D105" w14:textId="046A098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0"/>
                <w:szCs w:val="20"/>
              </w:rPr>
            </w:pPr>
            <w:r w:rsidRPr="00A4468A">
              <w:rPr>
                <w:rStyle w:val="normaltextrun"/>
                <w:rFonts w:ascii="Sassoon Infant" w:hAnsi="Sassoon Infant" w:cs="Calibri"/>
                <w:noProof/>
                <w:sz w:val="20"/>
                <w:szCs w:val="20"/>
              </w:rPr>
              <w:drawing>
                <wp:inline distT="0" distB="0" distL="0" distR="0" wp14:anchorId="78E12648" wp14:editId="4405158A">
                  <wp:extent cx="602386" cy="514830"/>
                  <wp:effectExtent l="0" t="0" r="7620" b="0"/>
                  <wp:docPr id="1216597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59771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428" cy="52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</w:tcPr>
          <w:p w:rsidRPr="00A4468A" w:rsidR="00937D56" w:rsidP="00AF3A98" w:rsidRDefault="00937D56" w14:paraId="3E165D38" w14:textId="2E792A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</w:pPr>
            <w:r w:rsidRPr="00A4468A">
              <w:rPr>
                <w:rStyle w:val="normaltextrun"/>
                <w:rFonts w:ascii="Sassoon Infant" w:hAnsi="Sassoon Infant" w:cstheme="minorHAnsi"/>
                <w:sz w:val="22"/>
                <w:szCs w:val="22"/>
              </w:rPr>
              <w:t>When evaporation, occurs from the surface of plant leaves this is called transpiration.</w:t>
            </w:r>
          </w:p>
        </w:tc>
      </w:tr>
    </w:tbl>
    <w:p w:rsidRPr="00383BAF" w:rsidR="009C7EF8" w:rsidP="00383BAF" w:rsidRDefault="003436CF" w14:paraId="2FA2B7BF" w14:textId="6D872F77">
      <w:pPr>
        <w:tabs>
          <w:tab w:val="left" w:pos="1077"/>
        </w:tabs>
        <w:rPr>
          <w:rFonts w:ascii="Letter-join Plus 8" w:hAnsi="Letter-join Plus 8"/>
        </w:rPr>
      </w:pPr>
      <w:r w:rsidRPr="00A12175">
        <w:rPr>
          <w:rFonts w:ascii="Letter-join Plus 8" w:hAnsi="Letter-join Plus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111E2080" wp14:editId="036B6B67">
                <wp:simplePos x="0" y="0"/>
                <wp:positionH relativeFrom="margin">
                  <wp:posOffset>3526790</wp:posOffset>
                </wp:positionH>
                <wp:positionV relativeFrom="paragraph">
                  <wp:posOffset>4930140</wp:posOffset>
                </wp:positionV>
                <wp:extent cx="5877560" cy="1044575"/>
                <wp:effectExtent l="0" t="0" r="2794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7560" cy="104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4468A" w:rsidR="00937D56" w:rsidP="00937D56" w:rsidRDefault="00937D56" w14:paraId="45FA530E" w14:textId="00B4DF92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b/>
                                <w:bCs/>
                              </w:rPr>
                            </w:pPr>
                            <w:r w:rsidRPr="00A4468A">
                              <w:rPr>
                                <w:rFonts w:ascii="Sassoon Infant" w:hAnsi="Sassoon Infant" w:cstheme="minorHAnsi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  <w:r w:rsidRPr="00A4468A" w:rsidR="007766A4">
                              <w:rPr>
                                <w:rFonts w:ascii="Sassoon Infant" w:hAnsi="Sassoon Infant" w:cstheme="minorHAnsi"/>
                                <w:noProof/>
                              </w:rPr>
                              <w:t xml:space="preserve"> </w:t>
                            </w:r>
                            <w:r w:rsidRPr="00A4468A" w:rsidR="007766A4">
                              <w:rPr>
                                <w:rFonts w:ascii="Sassoon Infant" w:hAnsi="Sassoon Infant"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83A7DC" wp14:editId="08CB7785">
                                  <wp:extent cx="376883" cy="441960"/>
                                  <wp:effectExtent l="0" t="0" r="4445" b="0"/>
                                  <wp:docPr id="656076989" name="Picture 656076989" descr="A person with a bear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755097" name="Picture 174755097" descr="A person with a beard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620" cy="447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A4468A" w:rsidR="00937D56" w:rsidP="00937D56" w:rsidRDefault="00937D56" w14:paraId="56ACCA06" w14:textId="77777777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b/>
                                <w:bCs/>
                              </w:rPr>
                            </w:pPr>
                            <w:r w:rsidRPr="00A4468A">
                              <w:rPr>
                                <w:rStyle w:val="A2"/>
                                <w:rFonts w:ascii="Sassoon Infant" w:hAnsi="Sassoon Infant" w:cstheme="minorHAnsi"/>
                                <w:b/>
                                <w:bCs/>
                              </w:rPr>
                              <w:t>William Thomson, who is better known as Lord Kelvin, determined the temperature of absolute zero (the coldest possible temperature).</w:t>
                            </w:r>
                          </w:p>
                          <w:p w:rsidR="00937D56" w:rsidP="00937D56" w:rsidRDefault="00937D56" w14:paraId="3DCF2D55" w14:textId="77777777">
                            <w:pPr>
                              <w:jc w:val="center"/>
                            </w:pPr>
                            <w:r w:rsidRPr="00A3005C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5848756">
              <v:shape id="Text Box 2" style="position:absolute;margin-left:277.7pt;margin-top:388.2pt;width:462.8pt;height:82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" w14:anchorId="111E2080">
                <v:textbox>
                  <w:txbxContent>
                    <w:p w:rsidRPr="00A4468A" w:rsidR="00937D56" w:rsidP="00937D56" w:rsidRDefault="00937D56" w14:paraId="00520F9A" w14:textId="00B4DF92">
                      <w:pPr>
                        <w:jc w:val="center"/>
                        <w:rPr>
                          <w:rFonts w:ascii="Sassoon Infant" w:hAnsi="Sassoon Infant" w:cstheme="minorHAnsi"/>
                          <w:b/>
                          <w:bCs/>
                        </w:rPr>
                      </w:pPr>
                      <w:r w:rsidRPr="00A4468A">
                        <w:rPr>
                          <w:rFonts w:ascii="Sassoon Infant" w:hAnsi="Sassoon Infant" w:cstheme="minorHAnsi"/>
                          <w:b/>
                          <w:bCs/>
                          <w:color w:val="7030A0"/>
                        </w:rPr>
                        <w:t>Aspirational Scientist:</w:t>
                      </w:r>
                      <w:r w:rsidRPr="00A4468A" w:rsidR="007766A4">
                        <w:rPr>
                          <w:rFonts w:ascii="Sassoon Infant" w:hAnsi="Sassoon Infant" w:cstheme="minorHAnsi"/>
                          <w:noProof/>
                        </w:rPr>
                        <w:t xml:space="preserve"> </w:t>
                      </w:r>
                      <w:r w:rsidRPr="00A4468A" w:rsidR="007766A4">
                        <w:rPr>
                          <w:rFonts w:ascii="Sassoon Infant" w:hAnsi="Sassoon Infant"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37E6B919" wp14:editId="08CB7785">
                            <wp:extent cx="376883" cy="441960"/>
                            <wp:effectExtent l="0" t="0" r="4445" b="0"/>
                            <wp:docPr id="1859114579" name="Picture 656076989" descr="A person with a bear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755097" name="Picture 174755097" descr="A person with a beard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620" cy="4475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A4468A" w:rsidR="00937D56" w:rsidP="00937D56" w:rsidRDefault="00937D56" w14:paraId="64420837" w14:textId="77777777">
                      <w:pPr>
                        <w:jc w:val="center"/>
                        <w:rPr>
                          <w:rFonts w:ascii="Sassoon Infant" w:hAnsi="Sassoon Infant" w:cstheme="minorHAnsi"/>
                          <w:b/>
                          <w:bCs/>
                        </w:rPr>
                      </w:pPr>
                      <w:r w:rsidRPr="00A4468A">
                        <w:rPr>
                          <w:rStyle w:val="A2"/>
                          <w:rFonts w:ascii="Sassoon Infant" w:hAnsi="Sassoon Infant" w:cstheme="minorHAnsi"/>
                          <w:b/>
                          <w:bCs/>
                        </w:rPr>
                        <w:t>William Thomson, who is better known as Lord Kelvin, determined the temperature of absolute zero (the coldest possible temperature).</w:t>
                      </w:r>
                    </w:p>
                    <w:p w:rsidR="00937D56" w:rsidP="00937D56" w:rsidRDefault="00937D56" w14:paraId="02614873" w14:textId="77777777">
                      <w:pPr>
                        <w:jc w:val="center"/>
                      </w:pPr>
                      <w:r w:rsidRPr="00A3005C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6079">
        <w:rPr>
          <w:rFonts w:ascii="Letter-join Plus 8" w:hAnsi="Letter-join Plus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D8AC81F" wp14:editId="0A27A56C">
                <wp:simplePos x="0" y="0"/>
                <wp:positionH relativeFrom="page">
                  <wp:posOffset>445135</wp:posOffset>
                </wp:positionH>
                <wp:positionV relativeFrom="paragraph">
                  <wp:posOffset>4662170</wp:posOffset>
                </wp:positionV>
                <wp:extent cx="3787775" cy="1313815"/>
                <wp:effectExtent l="0" t="0" r="22225" b="1968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4468A" w:rsidR="00E83872" w:rsidP="00E83872" w:rsidRDefault="00E83872" w14:paraId="7E423702" w14:textId="77777777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  <w:color w:val="7030A0"/>
                              </w:rPr>
                            </w:pPr>
                            <w:r w:rsidRPr="00A4468A">
                              <w:rPr>
                                <w:rFonts w:ascii="Sassoon Infant" w:hAnsi="Sassoon Infant"/>
                                <w:b/>
                                <w:bCs/>
                                <w:color w:val="7030A0"/>
                              </w:rPr>
                              <w:t xml:space="preserve">                               Working Scientifically</w:t>
                            </w:r>
                          </w:p>
                          <w:p w:rsidRPr="00A4468A" w:rsidR="00E83872" w:rsidP="00E83872" w:rsidRDefault="00E83872" w14:paraId="4D4533FF" w14:textId="4CF35911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</w:pPr>
                            <w:r w:rsidRPr="00A4468A"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  <w:t xml:space="preserve">   Observation </w:t>
                            </w:r>
                            <w:r w:rsidRPr="00A4468A">
                              <w:rPr>
                                <w:rFonts w:ascii="Sassoon Infant" w:hAnsi="Sassoon Infant"/>
                                <w:i/>
                                <w:i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E8A99B" wp14:editId="62BF95B2">
                                  <wp:extent cx="389890" cy="830580"/>
                                  <wp:effectExtent l="0" t="0" r="0" b="7620"/>
                                  <wp:docPr id="966831528" name="Picture 966831528" descr="A picture containing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picture containing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1821" cy="8559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4468A"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  <w:t xml:space="preserve">         </w:t>
                            </w:r>
                            <w:r w:rsidRPr="00A4468A">
                              <w:rPr>
                                <w:rFonts w:ascii="Sassoon Infant" w:hAnsi="Sassoon Infant"/>
                                <w:i/>
                                <w:i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DEA733" wp14:editId="7AC1520D">
                                  <wp:extent cx="1188720" cy="815975"/>
                                  <wp:effectExtent l="0" t="0" r="0" b="3175"/>
                                  <wp:docPr id="4921796" name="Picture 4921796" descr="Chart, line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Chart, line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6824" cy="8215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4468A"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  <w:t xml:space="preserve">     Recording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5DBB4F5">
              <v:shape id="_x0000_s1028" style="position:absolute;margin-left:35.05pt;margin-top:367.1pt;width:298.25pt;height:103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" w14:anchorId="6D8AC81F">
                <v:textbox>
                  <w:txbxContent>
                    <w:p w:rsidRPr="00A4468A" w:rsidR="00E83872" w:rsidP="00E83872" w:rsidRDefault="00E83872" w14:paraId="21A98A77" w14:textId="77777777">
                      <w:pPr>
                        <w:rPr>
                          <w:rFonts w:ascii="Sassoon Infant" w:hAnsi="Sassoon Infant"/>
                          <w:b/>
                          <w:bCs/>
                          <w:color w:val="7030A0"/>
                        </w:rPr>
                      </w:pPr>
                      <w:r w:rsidRPr="00A4468A">
                        <w:rPr>
                          <w:rFonts w:ascii="Sassoon Infant" w:hAnsi="Sassoon Infant"/>
                          <w:b/>
                          <w:bCs/>
                          <w:color w:val="7030A0"/>
                        </w:rPr>
                        <w:t xml:space="preserve">                               Working Scientifically</w:t>
                      </w:r>
                    </w:p>
                    <w:p w:rsidRPr="00A4468A" w:rsidR="00E83872" w:rsidP="00E83872" w:rsidRDefault="00E83872" w14:paraId="3A11FEC5" w14:textId="4CF35911">
                      <w:pPr>
                        <w:rPr>
                          <w:rFonts w:ascii="Sassoon Infant" w:hAnsi="Sassoon Infant"/>
                          <w:b/>
                          <w:bCs/>
                        </w:rPr>
                      </w:pPr>
                      <w:r w:rsidRPr="00A4468A">
                        <w:rPr>
                          <w:rFonts w:ascii="Sassoon Infant" w:hAnsi="Sassoon Infant"/>
                          <w:b/>
                          <w:bCs/>
                        </w:rPr>
                        <w:t xml:space="preserve">   Observation </w:t>
                      </w:r>
                      <w:r w:rsidRPr="00A4468A">
                        <w:rPr>
                          <w:rFonts w:ascii="Sassoon Infant" w:hAnsi="Sassoon Infant"/>
                          <w:i/>
                          <w:iCs/>
                          <w:noProof/>
                          <w:lang w:eastAsia="en-GB"/>
                        </w:rPr>
                        <w:drawing>
                          <wp:inline distT="0" distB="0" distL="0" distR="0" wp14:anchorId="1CC451A8" wp14:editId="62BF95B2">
                            <wp:extent cx="389890" cy="830580"/>
                            <wp:effectExtent l="0" t="0" r="0" b="7620"/>
                            <wp:docPr id="1042253328" name="Picture 966831528" descr="A picture containing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picture containing clipart&#10;&#10;Description automatically generated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1821" cy="8559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4468A">
                        <w:rPr>
                          <w:rFonts w:ascii="Sassoon Infant" w:hAnsi="Sassoon Infant"/>
                          <w:b/>
                          <w:bCs/>
                        </w:rPr>
                        <w:t xml:space="preserve">         </w:t>
                      </w:r>
                      <w:r w:rsidRPr="00A4468A">
                        <w:rPr>
                          <w:rFonts w:ascii="Sassoon Infant" w:hAnsi="Sassoon Infant"/>
                          <w:i/>
                          <w:iCs/>
                          <w:noProof/>
                          <w:lang w:eastAsia="en-GB"/>
                        </w:rPr>
                        <w:drawing>
                          <wp:inline distT="0" distB="0" distL="0" distR="0" wp14:anchorId="5395508F" wp14:editId="7AC1520D">
                            <wp:extent cx="1188720" cy="815975"/>
                            <wp:effectExtent l="0" t="0" r="0" b="3175"/>
                            <wp:docPr id="2070573512" name="Picture 4921796" descr="Chart, line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Chart, line chart&#10;&#10;Description automatically generated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6824" cy="8215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4468A">
                        <w:rPr>
                          <w:rFonts w:ascii="Sassoon Infant" w:hAnsi="Sassoon Infant"/>
                          <w:b/>
                          <w:bCs/>
                        </w:rPr>
                        <w:t xml:space="preserve">     Recording   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Pr="00383BAF" w:rsid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03781930">
    <w:abstractNumId w:val="0"/>
  </w:num>
  <w:num w:numId="2" w16cid:durableId="325789074">
    <w:abstractNumId w:val="1"/>
  </w:num>
  <w:num w:numId="3" w16cid:durableId="767966828">
    <w:abstractNumId w:val="3"/>
  </w:num>
  <w:num w:numId="4" w16cid:durableId="92565333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1920"/>
    <w:rsid w:val="000363D1"/>
    <w:rsid w:val="00040861"/>
    <w:rsid w:val="0004409A"/>
    <w:rsid w:val="00074AEF"/>
    <w:rsid w:val="000A3165"/>
    <w:rsid w:val="000B5B41"/>
    <w:rsid w:val="000B70E2"/>
    <w:rsid w:val="000E4292"/>
    <w:rsid w:val="000E6079"/>
    <w:rsid w:val="000F62E3"/>
    <w:rsid w:val="0011492D"/>
    <w:rsid w:val="00123F48"/>
    <w:rsid w:val="00141559"/>
    <w:rsid w:val="001459D1"/>
    <w:rsid w:val="00156522"/>
    <w:rsid w:val="0015786E"/>
    <w:rsid w:val="00186617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535A9"/>
    <w:rsid w:val="002567C4"/>
    <w:rsid w:val="002656C0"/>
    <w:rsid w:val="0027781E"/>
    <w:rsid w:val="00281899"/>
    <w:rsid w:val="00282E25"/>
    <w:rsid w:val="002868B0"/>
    <w:rsid w:val="002D38E8"/>
    <w:rsid w:val="002E1166"/>
    <w:rsid w:val="002E1E6B"/>
    <w:rsid w:val="00337743"/>
    <w:rsid w:val="003436CF"/>
    <w:rsid w:val="00366AAE"/>
    <w:rsid w:val="00383BAF"/>
    <w:rsid w:val="003B0471"/>
    <w:rsid w:val="003C1345"/>
    <w:rsid w:val="003E1A7D"/>
    <w:rsid w:val="003E2E85"/>
    <w:rsid w:val="003F5DBC"/>
    <w:rsid w:val="00426BEF"/>
    <w:rsid w:val="004327C5"/>
    <w:rsid w:val="0047436F"/>
    <w:rsid w:val="00486CFA"/>
    <w:rsid w:val="004A30DC"/>
    <w:rsid w:val="004A53FE"/>
    <w:rsid w:val="004C63AD"/>
    <w:rsid w:val="005017FF"/>
    <w:rsid w:val="00503C06"/>
    <w:rsid w:val="00534346"/>
    <w:rsid w:val="00540B27"/>
    <w:rsid w:val="005457FE"/>
    <w:rsid w:val="005618F3"/>
    <w:rsid w:val="005A76B0"/>
    <w:rsid w:val="005C13A8"/>
    <w:rsid w:val="005D4F0D"/>
    <w:rsid w:val="005E43FC"/>
    <w:rsid w:val="005E5A8B"/>
    <w:rsid w:val="00614D1C"/>
    <w:rsid w:val="00655704"/>
    <w:rsid w:val="00655B07"/>
    <w:rsid w:val="0065719F"/>
    <w:rsid w:val="00660FD8"/>
    <w:rsid w:val="00673258"/>
    <w:rsid w:val="00691E2E"/>
    <w:rsid w:val="00692579"/>
    <w:rsid w:val="006C757C"/>
    <w:rsid w:val="006D00A8"/>
    <w:rsid w:val="006D2025"/>
    <w:rsid w:val="006D4D7C"/>
    <w:rsid w:val="006D7D20"/>
    <w:rsid w:val="006E06AE"/>
    <w:rsid w:val="006E2B78"/>
    <w:rsid w:val="006E49F9"/>
    <w:rsid w:val="007060A5"/>
    <w:rsid w:val="00713B5D"/>
    <w:rsid w:val="007166A7"/>
    <w:rsid w:val="00724BD1"/>
    <w:rsid w:val="00730226"/>
    <w:rsid w:val="007547D0"/>
    <w:rsid w:val="00757E16"/>
    <w:rsid w:val="00766A3B"/>
    <w:rsid w:val="007766A4"/>
    <w:rsid w:val="00792869"/>
    <w:rsid w:val="007A5ECF"/>
    <w:rsid w:val="007B77B1"/>
    <w:rsid w:val="007C33E4"/>
    <w:rsid w:val="00824B06"/>
    <w:rsid w:val="008272DF"/>
    <w:rsid w:val="008419BF"/>
    <w:rsid w:val="008451BF"/>
    <w:rsid w:val="00850CF9"/>
    <w:rsid w:val="0085528B"/>
    <w:rsid w:val="00860F92"/>
    <w:rsid w:val="00890E3E"/>
    <w:rsid w:val="008B0A38"/>
    <w:rsid w:val="008B15A7"/>
    <w:rsid w:val="008B1933"/>
    <w:rsid w:val="008B1DD9"/>
    <w:rsid w:val="008B739F"/>
    <w:rsid w:val="008B79F5"/>
    <w:rsid w:val="008E7D65"/>
    <w:rsid w:val="00901850"/>
    <w:rsid w:val="00904A63"/>
    <w:rsid w:val="009073F0"/>
    <w:rsid w:val="009126B7"/>
    <w:rsid w:val="00937D56"/>
    <w:rsid w:val="009563FC"/>
    <w:rsid w:val="00971EC3"/>
    <w:rsid w:val="00983F30"/>
    <w:rsid w:val="009C3F1F"/>
    <w:rsid w:val="009C7EF8"/>
    <w:rsid w:val="00A00CB2"/>
    <w:rsid w:val="00A07885"/>
    <w:rsid w:val="00A12175"/>
    <w:rsid w:val="00A230E8"/>
    <w:rsid w:val="00A3005C"/>
    <w:rsid w:val="00A37F98"/>
    <w:rsid w:val="00A40D25"/>
    <w:rsid w:val="00A41978"/>
    <w:rsid w:val="00A4468A"/>
    <w:rsid w:val="00A47723"/>
    <w:rsid w:val="00A50AB6"/>
    <w:rsid w:val="00A669D1"/>
    <w:rsid w:val="00A66B60"/>
    <w:rsid w:val="00A75589"/>
    <w:rsid w:val="00A86C1C"/>
    <w:rsid w:val="00AA224D"/>
    <w:rsid w:val="00AA4B63"/>
    <w:rsid w:val="00AB52C9"/>
    <w:rsid w:val="00AE1BEB"/>
    <w:rsid w:val="00AE61D4"/>
    <w:rsid w:val="00AF1C32"/>
    <w:rsid w:val="00AF3A98"/>
    <w:rsid w:val="00B05FB4"/>
    <w:rsid w:val="00B10481"/>
    <w:rsid w:val="00B2247C"/>
    <w:rsid w:val="00B47812"/>
    <w:rsid w:val="00B773A3"/>
    <w:rsid w:val="00BA7A53"/>
    <w:rsid w:val="00BB1A03"/>
    <w:rsid w:val="00BC03FC"/>
    <w:rsid w:val="00BD241A"/>
    <w:rsid w:val="00BD308C"/>
    <w:rsid w:val="00BE0140"/>
    <w:rsid w:val="00BE0765"/>
    <w:rsid w:val="00BF1F6A"/>
    <w:rsid w:val="00C06913"/>
    <w:rsid w:val="00C221D8"/>
    <w:rsid w:val="00C36B16"/>
    <w:rsid w:val="00C91B0E"/>
    <w:rsid w:val="00C94F46"/>
    <w:rsid w:val="00CB5576"/>
    <w:rsid w:val="00CC1F6F"/>
    <w:rsid w:val="00CD08B4"/>
    <w:rsid w:val="00CD7910"/>
    <w:rsid w:val="00CE5E02"/>
    <w:rsid w:val="00CF0AB9"/>
    <w:rsid w:val="00CF5F18"/>
    <w:rsid w:val="00D12BEB"/>
    <w:rsid w:val="00D15D51"/>
    <w:rsid w:val="00D166F8"/>
    <w:rsid w:val="00D230A7"/>
    <w:rsid w:val="00D27230"/>
    <w:rsid w:val="00D56C57"/>
    <w:rsid w:val="00D64617"/>
    <w:rsid w:val="00D6505C"/>
    <w:rsid w:val="00D95113"/>
    <w:rsid w:val="00DC4E8A"/>
    <w:rsid w:val="00DE323E"/>
    <w:rsid w:val="00DF1A0D"/>
    <w:rsid w:val="00DF313A"/>
    <w:rsid w:val="00DF46C7"/>
    <w:rsid w:val="00E06A27"/>
    <w:rsid w:val="00E145B1"/>
    <w:rsid w:val="00E23AF7"/>
    <w:rsid w:val="00E4079C"/>
    <w:rsid w:val="00E41391"/>
    <w:rsid w:val="00E53E26"/>
    <w:rsid w:val="00E75FBC"/>
    <w:rsid w:val="00E83872"/>
    <w:rsid w:val="00EA1E0E"/>
    <w:rsid w:val="00EF49E2"/>
    <w:rsid w:val="00F07610"/>
    <w:rsid w:val="00F10608"/>
    <w:rsid w:val="00F147F4"/>
    <w:rsid w:val="00F234BC"/>
    <w:rsid w:val="00F37973"/>
    <w:rsid w:val="00F50B85"/>
    <w:rsid w:val="00F66A8E"/>
    <w:rsid w:val="00F812B4"/>
    <w:rsid w:val="00F95024"/>
    <w:rsid w:val="00FA1563"/>
    <w:rsid w:val="00FB19C1"/>
    <w:rsid w:val="00FB63E0"/>
    <w:rsid w:val="00FC4D79"/>
    <w:rsid w:val="3628C8EE"/>
    <w:rsid w:val="64DBF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sdzsvb" w:customStyle="1">
    <w:name w:val="sdzsvb"/>
    <w:basedOn w:val="DefaultParagraphFont"/>
    <w:rsid w:val="00A3005C"/>
  </w:style>
  <w:style w:type="character" w:styleId="A2" w:customStyle="1">
    <w:name w:val="A2"/>
    <w:uiPriority w:val="99"/>
    <w:rsid w:val="006D2025"/>
    <w:rPr>
      <w:rFonts w:cs="Twinkl"/>
      <w:color w:val="000000"/>
    </w:rPr>
  </w:style>
  <w:style w:type="paragraph" w:styleId="TableParagraph" w:customStyle="1">
    <w:name w:val="Table Paragraph"/>
    <w:basedOn w:val="Normal"/>
    <w:uiPriority w:val="1"/>
    <w:qFormat/>
    <w:rsid w:val="00673258"/>
    <w:pPr>
      <w:widowControl w:val="0"/>
      <w:autoSpaceDE w:val="0"/>
      <w:autoSpaceDN w:val="0"/>
      <w:spacing w:before="99" w:after="0" w:line="240" w:lineRule="auto"/>
      <w:ind w:left="170"/>
    </w:pPr>
    <w:rPr>
      <w:rFonts w:ascii="Trebuchet MS" w:hAnsi="Trebuchet MS" w:eastAsia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4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3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image" Target="media/image3.png" Id="rId10" /><Relationship Type="http://schemas.openxmlformats.org/officeDocument/2006/relationships/image" Target="media/image12.png" Id="rId19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image" Target="media/image7.png" Id="rId14" /><Relationship Type="http://schemas.openxmlformats.org/officeDocument/2006/relationships/theme" Target="theme/theme1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dickson\Documents\Pinxton\Curriculum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097B54-B4A0-40C1-97ED-953DD8624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f8f2c7fe-fd9c-4cdd-b3a0-0fc36241801f"/>
    <ds:schemaRef ds:uri="http://schemas.microsoft.com/office/2006/documentManagement/types"/>
    <ds:schemaRef ds:uri="http://schemas.microsoft.com/office/infopath/2007/PartnerControls"/>
    <ds:schemaRef ds:uri="38f7bee6-c71b-4475-adbf-35995bcd0bb3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Dickson</dc:creator>
  <keywords/>
  <dc:description/>
  <lastModifiedBy>Bethany Dickson</lastModifiedBy>
  <revision>64</revision>
  <lastPrinted>2021-06-14T14:42:00.0000000Z</lastPrinted>
  <dcterms:created xsi:type="dcterms:W3CDTF">2023-07-07T11:48:00.0000000Z</dcterms:created>
  <dcterms:modified xsi:type="dcterms:W3CDTF">2025-06-30T19:08:47.6379722Z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