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2A5DD" w14:textId="5D3E2FB7" w:rsidR="002039DA" w:rsidRPr="00C81287" w:rsidRDefault="000C3B96">
      <w:pPr>
        <w:rPr>
          <w:rFonts w:cstheme="minorHAnsi"/>
          <w:color w:val="7030A0"/>
        </w:rPr>
      </w:pPr>
      <w:r w:rsidRPr="00C81287">
        <w:rPr>
          <w:rFonts w:cstheme="minorHAnsi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79B36BFA" wp14:editId="73423DF8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971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C5C4CF" w14:textId="56FB5C54" w:rsidR="000C3B96" w:rsidRPr="000D0482" w:rsidRDefault="00B47812" w:rsidP="00E76BF0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assoon Infant Std" w:hAnsi="Sassoon Infant Std"/>
                                <w:sz w:val="56"/>
                                <w:szCs w:val="56"/>
                              </w:rPr>
                            </w:pPr>
                            <w:r w:rsidRPr="000D0482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Two </w:t>
                            </w:r>
                            <w:r w:rsidRPr="000D0482">
                              <w:rPr>
                                <w:rFonts w:ascii="Sassoon Infant Std" w:hAnsi="Sassoon Infant Std" w:cstheme="minorHAnsi"/>
                                <w:color w:val="7030A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76BF0" w:rsidRPr="000D0482">
                              <w:rPr>
                                <w:rFonts w:ascii="Sassoon Infant Std" w:hAnsi="Sassoon Infant Std" w:cstheme="minorHAnsi"/>
                                <w:color w:val="7030A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Muslims believe?</w:t>
                            </w:r>
                          </w:p>
                          <w:p w14:paraId="5C1C0433" w14:textId="77777777" w:rsidR="00B47812" w:rsidRPr="00696B2A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36BF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76.5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" filled="f" stroked="f">
                <v:textbox>
                  <w:txbxContent>
                    <w:p w14:paraId="36C5C4CF" w14:textId="56FB5C54" w:rsidR="000C3B96" w:rsidRPr="000D0482" w:rsidRDefault="00B47812" w:rsidP="00E76BF0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assoon Infant Std" w:hAnsi="Sassoon Infant Std"/>
                          <w:sz w:val="56"/>
                          <w:szCs w:val="56"/>
                        </w:rPr>
                      </w:pPr>
                      <w:r w:rsidRPr="000D0482">
                        <w:rPr>
                          <w:rFonts w:ascii="Sassoon Infant Std" w:hAnsi="Sassoon Infant Std" w:cstheme="minorHAnsi"/>
                          <w:b/>
                          <w:color w:val="7030A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Two </w:t>
                      </w:r>
                      <w:r w:rsidRPr="000D0482">
                        <w:rPr>
                          <w:rFonts w:ascii="Sassoon Infant Std" w:hAnsi="Sassoon Infant Std" w:cstheme="minorHAnsi"/>
                          <w:color w:val="7030A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76BF0" w:rsidRPr="000D0482">
                        <w:rPr>
                          <w:rFonts w:ascii="Sassoon Infant Std" w:hAnsi="Sassoon Infant Std" w:cstheme="minorHAnsi"/>
                          <w:color w:val="7030A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Muslims believe?</w:t>
                      </w:r>
                    </w:p>
                    <w:p w14:paraId="5C1C0433" w14:textId="77777777" w:rsidR="00B47812" w:rsidRPr="00696B2A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81287">
        <w:rPr>
          <w:rFonts w:cstheme="minorHAnsi"/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4F503F84" wp14:editId="54A17E7F">
            <wp:simplePos x="0" y="0"/>
            <wp:positionH relativeFrom="margin">
              <wp:posOffset>-485775</wp:posOffset>
            </wp:positionH>
            <wp:positionV relativeFrom="paragraph">
              <wp:posOffset>-552450</wp:posOffset>
            </wp:positionV>
            <wp:extent cx="561975" cy="561975"/>
            <wp:effectExtent l="0" t="0" r="9525" b="9525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B2A" w:rsidRPr="00C81287">
        <w:rPr>
          <w:rFonts w:cstheme="minorHAnsi"/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527EBC48" wp14:editId="6309F071">
            <wp:simplePos x="0" y="0"/>
            <wp:positionH relativeFrom="column">
              <wp:posOffset>8676640</wp:posOffset>
            </wp:positionH>
            <wp:positionV relativeFrom="paragraph">
              <wp:posOffset>-514350</wp:posOffset>
            </wp:positionV>
            <wp:extent cx="703580" cy="676275"/>
            <wp:effectExtent l="0" t="0" r="127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C81287">
        <w:rPr>
          <w:rFonts w:cstheme="minorHAnsi"/>
          <w:color w:val="7030A0"/>
        </w:rPr>
        <w:t xml:space="preserve"> </w:t>
      </w:r>
    </w:p>
    <w:p w14:paraId="0C11D619" w14:textId="77777777" w:rsidR="002039DA" w:rsidRPr="00C81287" w:rsidRDefault="002039DA" w:rsidP="002039DA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page" w:tblpX="781" w:tblpY="62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0C3B96" w:rsidRPr="000D0482" w14:paraId="2E0426C6" w14:textId="77777777" w:rsidTr="000C3B96">
        <w:trPr>
          <w:trHeight w:val="389"/>
        </w:trPr>
        <w:tc>
          <w:tcPr>
            <w:tcW w:w="5049" w:type="dxa"/>
            <w:gridSpan w:val="2"/>
          </w:tcPr>
          <w:p w14:paraId="234F2326" w14:textId="77777777" w:rsidR="000C3B96" w:rsidRPr="000D0482" w:rsidRDefault="000C3B96" w:rsidP="000C3B96">
            <w:pPr>
              <w:rPr>
                <w:rFonts w:ascii="Sassoon Infant Std" w:hAnsi="Sassoon Infant Std" w:cstheme="minorHAnsi"/>
                <w:color w:val="7030A0"/>
              </w:rPr>
            </w:pPr>
            <w:r w:rsidRPr="000D0482">
              <w:rPr>
                <w:rFonts w:ascii="Sassoon Infant Std" w:hAnsi="Sassoon Infant Std" w:cstheme="minorHAnsi"/>
                <w:color w:val="7030A0"/>
              </w:rPr>
              <w:t>Subject Specific Vocabulary</w:t>
            </w:r>
          </w:p>
        </w:tc>
      </w:tr>
      <w:tr w:rsidR="000C3B96" w:rsidRPr="000D0482" w14:paraId="6F6DE577" w14:textId="77777777" w:rsidTr="000C3B96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705035B8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</w:t>
            </w:r>
          </w:p>
        </w:tc>
        <w:tc>
          <w:tcPr>
            <w:tcW w:w="3369" w:type="dxa"/>
          </w:tcPr>
          <w:p w14:paraId="5029D219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</w:t>
            </w:r>
            <w:r w:rsidRPr="000D0482">
              <w:rPr>
                <w:rFonts w:ascii="Sassoon Infant Std" w:hAnsi="Sassoon Infant Std" w:cstheme="minorHAnsi"/>
                <w:color w:val="EE342E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31F20"/>
                <w:szCs w:val="20"/>
              </w:rPr>
              <w:t xml:space="preserve">is the second most popular religion </w:t>
            </w:r>
            <w:r w:rsidRPr="000D0482">
              <w:rPr>
                <w:rFonts w:ascii="Sassoon Infant Std" w:hAnsi="Sassoon Infant Std" w:cstheme="minorHAnsi"/>
                <w:color w:val="231F20"/>
                <w:spacing w:val="-8"/>
                <w:szCs w:val="20"/>
              </w:rPr>
              <w:t xml:space="preserve">in </w:t>
            </w:r>
            <w:r w:rsidRPr="000D0482">
              <w:rPr>
                <w:rFonts w:ascii="Sassoon Infant Std" w:hAnsi="Sassoon Infant Std" w:cstheme="minorHAnsi"/>
                <w:color w:val="231F20"/>
                <w:szCs w:val="20"/>
              </w:rPr>
              <w:t>the world.</w:t>
            </w:r>
          </w:p>
        </w:tc>
      </w:tr>
      <w:tr w:rsidR="000C3B96" w:rsidRPr="000D0482" w14:paraId="6541B11A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66090502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Muslim</w:t>
            </w:r>
          </w:p>
        </w:tc>
        <w:tc>
          <w:tcPr>
            <w:tcW w:w="3369" w:type="dxa"/>
          </w:tcPr>
          <w:p w14:paraId="03120475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A follower of the religion of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.</w:t>
            </w:r>
          </w:p>
        </w:tc>
      </w:tr>
      <w:tr w:rsidR="000C3B96" w:rsidRPr="000D0482" w14:paraId="26BDEED8" w14:textId="77777777" w:rsidTr="000C3B96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24341FEB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Allah</w:t>
            </w:r>
          </w:p>
        </w:tc>
        <w:tc>
          <w:tcPr>
            <w:tcW w:w="3369" w:type="dxa"/>
          </w:tcPr>
          <w:p w14:paraId="7EB9534F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The Arabic name that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 xml:space="preserve">Muslims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use for God.</w:t>
            </w:r>
          </w:p>
        </w:tc>
      </w:tr>
      <w:tr w:rsidR="000C3B96" w:rsidRPr="000D0482" w14:paraId="65468423" w14:textId="77777777" w:rsidTr="000C3B96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5F8092BC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Ramadan</w:t>
            </w:r>
          </w:p>
        </w:tc>
        <w:tc>
          <w:tcPr>
            <w:tcW w:w="3369" w:type="dxa"/>
          </w:tcPr>
          <w:p w14:paraId="628A0DF6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A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 xml:space="preserve">Muslim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festival where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Muslims fast</w:t>
            </w:r>
            <w:r w:rsidRPr="000D0482">
              <w:rPr>
                <w:rFonts w:ascii="Sassoon Infant Std" w:hAnsi="Sassoon Infant Std" w:cstheme="minorHAnsi"/>
                <w:color w:val="00A650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during the daylight and only eat after the sun has set.</w:t>
            </w:r>
          </w:p>
        </w:tc>
      </w:tr>
      <w:tr w:rsidR="000C3B96" w:rsidRPr="000D0482" w14:paraId="3D312A92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5D481086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Prophets</w:t>
            </w:r>
          </w:p>
        </w:tc>
        <w:tc>
          <w:tcPr>
            <w:tcW w:w="3369" w:type="dxa"/>
          </w:tcPr>
          <w:p w14:paraId="30AECE68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Special messengers sent from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Allah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.</w:t>
            </w:r>
          </w:p>
        </w:tc>
      </w:tr>
      <w:tr w:rsidR="000C3B96" w:rsidRPr="000D0482" w14:paraId="35F7B682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223B051F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Muhammad</w:t>
            </w:r>
          </w:p>
        </w:tc>
        <w:tc>
          <w:tcPr>
            <w:tcW w:w="3369" w:type="dxa"/>
          </w:tcPr>
          <w:p w14:paraId="4D40472F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The last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prophet</w:t>
            </w:r>
            <w:r w:rsidRPr="000D0482">
              <w:rPr>
                <w:rFonts w:ascii="Sassoon Infant Std" w:hAnsi="Sassoon Infant Std" w:cstheme="minorHAnsi"/>
                <w:color w:val="FCAF17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and the key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prophet</w:t>
            </w:r>
            <w:r w:rsidRPr="000D0482">
              <w:rPr>
                <w:rFonts w:ascii="Sassoon Infant Std" w:hAnsi="Sassoon Infant Std" w:cstheme="minorHAnsi"/>
                <w:color w:val="FCAF17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in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Islam.</w:t>
            </w:r>
          </w:p>
        </w:tc>
      </w:tr>
      <w:tr w:rsidR="000C3B96" w:rsidRPr="000D0482" w14:paraId="7D8C0D16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B216A4C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Qur’an</w:t>
            </w:r>
          </w:p>
        </w:tc>
        <w:tc>
          <w:tcPr>
            <w:tcW w:w="3369" w:type="dxa"/>
          </w:tcPr>
          <w:p w14:paraId="4BF7D3FA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szCs w:val="20"/>
              </w:rPr>
              <w:t xml:space="preserve">The Holy book of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Islam.</w:t>
            </w:r>
          </w:p>
        </w:tc>
      </w:tr>
      <w:tr w:rsidR="00E76BF0" w:rsidRPr="000D0482" w14:paraId="29DA43A9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56BB2A62" w14:textId="3D306C06" w:rsidR="00E76BF0" w:rsidRPr="000D0482" w:rsidRDefault="00E76BF0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Cs w:val="20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Eid</w:t>
            </w:r>
          </w:p>
        </w:tc>
        <w:tc>
          <w:tcPr>
            <w:tcW w:w="3369" w:type="dxa"/>
          </w:tcPr>
          <w:p w14:paraId="6555DBB3" w14:textId="2A654BFE" w:rsidR="00E76BF0" w:rsidRPr="000D0482" w:rsidRDefault="00E76BF0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Cs w:val="20"/>
              </w:rPr>
            </w:pPr>
            <w:r w:rsidRPr="000D0482">
              <w:rPr>
                <w:rFonts w:ascii="Sassoon Infant Std" w:hAnsi="Sassoon Infant Std" w:cstheme="minorHAnsi"/>
                <w:szCs w:val="20"/>
              </w:rPr>
              <w:t>A holy celebration.</w:t>
            </w:r>
          </w:p>
        </w:tc>
      </w:tr>
      <w:tr w:rsidR="000C3B96" w:rsidRPr="000D0482" w14:paraId="5EF1B3E4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0DEFB15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Cs w:val="20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Mosque</w:t>
            </w:r>
          </w:p>
        </w:tc>
        <w:tc>
          <w:tcPr>
            <w:tcW w:w="3369" w:type="dxa"/>
          </w:tcPr>
          <w:p w14:paraId="0553124C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Cs w:val="20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 xml:space="preserve">Muslim </w:t>
            </w:r>
            <w:r w:rsidRPr="000D0482">
              <w:rPr>
                <w:rFonts w:ascii="Sassoon Infant Std" w:hAnsi="Sassoon Infant Std" w:cstheme="minorHAnsi"/>
                <w:color w:val="231F20"/>
                <w:szCs w:val="20"/>
              </w:rPr>
              <w:t>place of worship.</w:t>
            </w:r>
          </w:p>
        </w:tc>
      </w:tr>
    </w:tbl>
    <w:tbl>
      <w:tblPr>
        <w:tblStyle w:val="TableGrid"/>
        <w:tblpPr w:leftFromText="180" w:rightFromText="180" w:vertAnchor="text" w:horzAnchor="page" w:tblpX="6001" w:tblpY="77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="00041296" w:rsidRPr="000D0482" w14:paraId="0D64E839" w14:textId="77777777" w:rsidTr="1EEEF8D1">
        <w:trPr>
          <w:trHeight w:val="279"/>
        </w:trPr>
        <w:tc>
          <w:tcPr>
            <w:tcW w:w="1504" w:type="dxa"/>
          </w:tcPr>
          <w:p w14:paraId="798F25B2" w14:textId="77777777" w:rsidR="000C3B96" w:rsidRPr="000D0482" w:rsidRDefault="000C3B96" w:rsidP="000C3B96">
            <w:pPr>
              <w:jc w:val="center"/>
              <w:rPr>
                <w:rFonts w:ascii="Sassoon Infant Std" w:hAnsi="Sassoon Infant Std" w:cstheme="minorHAnsi"/>
                <w:color w:val="7030A0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anchor distT="0" distB="0" distL="114300" distR="114300" simplePos="0" relativeHeight="252013568" behindDoc="0" locked="0" layoutInCell="1" allowOverlap="1" wp14:anchorId="0F5A1A89" wp14:editId="0EB8BA7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03A625E3" w14:textId="77777777" w:rsidR="000C3B96" w:rsidRPr="000D0482" w:rsidRDefault="000C3B96" w:rsidP="000C3B96">
            <w:pPr>
              <w:rPr>
                <w:rFonts w:ascii="Sassoon Infant Std" w:hAnsi="Sassoon Infant Std" w:cstheme="minorHAnsi"/>
                <w:color w:val="7030A0"/>
              </w:rPr>
            </w:pPr>
            <w:r w:rsidRPr="000D0482">
              <w:rPr>
                <w:rFonts w:ascii="Sassoon Infant Std" w:hAnsi="Sassoon Infant Std" w:cstheme="minorHAnsi"/>
                <w:color w:val="7030A0"/>
                <w:sz w:val="30"/>
                <w:szCs w:val="36"/>
              </w:rPr>
              <w:t>Sticky knowledge</w:t>
            </w:r>
          </w:p>
          <w:p w14:paraId="180831A3" w14:textId="77777777" w:rsidR="000C3B96" w:rsidRPr="000D0482" w:rsidRDefault="000C3B96" w:rsidP="000C3B96">
            <w:pPr>
              <w:rPr>
                <w:rFonts w:ascii="Sassoon Infant Std" w:hAnsi="Sassoon Infant Std" w:cstheme="minorHAnsi"/>
                <w:color w:val="7030A0"/>
              </w:rPr>
            </w:pPr>
          </w:p>
        </w:tc>
      </w:tr>
      <w:tr w:rsidR="00041296" w:rsidRPr="000D0482" w14:paraId="36F84942" w14:textId="77777777" w:rsidTr="1EEEF8D1">
        <w:trPr>
          <w:trHeight w:val="484"/>
        </w:trPr>
        <w:tc>
          <w:tcPr>
            <w:tcW w:w="1504" w:type="dxa"/>
          </w:tcPr>
          <w:p w14:paraId="732D9A69" w14:textId="05640A5C" w:rsidR="000C3B96" w:rsidRPr="000D0482" w:rsidRDefault="00EF707D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69EE2FFB" wp14:editId="5661C0B8">
                  <wp:extent cx="295275" cy="295275"/>
                  <wp:effectExtent l="0" t="0" r="9525" b="9525"/>
                  <wp:docPr id="279623492" name="Picture 279623492" descr="This! 19+ Reasons for Ramadan Mubarak Background Hd: Download and us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is! 19+ Reasons for Ramadan Mubarak Background Hd: Download and us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789A7D4" w14:textId="77777777" w:rsidR="000C3B96" w:rsidRPr="000D0482" w:rsidRDefault="000C3B96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Muslims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 practice the religion of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Islam. </w:t>
            </w:r>
          </w:p>
        </w:tc>
      </w:tr>
      <w:tr w:rsidR="00041296" w:rsidRPr="000D0482" w14:paraId="629BDC68" w14:textId="77777777" w:rsidTr="1EEEF8D1">
        <w:trPr>
          <w:trHeight w:val="263"/>
        </w:trPr>
        <w:tc>
          <w:tcPr>
            <w:tcW w:w="1504" w:type="dxa"/>
          </w:tcPr>
          <w:p w14:paraId="6E1F2943" w14:textId="77777777" w:rsidR="000C3B96" w:rsidRPr="000D0482" w:rsidRDefault="000C3B96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</w:p>
        </w:tc>
        <w:tc>
          <w:tcPr>
            <w:tcW w:w="8473" w:type="dxa"/>
          </w:tcPr>
          <w:p w14:paraId="3C7EE9B3" w14:textId="77777777" w:rsidR="000C3B96" w:rsidRPr="000D0482" w:rsidRDefault="000C3B96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Muslims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 believe in one true God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(Allah) 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and follow the examples of the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Prophet Muhammad. </w:t>
            </w:r>
          </w:p>
          <w:p w14:paraId="6BD84354" w14:textId="77777777" w:rsidR="00041296" w:rsidRPr="000D0482" w:rsidRDefault="00041296" w:rsidP="00041296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</w:p>
        </w:tc>
      </w:tr>
      <w:tr w:rsidR="00041296" w:rsidRPr="000D0482" w14:paraId="29BC415B" w14:textId="77777777" w:rsidTr="1EEEF8D1">
        <w:trPr>
          <w:trHeight w:val="483"/>
        </w:trPr>
        <w:tc>
          <w:tcPr>
            <w:tcW w:w="1504" w:type="dxa"/>
          </w:tcPr>
          <w:p w14:paraId="10637B65" w14:textId="77777777" w:rsidR="000C3B96" w:rsidRPr="000D0482" w:rsidRDefault="00223602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0D0482">
              <w:rPr>
                <w:rStyle w:val="normaltextrun"/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5FD504CC" wp14:editId="0A25E319">
                  <wp:extent cx="552450" cy="413935"/>
                  <wp:effectExtent l="0" t="0" r="0" b="5715"/>
                  <wp:docPr id="11174971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68" cy="4185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53817D99" w14:textId="77777777" w:rsidR="000C3B96" w:rsidRPr="000D0482" w:rsidRDefault="00223602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>T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he holy book of 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Islam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 is called the 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Qur’an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 and how it is treated with respect (It should be wrapped when not in use and always placed </w:t>
            </w:r>
            <w:proofErr w:type="gramStart"/>
            <w:r w:rsidR="000C3B96" w:rsidRPr="000D0482">
              <w:rPr>
                <w:rFonts w:ascii="Sassoon Infant Std" w:hAnsi="Sassoon Infant Std" w:cstheme="minorHAnsi"/>
                <w:szCs w:val="28"/>
              </w:rPr>
              <w:t>off of</w:t>
            </w:r>
            <w:proofErr w:type="gramEnd"/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 the ground on a rack or table)</w:t>
            </w:r>
          </w:p>
        </w:tc>
      </w:tr>
      <w:tr w:rsidR="00041296" w:rsidRPr="000D0482" w14:paraId="27F16C44" w14:textId="77777777" w:rsidTr="1EEEF8D1">
        <w:trPr>
          <w:trHeight w:val="479"/>
        </w:trPr>
        <w:tc>
          <w:tcPr>
            <w:tcW w:w="1504" w:type="dxa"/>
          </w:tcPr>
          <w:p w14:paraId="362413AE" w14:textId="77777777" w:rsidR="000C3B96" w:rsidRPr="000D0482" w:rsidRDefault="000C3B96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</w:p>
        </w:tc>
        <w:tc>
          <w:tcPr>
            <w:tcW w:w="8473" w:type="dxa"/>
          </w:tcPr>
          <w:p w14:paraId="0F115B8A" w14:textId="0EBAA816" w:rsidR="00041296" w:rsidRPr="000D0482" w:rsidRDefault="00223602" w:rsidP="1EEEF8D1">
            <w:pPr>
              <w:pStyle w:val="ListParagraph"/>
              <w:ind w:left="360"/>
              <w:textAlignment w:val="baseline"/>
              <w:rPr>
                <w:rFonts w:ascii="Sassoon Infant Std" w:hAnsi="Sassoon Infant Std"/>
              </w:rPr>
            </w:pPr>
            <w:r w:rsidRPr="1EEEF8D1">
              <w:rPr>
                <w:rFonts w:ascii="Sassoon Infant Std" w:hAnsi="Sassoon Infant Std"/>
              </w:rPr>
              <w:t>N</w:t>
            </w:r>
            <w:r w:rsidR="000C3B96" w:rsidRPr="1EEEF8D1">
              <w:rPr>
                <w:rFonts w:ascii="Sassoon Infant Std" w:hAnsi="Sassoon Infant Std"/>
              </w:rPr>
              <w:t xml:space="preserve">either </w:t>
            </w:r>
            <w:r w:rsidR="000C3B96" w:rsidRPr="1EEEF8D1">
              <w:rPr>
                <w:rFonts w:ascii="Sassoon Infant Std" w:hAnsi="Sassoon Infant Std"/>
                <w:color w:val="5B9BD5" w:themeColor="accent1"/>
              </w:rPr>
              <w:t>Allah</w:t>
            </w:r>
            <w:r w:rsidR="000C3B96" w:rsidRPr="1EEEF8D1">
              <w:rPr>
                <w:rFonts w:ascii="Sassoon Infant Std" w:hAnsi="Sassoon Infant Std"/>
              </w:rPr>
              <w:t xml:space="preserve"> or the </w:t>
            </w:r>
            <w:r w:rsidR="000C3B96" w:rsidRPr="1EEEF8D1">
              <w:rPr>
                <w:rFonts w:ascii="Sassoon Infant Std" w:hAnsi="Sassoon Infant Std"/>
                <w:color w:val="5B9BD5" w:themeColor="accent1"/>
              </w:rPr>
              <w:t>Prophet Muhammed</w:t>
            </w:r>
            <w:r w:rsidR="000C3B96" w:rsidRPr="1EEEF8D1">
              <w:rPr>
                <w:rFonts w:ascii="Sassoon Infant Std" w:hAnsi="Sassoon Infant Std"/>
              </w:rPr>
              <w:t xml:space="preserve"> should be drawn or depicted in any way as it is extremely disrespectful to Muslims. </w:t>
            </w:r>
          </w:p>
        </w:tc>
      </w:tr>
      <w:tr w:rsidR="00041296" w:rsidRPr="000D0482" w14:paraId="61D21686" w14:textId="77777777" w:rsidTr="1EEEF8D1">
        <w:trPr>
          <w:trHeight w:val="70"/>
        </w:trPr>
        <w:tc>
          <w:tcPr>
            <w:tcW w:w="1504" w:type="dxa"/>
          </w:tcPr>
          <w:p w14:paraId="73D329D7" w14:textId="77777777" w:rsidR="000C3B96" w:rsidRPr="000D0482" w:rsidRDefault="00223602" w:rsidP="000C3B9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6A85F984" wp14:editId="30C22913">
                  <wp:extent cx="447675" cy="486603"/>
                  <wp:effectExtent l="0" t="317" r="9207" b="9208"/>
                  <wp:docPr id="1680196602" name="Picture 2" descr="Mihrab Style Velvet Prayer Rug (528g) | Muslim Prayer Mat | Size: 110 x 65 cm - Burgundy - Made in Tur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hrab Style Velvet Prayer Rug (528g) | Muslim Prayer Mat | Size: 110 x 65 cm - Burgundy - Made in Tur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50681" cy="489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06F925B4" w14:textId="77777777" w:rsidR="000C3B96" w:rsidRPr="000D0482" w:rsidRDefault="00223602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 xml:space="preserve">Significant objects include 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>prayer beads, prayer mats,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 Qur’an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 and stand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. </w:t>
            </w:r>
          </w:p>
          <w:p w14:paraId="1F2822F7" w14:textId="77777777" w:rsidR="000C3B96" w:rsidRPr="000D0482" w:rsidRDefault="000C3B96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8"/>
                <w:lang w:val="en-US"/>
              </w:rPr>
            </w:pPr>
          </w:p>
        </w:tc>
      </w:tr>
      <w:tr w:rsidR="00041296" w:rsidRPr="000D0482" w14:paraId="117C692B" w14:textId="77777777" w:rsidTr="1EEEF8D1">
        <w:trPr>
          <w:trHeight w:val="489"/>
        </w:trPr>
        <w:tc>
          <w:tcPr>
            <w:tcW w:w="1504" w:type="dxa"/>
          </w:tcPr>
          <w:p w14:paraId="53B706BE" w14:textId="77777777" w:rsidR="000C3B96" w:rsidRPr="000D0482" w:rsidRDefault="00041296" w:rsidP="000C3B9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23AE9BDD" wp14:editId="7C9E3E94">
                  <wp:extent cx="504825" cy="504825"/>
                  <wp:effectExtent l="0" t="0" r="9525" b="9525"/>
                  <wp:docPr id="625217200" name="Picture 3" descr="This! 19+ Reasons for Ramadan Mubarak Background Hd: Download and us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is! 19+ Reasons for Ramadan Mubarak Background Hd: Download and us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2F8A8EBA" w14:textId="77777777" w:rsidR="000C3B96" w:rsidRPr="000D0482" w:rsidRDefault="000C3B96" w:rsidP="00E606A4">
            <w:pPr>
              <w:pStyle w:val="ListParagraph"/>
              <w:ind w:left="360"/>
              <w:rPr>
                <w:rFonts w:ascii="Sassoon Infant Std" w:hAnsi="Sassoon Infant Std" w:cstheme="minorHAnsi"/>
                <w:color w:val="5B9BD5" w:themeColor="accent1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 xml:space="preserve">Muslims fast during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Ramadan.</w:t>
            </w:r>
          </w:p>
          <w:p w14:paraId="71923807" w14:textId="77777777" w:rsidR="000C3B96" w:rsidRPr="000D0482" w:rsidRDefault="000C3B96" w:rsidP="000C3B96">
            <w:pPr>
              <w:rPr>
                <w:rFonts w:ascii="Sassoon Infant Std" w:hAnsi="Sassoon Infant Std" w:cstheme="minorHAnsi"/>
                <w:szCs w:val="28"/>
              </w:rPr>
            </w:pPr>
          </w:p>
        </w:tc>
      </w:tr>
      <w:tr w:rsidR="00041296" w:rsidRPr="000D0482" w14:paraId="78E0BB39" w14:textId="77777777" w:rsidTr="1EEEF8D1">
        <w:trPr>
          <w:trHeight w:val="489"/>
        </w:trPr>
        <w:tc>
          <w:tcPr>
            <w:tcW w:w="1504" w:type="dxa"/>
          </w:tcPr>
          <w:p w14:paraId="6CDB5D93" w14:textId="77777777" w:rsidR="000C3B96" w:rsidRPr="000D0482" w:rsidRDefault="00041296" w:rsidP="000C3B9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5DD3B70A" wp14:editId="1E21DD77">
                  <wp:extent cx="533400" cy="533400"/>
                  <wp:effectExtent l="0" t="0" r="0" b="0"/>
                  <wp:docPr id="845994575" name="Picture 4" descr="Eid Mubarak celebratory illustration - Download Free Vectors,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id Mubarak celebratory illustration - Download Free Vectors, Clip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6A1D121" w14:textId="708024C3" w:rsidR="000C3B96" w:rsidRPr="000D0482" w:rsidRDefault="000C3B96" w:rsidP="1EEEF8D1">
            <w:pPr>
              <w:pStyle w:val="ListParagraph"/>
              <w:ind w:left="360"/>
              <w:rPr>
                <w:rFonts w:ascii="Sassoon Infant Std" w:hAnsi="Sassoon Infant Std"/>
              </w:rPr>
            </w:pPr>
            <w:r w:rsidRPr="1EEEF8D1">
              <w:rPr>
                <w:rFonts w:ascii="Sassoon Infant Std" w:hAnsi="Sassoon Infant Std"/>
                <w:color w:val="5B9BD5" w:themeColor="accent1"/>
              </w:rPr>
              <w:t>Eid</w:t>
            </w:r>
            <w:r w:rsidRPr="1EEEF8D1">
              <w:rPr>
                <w:rFonts w:ascii="Sassoon Infant Std" w:hAnsi="Sassoon Infant Std"/>
              </w:rPr>
              <w:t xml:space="preserve"> celebrations mark the end of </w:t>
            </w:r>
            <w:r w:rsidRPr="1EEEF8D1">
              <w:rPr>
                <w:rFonts w:ascii="Sassoon Infant Std" w:hAnsi="Sassoon Infant Std"/>
                <w:color w:val="5B9BD5" w:themeColor="accent1"/>
              </w:rPr>
              <w:t>Ramadan.</w:t>
            </w:r>
            <w:r w:rsidRPr="1EEEF8D1">
              <w:rPr>
                <w:rFonts w:ascii="Sassoon Infant Std" w:hAnsi="Sassoon Infant Std"/>
              </w:rPr>
              <w:t xml:space="preserve">  </w:t>
            </w:r>
          </w:p>
        </w:tc>
      </w:tr>
    </w:tbl>
    <w:p w14:paraId="607B6A8C" w14:textId="46149556" w:rsidR="009C7EF8" w:rsidRPr="00C81287" w:rsidRDefault="009A25B0" w:rsidP="000C3B96">
      <w:pPr>
        <w:tabs>
          <w:tab w:val="left" w:pos="1077"/>
        </w:tabs>
        <w:rPr>
          <w:rFonts w:cstheme="minorHAnsi"/>
        </w:rPr>
      </w:pPr>
      <w:r w:rsidRPr="00C8128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021011B" wp14:editId="60B38564">
                <wp:simplePos x="0" y="0"/>
                <wp:positionH relativeFrom="margin">
                  <wp:posOffset>2890126</wp:posOffset>
                </wp:positionH>
                <wp:positionV relativeFrom="paragraph">
                  <wp:posOffset>3894083</wp:posOffset>
                </wp:positionV>
                <wp:extent cx="3146425" cy="1456055"/>
                <wp:effectExtent l="38100" t="38100" r="34925" b="353695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6425" cy="1456055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EED87" w14:textId="77777777" w:rsidR="000C3B96" w:rsidRPr="000D0482" w:rsidRDefault="000C3B96" w:rsidP="000C3B9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0D0482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00BB396D" w14:textId="77777777" w:rsidR="000C3B96" w:rsidRPr="000D0482" w:rsidRDefault="000C3B96" w:rsidP="000C3B96">
                            <w:pPr>
                              <w:jc w:val="center"/>
                              <w:rPr>
                                <w:rFonts w:ascii="Sassoon Infant Std" w:hAnsi="Sassoon Infant Std"/>
                                <w:sz w:val="20"/>
                              </w:rPr>
                            </w:pP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Muslims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 believe that there is only </w:t>
                            </w:r>
                            <w:r w:rsidRPr="000D0482">
                              <w:rPr>
                                <w:rFonts w:ascii="Sassoon Infant Std" w:hAnsi="Sassoon Infant Std"/>
                                <w:spacing w:val="-5"/>
                                <w:sz w:val="24"/>
                              </w:rPr>
                              <w:t xml:space="preserve">one 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God called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Allah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. They believe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Allah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 is the only ruler of the universe. The word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‘Islam’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 means submission and obedience to</w:t>
                            </w:r>
                            <w:r w:rsidRPr="000D0482">
                              <w:rPr>
                                <w:rFonts w:ascii="Sassoon Infant Std" w:hAnsi="Sassoon Infant Std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Allah.</w:t>
                            </w:r>
                          </w:p>
                          <w:p w14:paraId="2996B4DC" w14:textId="77777777" w:rsidR="009A70EB" w:rsidRPr="00905D5E" w:rsidRDefault="009A70EB" w:rsidP="009A70EB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21011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227.55pt;margin-top:306.6pt;width:247.75pt;height:114.65pt;z-index:25200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" adj="5905,26162" fillcolor="white [3201]" strokecolor="#0d0d0d [3069]" strokeweight="6pt">
                <v:textbox>
                  <w:txbxContent>
                    <w:p w14:paraId="3D0EED87" w14:textId="77777777" w:rsidR="000C3B96" w:rsidRPr="000D0482" w:rsidRDefault="000C3B96" w:rsidP="000C3B96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0D0482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14:paraId="00BB396D" w14:textId="77777777" w:rsidR="000C3B96" w:rsidRPr="000D0482" w:rsidRDefault="000C3B96" w:rsidP="000C3B96">
                      <w:pPr>
                        <w:jc w:val="center"/>
                        <w:rPr>
                          <w:rFonts w:ascii="Sassoon Infant Std" w:hAnsi="Sassoon Infant Std"/>
                          <w:sz w:val="20"/>
                        </w:rPr>
                      </w:pP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Muslims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 believe that there is only </w:t>
                      </w:r>
                      <w:r w:rsidRPr="000D0482">
                        <w:rPr>
                          <w:rFonts w:ascii="Sassoon Infant Std" w:hAnsi="Sassoon Infant Std"/>
                          <w:spacing w:val="-5"/>
                          <w:sz w:val="24"/>
                        </w:rPr>
                        <w:t xml:space="preserve">one 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God called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Allah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. They believe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Allah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 is the only ruler of the universe. The word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‘Islam’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 means submission and obedience to</w:t>
                      </w:r>
                      <w:r w:rsidRPr="000D0482">
                        <w:rPr>
                          <w:rFonts w:ascii="Sassoon Infant Std" w:hAnsi="Sassoon Infant Std"/>
                          <w:spacing w:val="-1"/>
                          <w:sz w:val="24"/>
                        </w:rPr>
                        <w:t xml:space="preserve">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Allah.</w:t>
                      </w:r>
                    </w:p>
                    <w:p w14:paraId="2996B4DC" w14:textId="77777777" w:rsidR="009A70EB" w:rsidRPr="00905D5E" w:rsidRDefault="009A70EB" w:rsidP="009A70EB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602" w:rsidRPr="00C81287">
        <w:rPr>
          <w:rFonts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11520" behindDoc="0" locked="0" layoutInCell="1" allowOverlap="1" wp14:anchorId="1439E81D" wp14:editId="0C8A57C3">
            <wp:simplePos x="0" y="0"/>
            <wp:positionH relativeFrom="margin">
              <wp:posOffset>8505825</wp:posOffset>
            </wp:positionH>
            <wp:positionV relativeFrom="paragraph">
              <wp:posOffset>4839335</wp:posOffset>
            </wp:positionV>
            <wp:extent cx="428625" cy="274325"/>
            <wp:effectExtent l="190500" t="190500" r="180975" b="182880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74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602" w:rsidRPr="00C8128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487231" behindDoc="0" locked="0" layoutInCell="1" allowOverlap="1" wp14:anchorId="3255824C" wp14:editId="157468C4">
                <wp:simplePos x="0" y="0"/>
                <wp:positionH relativeFrom="margin">
                  <wp:posOffset>6181725</wp:posOffset>
                </wp:positionH>
                <wp:positionV relativeFrom="paragraph">
                  <wp:posOffset>3914775</wp:posOffset>
                </wp:positionV>
                <wp:extent cx="3076575" cy="1343025"/>
                <wp:effectExtent l="38100" t="38100" r="47625" b="352425"/>
                <wp:wrapNone/>
                <wp:docPr id="84398053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343025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DFB5F" w14:textId="77777777" w:rsidR="000C3B96" w:rsidRDefault="000C3B96" w:rsidP="000C3B9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2DD162A6" w14:textId="77777777" w:rsidR="000C3B96" w:rsidRPr="000D0482" w:rsidRDefault="000C3B96" w:rsidP="000C3B96">
                            <w:pPr>
                              <w:jc w:val="center"/>
                              <w:rPr>
                                <w:rFonts w:ascii="Sassoon Infant Std" w:hAnsi="Sassoon Infant Std"/>
                                <w:sz w:val="26"/>
                              </w:rPr>
                            </w:pP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>Muslims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 follow the religion of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>Islam.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 They follow the example of the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 xml:space="preserve">prophet Muhammad.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5824C" id="_x0000_s1028" type="#_x0000_t62" style="position:absolute;margin-left:486.75pt;margin-top:308.25pt;width:242.25pt;height:105.75pt;z-index:2514872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" adj="5905,26162" fillcolor="white [3201]" strokecolor="#0d0d0d [3069]" strokeweight="6pt">
                <v:textbox>
                  <w:txbxContent>
                    <w:p w14:paraId="7DEDFB5F" w14:textId="77777777" w:rsidR="000C3B96" w:rsidRDefault="000C3B96" w:rsidP="000C3B9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Key Belief:</w:t>
                      </w:r>
                    </w:p>
                    <w:p w14:paraId="2DD162A6" w14:textId="77777777" w:rsidR="000C3B96" w:rsidRPr="000D0482" w:rsidRDefault="000C3B96" w:rsidP="000C3B96">
                      <w:pPr>
                        <w:jc w:val="center"/>
                        <w:rPr>
                          <w:rFonts w:ascii="Sassoon Infant Std" w:hAnsi="Sassoon Infant Std"/>
                          <w:sz w:val="26"/>
                        </w:rPr>
                      </w:pP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>Muslims</w:t>
                      </w:r>
                      <w:r w:rsidRPr="000D0482">
                        <w:rPr>
                          <w:rFonts w:ascii="Sassoon Infant Std" w:hAnsi="Sassoon Infant Std"/>
                          <w:sz w:val="26"/>
                        </w:rPr>
                        <w:t xml:space="preserve"> follow the religion of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>Islam.</w:t>
                      </w:r>
                      <w:r w:rsidRPr="000D0482">
                        <w:rPr>
                          <w:rFonts w:ascii="Sassoon Infant Std" w:hAnsi="Sassoon Infant Std"/>
                          <w:sz w:val="26"/>
                        </w:rPr>
                        <w:t xml:space="preserve"> They follow the example of the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 xml:space="preserve">prophet Muhammad.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602" w:rsidRPr="00C81287">
        <w:rPr>
          <w:rFonts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15616" behindDoc="0" locked="0" layoutInCell="1" allowOverlap="1" wp14:anchorId="2DE3E1CC" wp14:editId="549270BC">
            <wp:simplePos x="0" y="0"/>
            <wp:positionH relativeFrom="margin">
              <wp:posOffset>3152783</wp:posOffset>
            </wp:positionH>
            <wp:positionV relativeFrom="paragraph">
              <wp:posOffset>4000500</wp:posOffset>
            </wp:positionV>
            <wp:extent cx="428625" cy="274325"/>
            <wp:effectExtent l="190500" t="190500" r="180975" b="182880"/>
            <wp:wrapNone/>
            <wp:docPr id="743898282" name="Picture 743898282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74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5F18" w:rsidRPr="00C81287">
        <w:rPr>
          <w:rFonts w:cstheme="minorHAnsi"/>
        </w:rPr>
        <w:tab/>
      </w:r>
    </w:p>
    <w:sectPr w:rsidR="009C7EF8" w:rsidRPr="00C81287" w:rsidSect="009A25B0">
      <w:pgSz w:w="23811" w:h="16838" w:orient="landscape" w:code="8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06A26"/>
    <w:multiLevelType w:val="hybridMultilevel"/>
    <w:tmpl w:val="D7A2FBEC"/>
    <w:lvl w:ilvl="0" w:tplc="4F9EC380">
      <w:start w:val="1"/>
      <w:numFmt w:val="upperLetter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561477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2DA"/>
    <w:rsid w:val="0000354B"/>
    <w:rsid w:val="000363D1"/>
    <w:rsid w:val="00040861"/>
    <w:rsid w:val="00041296"/>
    <w:rsid w:val="0004409A"/>
    <w:rsid w:val="00074AEF"/>
    <w:rsid w:val="000B5B41"/>
    <w:rsid w:val="000B70E2"/>
    <w:rsid w:val="000C3B96"/>
    <w:rsid w:val="000D0482"/>
    <w:rsid w:val="000F62E3"/>
    <w:rsid w:val="0011492D"/>
    <w:rsid w:val="00123F48"/>
    <w:rsid w:val="00141559"/>
    <w:rsid w:val="001459D1"/>
    <w:rsid w:val="0015786E"/>
    <w:rsid w:val="00195734"/>
    <w:rsid w:val="001A02FB"/>
    <w:rsid w:val="001E6E55"/>
    <w:rsid w:val="001F7122"/>
    <w:rsid w:val="002039DA"/>
    <w:rsid w:val="00204020"/>
    <w:rsid w:val="00206B0F"/>
    <w:rsid w:val="0022124E"/>
    <w:rsid w:val="00223602"/>
    <w:rsid w:val="0022718B"/>
    <w:rsid w:val="002535A9"/>
    <w:rsid w:val="002656C0"/>
    <w:rsid w:val="0027781E"/>
    <w:rsid w:val="00282E25"/>
    <w:rsid w:val="002868B0"/>
    <w:rsid w:val="002D38E8"/>
    <w:rsid w:val="002D52DA"/>
    <w:rsid w:val="002E1E6B"/>
    <w:rsid w:val="00337743"/>
    <w:rsid w:val="00366AAE"/>
    <w:rsid w:val="003C1345"/>
    <w:rsid w:val="003E2E85"/>
    <w:rsid w:val="003F5142"/>
    <w:rsid w:val="00426BEF"/>
    <w:rsid w:val="004327C5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170DB"/>
    <w:rsid w:val="00655704"/>
    <w:rsid w:val="00655B07"/>
    <w:rsid w:val="0065719F"/>
    <w:rsid w:val="00660FD8"/>
    <w:rsid w:val="00692579"/>
    <w:rsid w:val="00696B2A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8541B"/>
    <w:rsid w:val="007A5ECF"/>
    <w:rsid w:val="007B77B1"/>
    <w:rsid w:val="007E1E44"/>
    <w:rsid w:val="008419BF"/>
    <w:rsid w:val="00850CF9"/>
    <w:rsid w:val="0085528B"/>
    <w:rsid w:val="00860F92"/>
    <w:rsid w:val="00890E3E"/>
    <w:rsid w:val="008B15A7"/>
    <w:rsid w:val="008B1DD9"/>
    <w:rsid w:val="008B739F"/>
    <w:rsid w:val="008F7A85"/>
    <w:rsid w:val="00901850"/>
    <w:rsid w:val="009073F0"/>
    <w:rsid w:val="009126B7"/>
    <w:rsid w:val="00971EC3"/>
    <w:rsid w:val="009A25B0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031F9"/>
    <w:rsid w:val="00B10481"/>
    <w:rsid w:val="00B47812"/>
    <w:rsid w:val="00B773A3"/>
    <w:rsid w:val="00B823AC"/>
    <w:rsid w:val="00BB1A03"/>
    <w:rsid w:val="00BD308C"/>
    <w:rsid w:val="00BE0140"/>
    <w:rsid w:val="00BE0765"/>
    <w:rsid w:val="00BF1F6A"/>
    <w:rsid w:val="00C06913"/>
    <w:rsid w:val="00C221D8"/>
    <w:rsid w:val="00C74E41"/>
    <w:rsid w:val="00C81287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862E4"/>
    <w:rsid w:val="00DC4E8A"/>
    <w:rsid w:val="00DE323E"/>
    <w:rsid w:val="00DF1A0D"/>
    <w:rsid w:val="00DF313A"/>
    <w:rsid w:val="00DF46C7"/>
    <w:rsid w:val="00E06A27"/>
    <w:rsid w:val="00E13AFB"/>
    <w:rsid w:val="00E145B1"/>
    <w:rsid w:val="00E4079C"/>
    <w:rsid w:val="00E53E26"/>
    <w:rsid w:val="00E606A4"/>
    <w:rsid w:val="00E71135"/>
    <w:rsid w:val="00E73632"/>
    <w:rsid w:val="00E76BF0"/>
    <w:rsid w:val="00EA1E0E"/>
    <w:rsid w:val="00EF49E2"/>
    <w:rsid w:val="00EF707D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  <w:rsid w:val="1EEEF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2527"/>
  <w15:chartTrackingRefBased/>
  <w15:docId w15:val="{6B9D5D37-2C91-486F-B0B7-396D5272B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cuments\Year%202%202023-24\Autumn\RE\RE%20Autumn%20Knowledge%20Organis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DF3353-36A9-4BF2-AB96-BEA7DFD2B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Autumn Knowledge Organiser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Flint</dc:creator>
  <cp:keywords/>
  <dc:description/>
  <cp:lastModifiedBy>Emily Baines</cp:lastModifiedBy>
  <cp:revision>5</cp:revision>
  <cp:lastPrinted>2025-09-19T06:33:00Z</cp:lastPrinted>
  <dcterms:created xsi:type="dcterms:W3CDTF">2025-05-28T14:46:00Z</dcterms:created>
  <dcterms:modified xsi:type="dcterms:W3CDTF">2025-09-19T06:33:00Z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