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9279C" w14:textId="75012AC7" w:rsidR="002039DA" w:rsidRPr="006E06AE" w:rsidRDefault="00DB5E61">
      <w:pPr>
        <w:rPr>
          <w:rFonts w:ascii="Letter-join Plus 8" w:hAnsi="Letter-join Plus 8"/>
        </w:rPr>
      </w:pPr>
      <w:r w:rsidRPr="000E6079">
        <w:rPr>
          <w:rFonts w:ascii="Letter-join Plus 8" w:hAnsi="Letter-join Plus 8"/>
          <w:noProof/>
        </w:rPr>
        <mc:AlternateContent>
          <mc:Choice Requires="wps">
            <w:drawing>
              <wp:anchor distT="45720" distB="45720" distL="114300" distR="114300" simplePos="0" relativeHeight="251658247" behindDoc="0" locked="0" layoutInCell="1" allowOverlap="1" wp14:anchorId="5B3917D9" wp14:editId="638FABD9">
                <wp:simplePos x="0" y="0"/>
                <wp:positionH relativeFrom="column">
                  <wp:posOffset>6899275</wp:posOffset>
                </wp:positionH>
                <wp:positionV relativeFrom="paragraph">
                  <wp:posOffset>4880610</wp:posOffset>
                </wp:positionV>
                <wp:extent cx="2443480" cy="1366520"/>
                <wp:effectExtent l="0" t="0" r="13970" b="24130"/>
                <wp:wrapThrough wrapText="bothSides">
                  <wp:wrapPolygon edited="0">
                    <wp:start x="0" y="0"/>
                    <wp:lineTo x="0" y="21680"/>
                    <wp:lineTo x="21555" y="21680"/>
                    <wp:lineTo x="21555" y="0"/>
                    <wp:lineTo x="0" y="0"/>
                  </wp:wrapPolygon>
                </wp:wrapThrough>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1366520"/>
                        </a:xfrm>
                        <a:prstGeom prst="rect">
                          <a:avLst/>
                        </a:prstGeom>
                        <a:solidFill>
                          <a:srgbClr val="FFFFFF"/>
                        </a:solidFill>
                        <a:ln w="9525">
                          <a:solidFill>
                            <a:srgbClr val="000000"/>
                          </a:solidFill>
                          <a:miter lim="800000"/>
                          <a:headEnd/>
                          <a:tailEnd/>
                        </a:ln>
                      </wps:spPr>
                      <wps:txbx>
                        <w:txbxContent>
                          <w:p w14:paraId="4A71F9BE" w14:textId="1566BA35" w:rsidR="00D844C1" w:rsidRDefault="00D844C1" w:rsidP="00D844C1">
                            <w:r w:rsidRPr="000E6079">
                              <w:rPr>
                                <w:rFonts w:ascii="Letter-join Plus 8" w:hAnsi="Letter-join Plus 8"/>
                                <w:b/>
                                <w:bCs/>
                                <w:color w:val="7030A0"/>
                              </w:rPr>
                              <w:t xml:space="preserve">                     W</w:t>
                            </w:r>
                            <w:r w:rsidR="004B7E55">
                              <w:rPr>
                                <w:rFonts w:ascii="Letter-join Plus 8" w:hAnsi="Letter-join Plus 8"/>
                                <w:b/>
                                <w:bCs/>
                                <w:color w:val="7030A0"/>
                              </w:rPr>
                              <w:t>o</w:t>
                            </w:r>
                            <w:r w:rsidRPr="000E6079">
                              <w:rPr>
                                <w:rFonts w:ascii="Letter-join Plus 8" w:hAnsi="Letter-join Plus 8"/>
                                <w:b/>
                                <w:bCs/>
                                <w:color w:val="7030A0"/>
                              </w:rPr>
                              <w:t>rking Scientifically</w:t>
                            </w:r>
                          </w:p>
                          <w:p w14:paraId="1186C698" w14:textId="77777777" w:rsidR="00D844C1" w:rsidRDefault="00D844C1" w:rsidP="00D844C1">
                            <w:pPr>
                              <w:rPr>
                                <w:rFonts w:ascii="Letter-join Plus 8" w:hAnsi="Letter-join Plus 8"/>
                                <w:b/>
                                <w:bCs/>
                                <w:color w:val="7030A0"/>
                              </w:rPr>
                            </w:pPr>
                            <w:r>
                              <w:t xml:space="preserve">                                                                         </w:t>
                            </w:r>
                          </w:p>
                          <w:p w14:paraId="7A7D5D27" w14:textId="77777777" w:rsidR="00D844C1" w:rsidRPr="000E6079" w:rsidRDefault="00D844C1" w:rsidP="00D844C1">
                            <w:pPr>
                              <w:rPr>
                                <w:rFonts w:ascii="Letter-join Plus 8" w:hAnsi="Letter-join Plus 8"/>
                                <w:b/>
                                <w:bCs/>
                              </w:rPr>
                            </w:pPr>
                            <w:r>
                              <w:rPr>
                                <w:rFonts w:ascii="Letter-join Plus 8" w:hAnsi="Letter-join Plus 8"/>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3917D9" id="_x0000_t202" coordsize="21600,21600" o:spt="202" path="m,l,21600r21600,l21600,xe">
                <v:stroke joinstyle="miter"/>
                <v:path gradientshapeok="t" o:connecttype="rect"/>
              </v:shapetype>
              <v:shape id="Text Box 8" o:spid="_x0000_s1026" type="#_x0000_t202" style="position:absolute;margin-left:543.25pt;margin-top:384.3pt;width:192.4pt;height:107.6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">
                <v:textbox>
                  <w:txbxContent>
                    <w:p w14:paraId="4A71F9BE" w14:textId="1566BA35" w:rsidR="00D844C1" w:rsidRDefault="00D844C1" w:rsidP="00D844C1">
                      <w:r w:rsidRPr="000E6079">
                        <w:rPr>
                          <w:rFonts w:ascii="Letter-join Plus 8" w:hAnsi="Letter-join Plus 8"/>
                          <w:b/>
                          <w:bCs/>
                          <w:color w:val="7030A0"/>
                        </w:rPr>
                        <w:t xml:space="preserve">                     W</w:t>
                      </w:r>
                      <w:r w:rsidR="004B7E55">
                        <w:rPr>
                          <w:rFonts w:ascii="Letter-join Plus 8" w:hAnsi="Letter-join Plus 8"/>
                          <w:b/>
                          <w:bCs/>
                          <w:color w:val="7030A0"/>
                        </w:rPr>
                        <w:t>o</w:t>
                      </w:r>
                      <w:r w:rsidRPr="000E6079">
                        <w:rPr>
                          <w:rFonts w:ascii="Letter-join Plus 8" w:hAnsi="Letter-join Plus 8"/>
                          <w:b/>
                          <w:bCs/>
                          <w:color w:val="7030A0"/>
                        </w:rPr>
                        <w:t>rking Scientifically</w:t>
                      </w:r>
                    </w:p>
                    <w:p w14:paraId="1186C698" w14:textId="77777777" w:rsidR="00D844C1" w:rsidRDefault="00D844C1" w:rsidP="00D844C1">
                      <w:pPr>
                        <w:rPr>
                          <w:rFonts w:ascii="Letter-join Plus 8" w:hAnsi="Letter-join Plus 8"/>
                          <w:b/>
                          <w:bCs/>
                          <w:color w:val="7030A0"/>
                        </w:rPr>
                      </w:pPr>
                      <w:r>
                        <w:t xml:space="preserve">                                                                         </w:t>
                      </w:r>
                    </w:p>
                    <w:p w14:paraId="7A7D5D27" w14:textId="77777777" w:rsidR="00D844C1" w:rsidRPr="000E6079" w:rsidRDefault="00D844C1" w:rsidP="00D844C1">
                      <w:pPr>
                        <w:rPr>
                          <w:rFonts w:ascii="Letter-join Plus 8" w:hAnsi="Letter-join Plus 8"/>
                          <w:b/>
                          <w:bCs/>
                        </w:rPr>
                      </w:pPr>
                      <w:r>
                        <w:rPr>
                          <w:rFonts w:ascii="Letter-join Plus 8" w:hAnsi="Letter-join Plus 8"/>
                          <w:b/>
                          <w:bCs/>
                        </w:rPr>
                        <w:t xml:space="preserve">                </w:t>
                      </w:r>
                    </w:p>
                  </w:txbxContent>
                </v:textbox>
                <w10:wrap type="through"/>
              </v:shape>
            </w:pict>
          </mc:Fallback>
        </mc:AlternateContent>
      </w:r>
      <w:r w:rsidR="008272DF" w:rsidRPr="008272DF">
        <w:rPr>
          <w:rFonts w:ascii="Letter-join Plus 8" w:hAnsi="Letter-join Plus 8"/>
          <w:noProof/>
        </w:rPr>
        <w:drawing>
          <wp:anchor distT="0" distB="0" distL="114300" distR="114300" simplePos="0" relativeHeight="251658244" behindDoc="0" locked="0" layoutInCell="1" allowOverlap="1" wp14:anchorId="00CB942D" wp14:editId="3042E186">
            <wp:simplePos x="0" y="0"/>
            <wp:positionH relativeFrom="column">
              <wp:posOffset>8572500</wp:posOffset>
            </wp:positionH>
            <wp:positionV relativeFrom="paragraph">
              <wp:posOffset>-411480</wp:posOffset>
            </wp:positionV>
            <wp:extent cx="647700" cy="586740"/>
            <wp:effectExtent l="0" t="0" r="0" b="381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47700" cy="586740"/>
                    </a:xfrm>
                    <a:prstGeom prst="rect">
                      <a:avLst/>
                    </a:prstGeom>
                  </pic:spPr>
                </pic:pic>
              </a:graphicData>
            </a:graphic>
          </wp:anchor>
        </w:drawing>
      </w:r>
      <w:r w:rsidR="006D7D20" w:rsidRPr="00D446E1">
        <w:rPr>
          <w:rFonts w:ascii="Twinkl Cursive Looped" w:hAnsi="Twinkl Cursive Looped"/>
          <w:noProof/>
          <w:lang w:eastAsia="en-GB"/>
        </w:rPr>
        <mc:AlternateContent>
          <mc:Choice Requires="wps">
            <w:drawing>
              <wp:anchor distT="0" distB="0" distL="114300" distR="114300" simplePos="0" relativeHeight="251658240" behindDoc="0" locked="0" layoutInCell="1" allowOverlap="1" wp14:anchorId="106FE9BD" wp14:editId="3066B8D9">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6277494B" w14:textId="2119AB8C"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1E5708">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two</w:t>
                            </w:r>
                            <w:r w:rsidR="008272DF">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Animals including humans</w:t>
                            </w:r>
                            <w:r w:rsidR="001E5708">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06FE9BD" id="Text Box 1" o:spid="_x0000_s1027" type="#_x0000_t202" style="position:absolute;margin-left:0;margin-top:-30pt;width:695.4pt;height:40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" filled="f" stroked="f">
                <v:textbox>
                  <w:txbxContent>
                    <w:p w14:paraId="6277494B" w14:textId="2119AB8C"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1E5708">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two</w:t>
                      </w:r>
                      <w:r w:rsidR="008272DF">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Animals including humans</w:t>
                      </w:r>
                      <w:r w:rsidR="001E5708">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w10:wrap anchorx="margin"/>
              </v:shape>
            </w:pict>
          </mc:Fallback>
        </mc:AlternateContent>
      </w:r>
      <w:r w:rsidR="006D7D20">
        <w:rPr>
          <w:noProof/>
        </w:rPr>
        <w:drawing>
          <wp:anchor distT="0" distB="0" distL="114300" distR="114300" simplePos="0" relativeHeight="251658241" behindDoc="0" locked="0" layoutInCell="1" allowOverlap="1" wp14:anchorId="6FCE37B8" wp14:editId="553C7458">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05E43FC">
        <w:rPr>
          <w:rFonts w:ascii="Letter-join Plus 8" w:hAnsi="Letter-join Plus 8"/>
        </w:rPr>
        <w:t xml:space="preserve"> </w:t>
      </w:r>
    </w:p>
    <w:tbl>
      <w:tblPr>
        <w:tblStyle w:val="TableGrid"/>
        <w:tblpPr w:leftFromText="180" w:rightFromText="180" w:vertAnchor="text" w:horzAnchor="page" w:tblpX="6121" w:tblpY="5"/>
        <w:tblW w:w="0" w:type="auto"/>
        <w:tblLook w:val="04A0" w:firstRow="1" w:lastRow="0" w:firstColumn="1" w:lastColumn="0" w:noHBand="0" w:noVBand="1"/>
      </w:tblPr>
      <w:tblGrid>
        <w:gridCol w:w="1413"/>
        <w:gridCol w:w="8564"/>
      </w:tblGrid>
      <w:tr w:rsidR="00204020" w:rsidRPr="00834CA2" w14:paraId="1AAAA818" w14:textId="77777777" w:rsidTr="3AA5E322">
        <w:trPr>
          <w:trHeight w:val="279"/>
        </w:trPr>
        <w:tc>
          <w:tcPr>
            <w:tcW w:w="1413" w:type="dxa"/>
          </w:tcPr>
          <w:p w14:paraId="63C176E4" w14:textId="77777777" w:rsidR="00204020" w:rsidRPr="00834CA2" w:rsidRDefault="00EA1E0E" w:rsidP="006D7D20">
            <w:pPr>
              <w:jc w:val="center"/>
              <w:rPr>
                <w:rFonts w:ascii="Sassoon Infant Std" w:hAnsi="Sassoon Infant Std"/>
                <w:b/>
                <w:color w:val="7030A0"/>
                <w:sz w:val="28"/>
                <w:szCs w:val="24"/>
              </w:rPr>
            </w:pPr>
            <w:r w:rsidRPr="00834CA2">
              <w:rPr>
                <w:rFonts w:ascii="Sassoon Infant Std" w:hAnsi="Sassoon Infant Std"/>
                <w:noProof/>
              </w:rPr>
              <w:drawing>
                <wp:anchor distT="0" distB="0" distL="114300" distR="114300" simplePos="0" relativeHeight="251658243" behindDoc="0" locked="0" layoutInCell="1" allowOverlap="1" wp14:anchorId="07F9EC4A" wp14:editId="19EA8B02">
                  <wp:simplePos x="0" y="0"/>
                  <wp:positionH relativeFrom="column">
                    <wp:posOffset>124369</wp:posOffset>
                  </wp:positionH>
                  <wp:positionV relativeFrom="paragraph">
                    <wp:posOffset>41910</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564" w:type="dxa"/>
          </w:tcPr>
          <w:p w14:paraId="0FFB0656" w14:textId="77777777" w:rsidR="00204020" w:rsidRPr="00834CA2" w:rsidRDefault="00204020" w:rsidP="005D4F0D">
            <w:pPr>
              <w:rPr>
                <w:rFonts w:ascii="Sassoon Infant Std" w:hAnsi="Sassoon Infant Std"/>
                <w:b/>
                <w:color w:val="7030A0"/>
                <w:sz w:val="28"/>
                <w:szCs w:val="24"/>
              </w:rPr>
            </w:pPr>
            <w:r w:rsidRPr="00834CA2">
              <w:rPr>
                <w:rFonts w:ascii="Sassoon Infant Std" w:hAnsi="Sassoon Infant Std"/>
                <w:b/>
                <w:color w:val="7030A0"/>
                <w:sz w:val="28"/>
                <w:szCs w:val="24"/>
              </w:rPr>
              <w:t>Sticky knowledge</w:t>
            </w:r>
          </w:p>
          <w:p w14:paraId="2C2ECE3C" w14:textId="77777777" w:rsidR="00EA1E0E" w:rsidRPr="00834CA2" w:rsidRDefault="00EA1E0E" w:rsidP="005D4F0D">
            <w:pPr>
              <w:rPr>
                <w:rFonts w:ascii="Sassoon Infant Std" w:hAnsi="Sassoon Infant Std"/>
                <w:b/>
                <w:color w:val="7030A0"/>
                <w:sz w:val="28"/>
                <w:szCs w:val="24"/>
              </w:rPr>
            </w:pPr>
          </w:p>
        </w:tc>
      </w:tr>
      <w:tr w:rsidR="00834CA2" w:rsidRPr="00834CA2" w14:paraId="0073C8C9" w14:textId="77777777" w:rsidTr="3AA5E322">
        <w:trPr>
          <w:trHeight w:val="431"/>
        </w:trPr>
        <w:tc>
          <w:tcPr>
            <w:tcW w:w="1413" w:type="dxa"/>
          </w:tcPr>
          <w:p w14:paraId="34608ED4" w14:textId="7F444E15" w:rsidR="00834CA2" w:rsidRPr="00834CA2" w:rsidRDefault="00834CA2" w:rsidP="006D7D20">
            <w:pPr>
              <w:pStyle w:val="paragraph"/>
              <w:spacing w:before="0" w:beforeAutospacing="0" w:after="0" w:afterAutospacing="0"/>
              <w:textAlignment w:val="baseline"/>
              <w:rPr>
                <w:rFonts w:ascii="Sassoon Infant Std" w:hAnsi="Sassoon Infant Std" w:cstheme="minorHAnsi"/>
                <w:sz w:val="20"/>
                <w:szCs w:val="20"/>
              </w:rPr>
            </w:pPr>
            <w:r>
              <w:rPr>
                <w:noProof/>
              </w:rPr>
              <w:drawing>
                <wp:anchor distT="0" distB="0" distL="114300" distR="114300" simplePos="0" relativeHeight="251667465" behindDoc="1" locked="0" layoutInCell="1" allowOverlap="1" wp14:anchorId="7A747D2D" wp14:editId="6BD50878">
                  <wp:simplePos x="0" y="0"/>
                  <wp:positionH relativeFrom="column">
                    <wp:posOffset>182245</wp:posOffset>
                  </wp:positionH>
                  <wp:positionV relativeFrom="paragraph">
                    <wp:posOffset>46711</wp:posOffset>
                  </wp:positionV>
                  <wp:extent cx="445770" cy="356870"/>
                  <wp:effectExtent l="0" t="0" r="0" b="5080"/>
                  <wp:wrapSquare wrapText="bothSides"/>
                  <wp:docPr id="1535510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10604" name=""/>
                          <pic:cNvPicPr/>
                        </pic:nvPicPr>
                        <pic:blipFill>
                          <a:blip r:embed="rId11">
                            <a:extLst>
                              <a:ext uri="{28A0092B-C50C-407E-A947-70E740481C1C}">
                                <a14:useLocalDpi xmlns:a14="http://schemas.microsoft.com/office/drawing/2010/main" val="0"/>
                              </a:ext>
                            </a:extLst>
                          </a:blip>
                          <a:stretch>
                            <a:fillRect/>
                          </a:stretch>
                        </pic:blipFill>
                        <pic:spPr>
                          <a:xfrm>
                            <a:off x="0" y="0"/>
                            <a:ext cx="445770" cy="356870"/>
                          </a:xfrm>
                          <a:prstGeom prst="rect">
                            <a:avLst/>
                          </a:prstGeom>
                        </pic:spPr>
                      </pic:pic>
                    </a:graphicData>
                  </a:graphic>
                </wp:anchor>
              </w:drawing>
            </w:r>
          </w:p>
        </w:tc>
        <w:tc>
          <w:tcPr>
            <w:tcW w:w="8564" w:type="dxa"/>
          </w:tcPr>
          <w:p w14:paraId="234A9CF3" w14:textId="2BC6CAEB" w:rsidR="00834CA2" w:rsidRPr="00834CA2" w:rsidRDefault="00834CA2" w:rsidP="006D7D20">
            <w:pPr>
              <w:pStyle w:val="paragraph"/>
              <w:spacing w:before="0" w:beforeAutospacing="0" w:after="0" w:afterAutospacing="0"/>
              <w:textAlignment w:val="baseline"/>
              <w:rPr>
                <w:rFonts w:ascii="Sassoon Infant Std" w:hAnsi="Sassoon Infant Std" w:cstheme="minorHAnsi"/>
                <w:sz w:val="20"/>
                <w:szCs w:val="20"/>
              </w:rPr>
            </w:pPr>
            <w:r w:rsidRPr="00834CA2">
              <w:rPr>
                <w:rFonts w:ascii="Sassoon Infant Std" w:hAnsi="Sassoon Infant Std" w:cstheme="minorHAnsi"/>
                <w:sz w:val="20"/>
                <w:szCs w:val="20"/>
              </w:rPr>
              <w:t>The different stages that humans go through in their lives are baby, child, toddler, teenager, adult, old age.</w:t>
            </w:r>
            <w:r>
              <w:rPr>
                <w:rFonts w:ascii="Sassoon Infant Std" w:hAnsi="Sassoon Infant Std" w:cstheme="minorHAnsi"/>
                <w:sz w:val="20"/>
                <w:szCs w:val="20"/>
              </w:rPr>
              <w:t xml:space="preserve"> </w:t>
            </w:r>
            <w:r w:rsidRPr="00834CA2">
              <w:rPr>
                <w:rFonts w:ascii="Sassoon Infant Std" w:hAnsi="Sassoon Infant Std" w:cstheme="minorHAnsi"/>
                <w:sz w:val="20"/>
                <w:szCs w:val="20"/>
              </w:rPr>
              <w:t xml:space="preserve"> As we grow, we get bigger. We all start as babies and go through the different stages of life. When we become adults, we stop growing. As we become elderly, we get weaker.</w:t>
            </w:r>
          </w:p>
        </w:tc>
      </w:tr>
      <w:tr w:rsidR="00834CA2" w:rsidRPr="00834CA2" w14:paraId="46F77ED4" w14:textId="77777777" w:rsidTr="3AA5E322">
        <w:trPr>
          <w:trHeight w:val="429"/>
        </w:trPr>
        <w:tc>
          <w:tcPr>
            <w:tcW w:w="1413" w:type="dxa"/>
          </w:tcPr>
          <w:p w14:paraId="1578E328" w14:textId="081AEE0C" w:rsidR="00834CA2" w:rsidRPr="00834CA2" w:rsidRDefault="00DB5E61" w:rsidP="00834CA2">
            <w:pPr>
              <w:pStyle w:val="paragraph"/>
              <w:spacing w:before="0" w:beforeAutospacing="0" w:after="0" w:afterAutospacing="0"/>
              <w:textAlignment w:val="baseline"/>
              <w:rPr>
                <w:rFonts w:ascii="Sassoon Infant Std" w:hAnsi="Sassoon Infant Std" w:cstheme="minorHAnsi"/>
                <w:sz w:val="20"/>
                <w:szCs w:val="20"/>
              </w:rPr>
            </w:pPr>
            <w:r>
              <w:rPr>
                <w:noProof/>
              </w:rPr>
              <w:drawing>
                <wp:anchor distT="0" distB="0" distL="114300" distR="114300" simplePos="0" relativeHeight="251668489" behindDoc="1" locked="0" layoutInCell="1" allowOverlap="1" wp14:anchorId="0C2AF667" wp14:editId="589D4E3A">
                  <wp:simplePos x="0" y="0"/>
                  <wp:positionH relativeFrom="column">
                    <wp:posOffset>189560</wp:posOffset>
                  </wp:positionH>
                  <wp:positionV relativeFrom="paragraph">
                    <wp:posOffset>29896</wp:posOffset>
                  </wp:positionV>
                  <wp:extent cx="336499" cy="390933"/>
                  <wp:effectExtent l="0" t="0" r="6985" b="0"/>
                  <wp:wrapTight wrapText="bothSides">
                    <wp:wrapPolygon edited="0">
                      <wp:start x="0" y="0"/>
                      <wp:lineTo x="0" y="20020"/>
                      <wp:lineTo x="20824" y="20020"/>
                      <wp:lineTo x="20824" y="0"/>
                      <wp:lineTo x="0" y="0"/>
                    </wp:wrapPolygon>
                  </wp:wrapTight>
                  <wp:docPr id="1505689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89466" name=""/>
                          <pic:cNvPicPr/>
                        </pic:nvPicPr>
                        <pic:blipFill>
                          <a:blip r:embed="rId12">
                            <a:extLst>
                              <a:ext uri="{28A0092B-C50C-407E-A947-70E740481C1C}">
                                <a14:useLocalDpi xmlns:a14="http://schemas.microsoft.com/office/drawing/2010/main" val="0"/>
                              </a:ext>
                            </a:extLst>
                          </a:blip>
                          <a:stretch>
                            <a:fillRect/>
                          </a:stretch>
                        </pic:blipFill>
                        <pic:spPr>
                          <a:xfrm>
                            <a:off x="0" y="0"/>
                            <a:ext cx="336499" cy="390933"/>
                          </a:xfrm>
                          <a:prstGeom prst="rect">
                            <a:avLst/>
                          </a:prstGeom>
                        </pic:spPr>
                      </pic:pic>
                    </a:graphicData>
                  </a:graphic>
                </wp:anchor>
              </w:drawing>
            </w:r>
          </w:p>
        </w:tc>
        <w:tc>
          <w:tcPr>
            <w:tcW w:w="8564" w:type="dxa"/>
          </w:tcPr>
          <w:p w14:paraId="4CED4EDE" w14:textId="3FAA91A0" w:rsidR="00834CA2" w:rsidRPr="00834CA2" w:rsidRDefault="499100F6" w:rsidP="3AA5E322">
            <w:pPr>
              <w:pStyle w:val="paragraph"/>
              <w:spacing w:before="0" w:beforeAutospacing="0" w:after="0" w:afterAutospacing="0"/>
              <w:textAlignment w:val="baseline"/>
              <w:rPr>
                <w:rFonts w:ascii="Sassoon Infant Std" w:hAnsi="Sassoon Infant Std" w:cstheme="minorBidi"/>
                <w:sz w:val="20"/>
                <w:szCs w:val="20"/>
              </w:rPr>
            </w:pPr>
            <w:r w:rsidRPr="3AA5E322">
              <w:rPr>
                <w:rFonts w:ascii="Sassoon Infant Std" w:hAnsi="Sassoon Infant Std" w:cstheme="minorBidi"/>
                <w:sz w:val="20"/>
                <w:szCs w:val="20"/>
              </w:rPr>
              <w:t>Humans need food</w:t>
            </w:r>
            <w:r w:rsidR="377EB832" w:rsidRPr="3AA5E322">
              <w:rPr>
                <w:rFonts w:ascii="Sassoon Infant Std" w:hAnsi="Sassoon Infant Std" w:cstheme="minorBidi"/>
                <w:sz w:val="20"/>
                <w:szCs w:val="20"/>
              </w:rPr>
              <w:t>,</w:t>
            </w:r>
            <w:r w:rsidRPr="3AA5E322">
              <w:rPr>
                <w:rFonts w:ascii="Sassoon Infant Std" w:hAnsi="Sassoon Infant Std" w:cstheme="minorBidi"/>
                <w:sz w:val="20"/>
                <w:szCs w:val="20"/>
              </w:rPr>
              <w:t xml:space="preserve"> water and air to survive.</w:t>
            </w:r>
          </w:p>
        </w:tc>
      </w:tr>
      <w:tr w:rsidR="00834CA2" w:rsidRPr="00834CA2" w14:paraId="7941ED45" w14:textId="77777777" w:rsidTr="3AA5E322">
        <w:trPr>
          <w:trHeight w:val="406"/>
        </w:trPr>
        <w:tc>
          <w:tcPr>
            <w:tcW w:w="1413" w:type="dxa"/>
          </w:tcPr>
          <w:p w14:paraId="1619D9D8" w14:textId="4A33C7B5" w:rsidR="00834CA2" w:rsidRPr="00834CA2" w:rsidRDefault="00834CA2" w:rsidP="00834CA2">
            <w:pPr>
              <w:pStyle w:val="paragraph"/>
              <w:spacing w:before="0" w:beforeAutospacing="0" w:after="0" w:afterAutospacing="0"/>
              <w:textAlignment w:val="baseline"/>
              <w:rPr>
                <w:rFonts w:ascii="Sassoon Infant Std" w:hAnsi="Sassoon Infant Std" w:cstheme="minorHAnsi"/>
                <w:sz w:val="20"/>
                <w:szCs w:val="20"/>
              </w:rPr>
            </w:pPr>
            <w:r>
              <w:rPr>
                <w:noProof/>
              </w:rPr>
              <w:drawing>
                <wp:inline distT="0" distB="0" distL="0" distR="0" wp14:anchorId="3F813994" wp14:editId="5B8ABFE6">
                  <wp:extent cx="676275" cy="485775"/>
                  <wp:effectExtent l="0" t="0" r="9525" b="9525"/>
                  <wp:docPr id="50771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1471" name=""/>
                          <pic:cNvPicPr/>
                        </pic:nvPicPr>
                        <pic:blipFill>
                          <a:blip r:embed="rId13"/>
                          <a:stretch>
                            <a:fillRect/>
                          </a:stretch>
                        </pic:blipFill>
                        <pic:spPr>
                          <a:xfrm>
                            <a:off x="0" y="0"/>
                            <a:ext cx="676275" cy="485775"/>
                          </a:xfrm>
                          <a:prstGeom prst="rect">
                            <a:avLst/>
                          </a:prstGeom>
                        </pic:spPr>
                      </pic:pic>
                    </a:graphicData>
                  </a:graphic>
                </wp:inline>
              </w:drawing>
            </w:r>
          </w:p>
        </w:tc>
        <w:tc>
          <w:tcPr>
            <w:tcW w:w="8564" w:type="dxa"/>
          </w:tcPr>
          <w:p w14:paraId="5F1D11D4" w14:textId="2B7B1A8E" w:rsidR="00834CA2" w:rsidRPr="00834CA2" w:rsidRDefault="00834CA2" w:rsidP="00834CA2">
            <w:pPr>
              <w:pStyle w:val="paragraph"/>
              <w:spacing w:before="0" w:beforeAutospacing="0" w:after="0" w:afterAutospacing="0"/>
              <w:textAlignment w:val="baseline"/>
              <w:rPr>
                <w:rFonts w:ascii="Sassoon Infant Std" w:hAnsi="Sassoon Infant Std" w:cstheme="minorHAnsi"/>
                <w:sz w:val="20"/>
                <w:szCs w:val="20"/>
              </w:rPr>
            </w:pPr>
            <w:r w:rsidRPr="00834CA2">
              <w:rPr>
                <w:rFonts w:ascii="Sassoon Infant Std" w:hAnsi="Sassoon Infant Std" w:cstheme="minorHAnsi"/>
                <w:sz w:val="20"/>
                <w:szCs w:val="20"/>
              </w:rPr>
              <w:t>Eating the right food is important. It provides us with the nutrients we need to keep healthy.</w:t>
            </w:r>
          </w:p>
        </w:tc>
      </w:tr>
      <w:tr w:rsidR="00834CA2" w:rsidRPr="00834CA2" w14:paraId="0DB1D06D" w14:textId="77777777" w:rsidTr="3AA5E322">
        <w:trPr>
          <w:trHeight w:val="406"/>
        </w:trPr>
        <w:tc>
          <w:tcPr>
            <w:tcW w:w="1413" w:type="dxa"/>
          </w:tcPr>
          <w:p w14:paraId="0B64F25A" w14:textId="45FA77AB" w:rsidR="00834CA2" w:rsidRPr="00834CA2" w:rsidRDefault="00834CA2" w:rsidP="00834CA2">
            <w:pPr>
              <w:pStyle w:val="paragraph"/>
              <w:spacing w:before="0" w:beforeAutospacing="0" w:after="0" w:afterAutospacing="0"/>
              <w:textAlignment w:val="baseline"/>
              <w:rPr>
                <w:rFonts w:ascii="Sassoon Infant Std" w:hAnsi="Sassoon Infant Std" w:cstheme="minorHAnsi"/>
                <w:sz w:val="20"/>
                <w:szCs w:val="20"/>
              </w:rPr>
            </w:pPr>
            <w:r>
              <w:rPr>
                <w:noProof/>
              </w:rPr>
              <w:drawing>
                <wp:inline distT="0" distB="0" distL="0" distR="0" wp14:anchorId="34CDBC61" wp14:editId="3003119D">
                  <wp:extent cx="434291" cy="343814"/>
                  <wp:effectExtent l="0" t="0" r="4445" b="0"/>
                  <wp:docPr id="20097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72872" name=""/>
                          <pic:cNvPicPr/>
                        </pic:nvPicPr>
                        <pic:blipFill>
                          <a:blip r:embed="rId14"/>
                          <a:stretch>
                            <a:fillRect/>
                          </a:stretch>
                        </pic:blipFill>
                        <pic:spPr>
                          <a:xfrm>
                            <a:off x="0" y="0"/>
                            <a:ext cx="437075" cy="346018"/>
                          </a:xfrm>
                          <a:prstGeom prst="rect">
                            <a:avLst/>
                          </a:prstGeom>
                        </pic:spPr>
                      </pic:pic>
                    </a:graphicData>
                  </a:graphic>
                </wp:inline>
              </w:drawing>
            </w:r>
          </w:p>
        </w:tc>
        <w:tc>
          <w:tcPr>
            <w:tcW w:w="8564" w:type="dxa"/>
          </w:tcPr>
          <w:p w14:paraId="06FC0754" w14:textId="2ADB1E2E" w:rsidR="00834CA2" w:rsidRPr="00834CA2" w:rsidRDefault="00834CA2" w:rsidP="00834CA2">
            <w:pPr>
              <w:pStyle w:val="paragraph"/>
              <w:spacing w:before="0" w:beforeAutospacing="0" w:after="0" w:afterAutospacing="0"/>
              <w:textAlignment w:val="baseline"/>
              <w:rPr>
                <w:rFonts w:ascii="Sassoon Infant Std" w:hAnsi="Sassoon Infant Std" w:cstheme="minorHAnsi"/>
                <w:sz w:val="20"/>
                <w:szCs w:val="20"/>
              </w:rPr>
            </w:pPr>
            <w:r w:rsidRPr="00834CA2">
              <w:rPr>
                <w:rFonts w:ascii="Sassoon Infant Std" w:hAnsi="Sassoon Infant Std" w:cstheme="minorHAnsi"/>
                <w:sz w:val="20"/>
                <w:szCs w:val="20"/>
              </w:rPr>
              <w:t xml:space="preserve">We must eat plenty of fruits and vegetables to keep you healthy. Carbohydrates give you energy. Proteins help you grow. </w:t>
            </w:r>
            <w:r w:rsidRPr="00834CA2">
              <w:rPr>
                <w:rFonts w:ascii="Sassoon Infant Std" w:hAnsi="Sassoon Infant Std" w:cstheme="minorHAnsi"/>
                <w:color w:val="000000"/>
                <w:sz w:val="20"/>
                <w:szCs w:val="20"/>
              </w:rPr>
              <w:t>Fats are needed for energy, but you don’t need too much of them.</w:t>
            </w:r>
          </w:p>
        </w:tc>
      </w:tr>
      <w:tr w:rsidR="00834CA2" w:rsidRPr="00834CA2" w14:paraId="1E6D9F26" w14:textId="77777777" w:rsidTr="3AA5E322">
        <w:trPr>
          <w:trHeight w:val="406"/>
        </w:trPr>
        <w:tc>
          <w:tcPr>
            <w:tcW w:w="1413" w:type="dxa"/>
          </w:tcPr>
          <w:p w14:paraId="0B10F483" w14:textId="1F490259" w:rsidR="00834CA2" w:rsidRPr="00834CA2" w:rsidRDefault="00834CA2" w:rsidP="00834CA2">
            <w:pPr>
              <w:pStyle w:val="paragraph"/>
              <w:spacing w:before="0" w:beforeAutospacing="0" w:after="0" w:afterAutospacing="0"/>
              <w:textAlignment w:val="baseline"/>
              <w:rPr>
                <w:rFonts w:ascii="Sassoon Infant Std" w:hAnsi="Sassoon Infant Std" w:cstheme="minorHAnsi"/>
                <w:sz w:val="20"/>
                <w:szCs w:val="20"/>
              </w:rPr>
            </w:pPr>
            <w:r>
              <w:rPr>
                <w:noProof/>
              </w:rPr>
              <w:drawing>
                <wp:inline distT="0" distB="0" distL="0" distR="0" wp14:anchorId="4EEBD09F" wp14:editId="47AF37C2">
                  <wp:extent cx="514350" cy="561975"/>
                  <wp:effectExtent l="0" t="0" r="0" b="9525"/>
                  <wp:docPr id="71025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254282" name=""/>
                          <pic:cNvPicPr/>
                        </pic:nvPicPr>
                        <pic:blipFill>
                          <a:blip r:embed="rId15"/>
                          <a:stretch>
                            <a:fillRect/>
                          </a:stretch>
                        </pic:blipFill>
                        <pic:spPr>
                          <a:xfrm>
                            <a:off x="0" y="0"/>
                            <a:ext cx="514350" cy="561975"/>
                          </a:xfrm>
                          <a:prstGeom prst="rect">
                            <a:avLst/>
                          </a:prstGeom>
                        </pic:spPr>
                      </pic:pic>
                    </a:graphicData>
                  </a:graphic>
                </wp:inline>
              </w:drawing>
            </w:r>
          </w:p>
        </w:tc>
        <w:tc>
          <w:tcPr>
            <w:tcW w:w="8564" w:type="dxa"/>
          </w:tcPr>
          <w:p w14:paraId="412E0B20" w14:textId="08E2EC6A" w:rsidR="00834CA2" w:rsidRPr="00834CA2" w:rsidRDefault="00834CA2" w:rsidP="00834CA2">
            <w:pPr>
              <w:pStyle w:val="paragraph"/>
              <w:spacing w:before="0" w:beforeAutospacing="0" w:after="0" w:afterAutospacing="0"/>
              <w:textAlignment w:val="baseline"/>
              <w:rPr>
                <w:rFonts w:ascii="Sassoon Infant Std" w:hAnsi="Sassoon Infant Std" w:cstheme="minorHAnsi"/>
                <w:sz w:val="20"/>
                <w:szCs w:val="20"/>
              </w:rPr>
            </w:pPr>
            <w:r w:rsidRPr="00834CA2">
              <w:rPr>
                <w:rFonts w:ascii="Sassoon Infant Std" w:hAnsi="Sassoon Infant Std" w:cstheme="minorHAnsi"/>
                <w:color w:val="000000"/>
                <w:sz w:val="20"/>
                <w:szCs w:val="20"/>
              </w:rPr>
              <w:t>Eating too much sugary food is not healthy and can damage your teeth.</w:t>
            </w:r>
          </w:p>
        </w:tc>
      </w:tr>
      <w:tr w:rsidR="00834CA2" w:rsidRPr="00834CA2" w14:paraId="146EAC13" w14:textId="77777777" w:rsidTr="3AA5E322">
        <w:trPr>
          <w:trHeight w:val="406"/>
        </w:trPr>
        <w:tc>
          <w:tcPr>
            <w:tcW w:w="1413" w:type="dxa"/>
          </w:tcPr>
          <w:p w14:paraId="008558FB" w14:textId="0AFE13F8" w:rsidR="00834CA2" w:rsidRPr="00834CA2" w:rsidRDefault="00834CA2" w:rsidP="00834CA2">
            <w:pPr>
              <w:pStyle w:val="paragraph"/>
              <w:spacing w:before="0" w:beforeAutospacing="0" w:after="0" w:afterAutospacing="0"/>
              <w:jc w:val="center"/>
              <w:textAlignment w:val="baseline"/>
              <w:rPr>
                <w:rFonts w:ascii="Sassoon Infant Std" w:hAnsi="Sassoon Infant Std" w:cstheme="minorHAnsi"/>
                <w:sz w:val="20"/>
                <w:szCs w:val="20"/>
              </w:rPr>
            </w:pPr>
            <w:r>
              <w:rPr>
                <w:noProof/>
              </w:rPr>
              <w:drawing>
                <wp:inline distT="0" distB="0" distL="0" distR="0" wp14:anchorId="5050C265" wp14:editId="453E8A76">
                  <wp:extent cx="685800" cy="485775"/>
                  <wp:effectExtent l="0" t="0" r="0" b="9525"/>
                  <wp:docPr id="558619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19418" name=""/>
                          <pic:cNvPicPr/>
                        </pic:nvPicPr>
                        <pic:blipFill>
                          <a:blip r:embed="rId16"/>
                          <a:stretch>
                            <a:fillRect/>
                          </a:stretch>
                        </pic:blipFill>
                        <pic:spPr>
                          <a:xfrm>
                            <a:off x="0" y="0"/>
                            <a:ext cx="685800" cy="485775"/>
                          </a:xfrm>
                          <a:prstGeom prst="rect">
                            <a:avLst/>
                          </a:prstGeom>
                        </pic:spPr>
                      </pic:pic>
                    </a:graphicData>
                  </a:graphic>
                </wp:inline>
              </w:drawing>
            </w:r>
          </w:p>
        </w:tc>
        <w:tc>
          <w:tcPr>
            <w:tcW w:w="8564" w:type="dxa"/>
          </w:tcPr>
          <w:p w14:paraId="53DE5BA5" w14:textId="16FFD722" w:rsidR="00834CA2" w:rsidRPr="00834CA2" w:rsidRDefault="499100F6" w:rsidP="3AA5E322">
            <w:pPr>
              <w:pStyle w:val="paragraph"/>
              <w:spacing w:before="0" w:beforeAutospacing="0" w:after="0" w:afterAutospacing="0"/>
              <w:textAlignment w:val="baseline"/>
              <w:rPr>
                <w:rFonts w:ascii="Sassoon Infant Std" w:hAnsi="Sassoon Infant Std" w:cstheme="minorBidi"/>
                <w:sz w:val="20"/>
                <w:szCs w:val="20"/>
              </w:rPr>
            </w:pPr>
            <w:r w:rsidRPr="3AA5E322">
              <w:rPr>
                <w:rFonts w:ascii="Sassoon Infant Std" w:hAnsi="Sassoon Infant Std" w:cstheme="minorBidi"/>
                <w:color w:val="000000" w:themeColor="text1"/>
                <w:sz w:val="20"/>
                <w:szCs w:val="20"/>
              </w:rPr>
              <w:t xml:space="preserve">Exercise is great because it’s </w:t>
            </w:r>
            <w:proofErr w:type="gramStart"/>
            <w:r w:rsidRPr="3AA5E322">
              <w:rPr>
                <w:rFonts w:ascii="Sassoon Infant Std" w:hAnsi="Sassoon Infant Std" w:cstheme="minorBidi"/>
                <w:color w:val="000000" w:themeColor="text1"/>
                <w:sz w:val="20"/>
                <w:szCs w:val="20"/>
              </w:rPr>
              <w:t>really good</w:t>
            </w:r>
            <w:proofErr w:type="gramEnd"/>
            <w:r w:rsidRPr="3AA5E322">
              <w:rPr>
                <w:rFonts w:ascii="Sassoon Infant Std" w:hAnsi="Sassoon Infant Std" w:cstheme="minorBidi"/>
                <w:color w:val="000000" w:themeColor="text1"/>
                <w:sz w:val="20"/>
                <w:szCs w:val="20"/>
              </w:rPr>
              <w:t xml:space="preserve"> for you, and makes you feel good. You need plenty of exercise to keep you healthy.</w:t>
            </w:r>
          </w:p>
        </w:tc>
      </w:tr>
      <w:tr w:rsidR="00834CA2" w:rsidRPr="00834CA2" w14:paraId="187B9BA5" w14:textId="77777777" w:rsidTr="3AA5E322">
        <w:trPr>
          <w:trHeight w:val="406"/>
        </w:trPr>
        <w:tc>
          <w:tcPr>
            <w:tcW w:w="1413" w:type="dxa"/>
          </w:tcPr>
          <w:p w14:paraId="2F5FD801" w14:textId="15DA1B57" w:rsidR="00834CA2" w:rsidRPr="00834CA2" w:rsidRDefault="00834CA2" w:rsidP="00834CA2">
            <w:pPr>
              <w:pStyle w:val="paragraph"/>
              <w:spacing w:before="0" w:beforeAutospacing="0" w:after="0" w:afterAutospacing="0"/>
              <w:textAlignment w:val="baseline"/>
              <w:rPr>
                <w:rFonts w:ascii="Sassoon Infant Std" w:hAnsi="Sassoon Infant Std" w:cstheme="minorHAnsi"/>
                <w:color w:val="000000"/>
                <w:sz w:val="20"/>
                <w:szCs w:val="20"/>
              </w:rPr>
            </w:pPr>
            <w:r>
              <w:rPr>
                <w:noProof/>
              </w:rPr>
              <w:drawing>
                <wp:inline distT="0" distB="0" distL="0" distR="0" wp14:anchorId="6B5797FE" wp14:editId="673B9E35">
                  <wp:extent cx="430418" cy="416967"/>
                  <wp:effectExtent l="0" t="0" r="8255" b="2540"/>
                  <wp:docPr id="754347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47005" name=""/>
                          <pic:cNvPicPr/>
                        </pic:nvPicPr>
                        <pic:blipFill>
                          <a:blip r:embed="rId17"/>
                          <a:stretch>
                            <a:fillRect/>
                          </a:stretch>
                        </pic:blipFill>
                        <pic:spPr>
                          <a:xfrm>
                            <a:off x="0" y="0"/>
                            <a:ext cx="433160" cy="419624"/>
                          </a:xfrm>
                          <a:prstGeom prst="rect">
                            <a:avLst/>
                          </a:prstGeom>
                        </pic:spPr>
                      </pic:pic>
                    </a:graphicData>
                  </a:graphic>
                </wp:inline>
              </w:drawing>
            </w:r>
          </w:p>
        </w:tc>
        <w:tc>
          <w:tcPr>
            <w:tcW w:w="8564" w:type="dxa"/>
          </w:tcPr>
          <w:p w14:paraId="07BA7DDF" w14:textId="0F0260BA" w:rsidR="00834CA2" w:rsidRPr="00834CA2" w:rsidRDefault="00834CA2" w:rsidP="00834CA2">
            <w:pPr>
              <w:pStyle w:val="paragraph"/>
              <w:spacing w:before="0" w:beforeAutospacing="0" w:after="0" w:afterAutospacing="0"/>
              <w:textAlignment w:val="baseline"/>
              <w:rPr>
                <w:rFonts w:ascii="Sassoon Infant Std" w:hAnsi="Sassoon Infant Std" w:cstheme="minorHAnsi"/>
                <w:color w:val="000000"/>
                <w:sz w:val="20"/>
                <w:szCs w:val="20"/>
              </w:rPr>
            </w:pPr>
            <w:r w:rsidRPr="00834CA2">
              <w:rPr>
                <w:rFonts w:ascii="Sassoon Infant Std" w:hAnsi="Sassoon Infant Std" w:cstheme="minorHAnsi"/>
                <w:color w:val="000000"/>
                <w:sz w:val="20"/>
                <w:szCs w:val="20"/>
              </w:rPr>
              <w:t>It is very important to have good hygiene and keep our bodies clean inside and out to prevent infections, illnesses and diseases. Good hygiene will help to keep us healthy and stop us from spreading germs from one person to another.</w:t>
            </w:r>
          </w:p>
        </w:tc>
      </w:tr>
      <w:tr w:rsidR="00834CA2" w:rsidRPr="00834CA2" w14:paraId="4AE9FA17" w14:textId="77777777" w:rsidTr="3AA5E322">
        <w:trPr>
          <w:trHeight w:val="406"/>
        </w:trPr>
        <w:tc>
          <w:tcPr>
            <w:tcW w:w="1413" w:type="dxa"/>
          </w:tcPr>
          <w:p w14:paraId="6B9F7AA4" w14:textId="5BAB21CA" w:rsidR="00834CA2" w:rsidRPr="00834CA2" w:rsidRDefault="00834CA2" w:rsidP="00834CA2">
            <w:pPr>
              <w:pStyle w:val="paragraph"/>
              <w:spacing w:before="0" w:beforeAutospacing="0" w:after="0" w:afterAutospacing="0"/>
              <w:textAlignment w:val="baseline"/>
              <w:rPr>
                <w:rFonts w:ascii="Sassoon Infant Std" w:hAnsi="Sassoon Infant Std" w:cstheme="minorHAnsi"/>
                <w:color w:val="000000"/>
                <w:sz w:val="20"/>
                <w:szCs w:val="20"/>
              </w:rPr>
            </w:pPr>
            <w:r>
              <w:rPr>
                <w:noProof/>
              </w:rPr>
              <w:drawing>
                <wp:inline distT="0" distB="0" distL="0" distR="0" wp14:anchorId="4F3C3985" wp14:editId="547775D0">
                  <wp:extent cx="666750" cy="400050"/>
                  <wp:effectExtent l="0" t="0" r="0" b="0"/>
                  <wp:docPr id="212620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00475" name=""/>
                          <pic:cNvPicPr/>
                        </pic:nvPicPr>
                        <pic:blipFill>
                          <a:blip r:embed="rId18"/>
                          <a:stretch>
                            <a:fillRect/>
                          </a:stretch>
                        </pic:blipFill>
                        <pic:spPr>
                          <a:xfrm>
                            <a:off x="0" y="0"/>
                            <a:ext cx="666750" cy="400050"/>
                          </a:xfrm>
                          <a:prstGeom prst="rect">
                            <a:avLst/>
                          </a:prstGeom>
                        </pic:spPr>
                      </pic:pic>
                    </a:graphicData>
                  </a:graphic>
                </wp:inline>
              </w:drawing>
            </w:r>
          </w:p>
        </w:tc>
        <w:tc>
          <w:tcPr>
            <w:tcW w:w="8564" w:type="dxa"/>
          </w:tcPr>
          <w:p w14:paraId="7875667E" w14:textId="691E81BF" w:rsidR="00834CA2" w:rsidRPr="00834CA2" w:rsidRDefault="00834CA2" w:rsidP="00834CA2">
            <w:pPr>
              <w:pStyle w:val="paragraph"/>
              <w:spacing w:before="0" w:beforeAutospacing="0" w:after="0" w:afterAutospacing="0"/>
              <w:textAlignment w:val="baseline"/>
              <w:rPr>
                <w:rFonts w:ascii="Sassoon Infant Std" w:hAnsi="Sassoon Infant Std" w:cstheme="minorHAnsi"/>
                <w:color w:val="000000"/>
                <w:sz w:val="20"/>
                <w:szCs w:val="20"/>
              </w:rPr>
            </w:pPr>
            <w:r w:rsidRPr="00834CA2">
              <w:rPr>
                <w:rFonts w:ascii="Sassoon Infant Std" w:hAnsi="Sassoon Infant Std" w:cstheme="minorHAnsi"/>
                <w:color w:val="000000"/>
                <w:sz w:val="20"/>
                <w:szCs w:val="20"/>
              </w:rPr>
              <w:t>Getting enough rest is important so we can grow, learn and stay healthy.</w:t>
            </w:r>
          </w:p>
        </w:tc>
      </w:tr>
    </w:tbl>
    <w:tbl>
      <w:tblPr>
        <w:tblStyle w:val="TableGrid"/>
        <w:tblpPr w:leftFromText="180" w:rightFromText="180" w:vertAnchor="text" w:horzAnchor="margin" w:tblpX="-714" w:tblpY="20"/>
        <w:tblW w:w="0" w:type="auto"/>
        <w:tblLook w:val="04A0" w:firstRow="1" w:lastRow="0" w:firstColumn="1" w:lastColumn="0" w:noHBand="0" w:noVBand="1"/>
      </w:tblPr>
      <w:tblGrid>
        <w:gridCol w:w="1680"/>
        <w:gridCol w:w="3369"/>
      </w:tblGrid>
      <w:tr w:rsidR="006E2B78" w:rsidRPr="00834CA2" w14:paraId="10D121F8" w14:textId="77777777" w:rsidTr="3AA5E322">
        <w:trPr>
          <w:trHeight w:val="389"/>
        </w:trPr>
        <w:tc>
          <w:tcPr>
            <w:tcW w:w="5049" w:type="dxa"/>
            <w:gridSpan w:val="2"/>
          </w:tcPr>
          <w:p w14:paraId="2BDE78E8" w14:textId="4FE00CB9" w:rsidR="006E2B78" w:rsidRPr="00834CA2" w:rsidRDefault="006E2B78" w:rsidP="006D7D20">
            <w:pPr>
              <w:rPr>
                <w:rFonts w:ascii="Sassoon Infant Std" w:hAnsi="Sassoon Infant Std"/>
                <w:b/>
                <w:color w:val="7030A0"/>
                <w:sz w:val="24"/>
              </w:rPr>
            </w:pPr>
            <w:r w:rsidRPr="00834CA2">
              <w:rPr>
                <w:rFonts w:ascii="Sassoon Infant Std" w:hAnsi="Sassoon Infant Std"/>
                <w:b/>
                <w:color w:val="7030A0"/>
                <w:sz w:val="28"/>
                <w:szCs w:val="24"/>
              </w:rPr>
              <w:t>Subject Specific Vocabulary</w:t>
            </w:r>
          </w:p>
        </w:tc>
      </w:tr>
      <w:tr w:rsidR="006E2B78" w:rsidRPr="00834CA2" w14:paraId="34E83BAA" w14:textId="77777777" w:rsidTr="3AA5E322">
        <w:trPr>
          <w:trHeight w:val="159"/>
        </w:trPr>
        <w:tc>
          <w:tcPr>
            <w:tcW w:w="1680" w:type="dxa"/>
            <w:shd w:val="clear" w:color="auto" w:fill="F2F2F2" w:themeFill="background1" w:themeFillShade="F2"/>
          </w:tcPr>
          <w:p w14:paraId="4210D7B9" w14:textId="3FAC20D9" w:rsidR="006E2B78" w:rsidRPr="00834CA2" w:rsidRDefault="19CEE441" w:rsidP="3AA5E322">
            <w:pPr>
              <w:pStyle w:val="NormalWeb"/>
              <w:spacing w:before="0" w:beforeAutospacing="0" w:after="0" w:afterAutospacing="0"/>
              <w:rPr>
                <w:rFonts w:ascii="Sassoon Infant Std" w:hAnsi="Sassoon Infant Std" w:cstheme="minorBidi"/>
                <w:sz w:val="18"/>
                <w:szCs w:val="18"/>
              </w:rPr>
            </w:pPr>
            <w:r w:rsidRPr="3AA5E322">
              <w:rPr>
                <w:rFonts w:ascii="Sassoon Infant Std" w:hAnsi="Sassoon Infant Std" w:cstheme="minorBidi"/>
                <w:sz w:val="18"/>
                <w:szCs w:val="18"/>
              </w:rPr>
              <w:t>b</w:t>
            </w:r>
            <w:r w:rsidR="00697B17" w:rsidRPr="3AA5E322">
              <w:rPr>
                <w:rFonts w:ascii="Sassoon Infant Std" w:hAnsi="Sassoon Infant Std" w:cstheme="minorBidi"/>
                <w:sz w:val="18"/>
                <w:szCs w:val="18"/>
              </w:rPr>
              <w:t>aby</w:t>
            </w:r>
          </w:p>
        </w:tc>
        <w:tc>
          <w:tcPr>
            <w:tcW w:w="3369" w:type="dxa"/>
          </w:tcPr>
          <w:p w14:paraId="1B30A9A1" w14:textId="3067ABF9" w:rsidR="006E2B78" w:rsidRPr="00834CA2" w:rsidRDefault="00491D6D" w:rsidP="006D7D20">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An animal at the start of their life</w:t>
            </w:r>
            <w:r w:rsidR="00D512F2" w:rsidRPr="00834CA2">
              <w:rPr>
                <w:rFonts w:ascii="Sassoon Infant Std" w:hAnsi="Sassoon Infant Std" w:cstheme="minorHAnsi"/>
                <w:sz w:val="18"/>
                <w:szCs w:val="18"/>
              </w:rPr>
              <w:t>.</w:t>
            </w:r>
          </w:p>
        </w:tc>
      </w:tr>
      <w:tr w:rsidR="006E2B78" w:rsidRPr="00834CA2" w14:paraId="498797B9" w14:textId="77777777" w:rsidTr="3AA5E322">
        <w:trPr>
          <w:trHeight w:val="154"/>
        </w:trPr>
        <w:tc>
          <w:tcPr>
            <w:tcW w:w="1680" w:type="dxa"/>
            <w:shd w:val="clear" w:color="auto" w:fill="F2F2F2" w:themeFill="background1" w:themeFillShade="F2"/>
          </w:tcPr>
          <w:p w14:paraId="4C45A8BF" w14:textId="374E2459" w:rsidR="006E2B78" w:rsidRPr="00834CA2" w:rsidRDefault="003115D5" w:rsidP="006D7D20">
            <w:pPr>
              <w:pStyle w:val="NormalWeb"/>
              <w:spacing w:before="0" w:beforeAutospacing="0" w:after="0" w:afterAutospacing="0"/>
              <w:rPr>
                <w:rFonts w:ascii="Sassoon Infant Std" w:hAnsi="Sassoon Infant Std" w:cstheme="minorHAnsi"/>
                <w:color w:val="0070C0"/>
                <w:sz w:val="18"/>
                <w:szCs w:val="18"/>
              </w:rPr>
            </w:pPr>
            <w:r w:rsidRPr="00834CA2">
              <w:rPr>
                <w:rFonts w:ascii="Sassoon Infant Std" w:hAnsi="Sassoon Infant Std" w:cstheme="minorHAnsi"/>
                <w:sz w:val="18"/>
                <w:szCs w:val="18"/>
              </w:rPr>
              <w:t>child</w:t>
            </w:r>
          </w:p>
        </w:tc>
        <w:tc>
          <w:tcPr>
            <w:tcW w:w="3369" w:type="dxa"/>
          </w:tcPr>
          <w:p w14:paraId="276785E0" w14:textId="1D9D9840" w:rsidR="006E2B78" w:rsidRPr="00834CA2" w:rsidRDefault="005F5C24" w:rsidP="006D7D20">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 xml:space="preserve">A young </w:t>
            </w:r>
            <w:r w:rsidR="00C27CF4" w:rsidRPr="00834CA2">
              <w:rPr>
                <w:rFonts w:ascii="Sassoon Infant Std" w:hAnsi="Sassoon Infant Std" w:cstheme="minorHAnsi"/>
                <w:sz w:val="18"/>
                <w:szCs w:val="18"/>
              </w:rPr>
              <w:t>person</w:t>
            </w:r>
            <w:r w:rsidRPr="00834CA2">
              <w:rPr>
                <w:rFonts w:ascii="Sassoon Infant Std" w:hAnsi="Sassoon Infant Std" w:cstheme="minorHAnsi"/>
                <w:sz w:val="18"/>
                <w:szCs w:val="18"/>
              </w:rPr>
              <w:t xml:space="preserve"> between </w:t>
            </w:r>
            <w:r w:rsidR="00C27CF4" w:rsidRPr="00834CA2">
              <w:rPr>
                <w:rFonts w:ascii="Sassoon Infant Std" w:hAnsi="Sassoon Infant Std" w:cstheme="minorHAnsi"/>
                <w:sz w:val="18"/>
                <w:szCs w:val="18"/>
              </w:rPr>
              <w:t>4</w:t>
            </w:r>
            <w:r w:rsidRPr="00834CA2">
              <w:rPr>
                <w:rFonts w:ascii="Sassoon Infant Std" w:hAnsi="Sassoon Infant Std" w:cstheme="minorHAnsi"/>
                <w:sz w:val="18"/>
                <w:szCs w:val="18"/>
              </w:rPr>
              <w:t xml:space="preserve"> and 13</w:t>
            </w:r>
            <w:r w:rsidR="00890680" w:rsidRPr="00834CA2">
              <w:rPr>
                <w:rFonts w:ascii="Sassoon Infant Std" w:hAnsi="Sassoon Infant Std" w:cstheme="minorHAnsi"/>
                <w:sz w:val="18"/>
                <w:szCs w:val="18"/>
              </w:rPr>
              <w:t>.</w:t>
            </w:r>
          </w:p>
        </w:tc>
      </w:tr>
      <w:tr w:rsidR="006E2B78" w:rsidRPr="00834CA2" w14:paraId="40074E14" w14:textId="77777777" w:rsidTr="3AA5E322">
        <w:trPr>
          <w:trHeight w:val="147"/>
        </w:trPr>
        <w:tc>
          <w:tcPr>
            <w:tcW w:w="1680" w:type="dxa"/>
            <w:shd w:val="clear" w:color="auto" w:fill="F2F2F2" w:themeFill="background1" w:themeFillShade="F2"/>
          </w:tcPr>
          <w:p w14:paraId="71D47AA2" w14:textId="0732732B" w:rsidR="006E2B78" w:rsidRPr="00834CA2" w:rsidRDefault="003115D5" w:rsidP="006D7D20">
            <w:pPr>
              <w:pStyle w:val="NormalWeb"/>
              <w:spacing w:before="0" w:beforeAutospacing="0" w:after="0" w:afterAutospacing="0"/>
              <w:rPr>
                <w:rFonts w:ascii="Sassoon Infant Std" w:hAnsi="Sassoon Infant Std" w:cstheme="minorHAnsi"/>
                <w:color w:val="0070C0"/>
                <w:sz w:val="18"/>
                <w:szCs w:val="18"/>
              </w:rPr>
            </w:pPr>
            <w:r w:rsidRPr="00834CA2">
              <w:rPr>
                <w:rFonts w:ascii="Sassoon Infant Std" w:hAnsi="Sassoon Infant Std" w:cstheme="minorHAnsi"/>
                <w:color w:val="0070C0"/>
                <w:sz w:val="18"/>
                <w:szCs w:val="18"/>
              </w:rPr>
              <w:t>toddler</w:t>
            </w:r>
          </w:p>
        </w:tc>
        <w:tc>
          <w:tcPr>
            <w:tcW w:w="3369" w:type="dxa"/>
          </w:tcPr>
          <w:p w14:paraId="7F717E4D" w14:textId="4EA5A5EC" w:rsidR="006E2B78" w:rsidRPr="00834CA2" w:rsidRDefault="003242AC" w:rsidP="006D7D20">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A</w:t>
            </w:r>
            <w:r w:rsidR="005F5C24" w:rsidRPr="00834CA2">
              <w:rPr>
                <w:rFonts w:ascii="Sassoon Infant Std" w:hAnsi="Sassoon Infant Std" w:cstheme="minorHAnsi"/>
                <w:sz w:val="18"/>
                <w:szCs w:val="18"/>
              </w:rPr>
              <w:t xml:space="preserve"> young</w:t>
            </w:r>
            <w:r w:rsidRPr="00834CA2">
              <w:rPr>
                <w:rFonts w:ascii="Sassoon Infant Std" w:hAnsi="Sassoon Infant Std" w:cstheme="minorHAnsi"/>
                <w:sz w:val="18"/>
                <w:szCs w:val="18"/>
              </w:rPr>
              <w:t xml:space="preserve"> </w:t>
            </w:r>
            <w:r w:rsidR="00C27CF4" w:rsidRPr="00834CA2">
              <w:rPr>
                <w:rFonts w:ascii="Sassoon Infant Std" w:hAnsi="Sassoon Infant Std" w:cstheme="minorHAnsi"/>
                <w:sz w:val="18"/>
                <w:szCs w:val="18"/>
              </w:rPr>
              <w:t>person</w:t>
            </w:r>
            <w:r w:rsidRPr="00834CA2">
              <w:rPr>
                <w:rFonts w:ascii="Sassoon Infant Std" w:hAnsi="Sassoon Infant Std" w:cstheme="minorHAnsi"/>
                <w:sz w:val="18"/>
                <w:szCs w:val="18"/>
              </w:rPr>
              <w:t xml:space="preserve"> </w:t>
            </w:r>
            <w:r w:rsidR="005F5C24" w:rsidRPr="00834CA2">
              <w:rPr>
                <w:rFonts w:ascii="Sassoon Infant Std" w:hAnsi="Sassoon Infant Std" w:cstheme="minorHAnsi"/>
                <w:sz w:val="18"/>
                <w:szCs w:val="18"/>
              </w:rPr>
              <w:t>between 1 and 3</w:t>
            </w:r>
            <w:r w:rsidR="00F7129D" w:rsidRPr="00834CA2">
              <w:rPr>
                <w:rFonts w:ascii="Sassoon Infant Std" w:hAnsi="Sassoon Infant Std" w:cstheme="minorHAnsi"/>
                <w:sz w:val="18"/>
                <w:szCs w:val="18"/>
              </w:rPr>
              <w:t>.</w:t>
            </w:r>
          </w:p>
        </w:tc>
      </w:tr>
      <w:tr w:rsidR="00A12175" w:rsidRPr="00834CA2" w14:paraId="0FF998D8" w14:textId="77777777" w:rsidTr="3AA5E322">
        <w:trPr>
          <w:trHeight w:val="58"/>
        </w:trPr>
        <w:tc>
          <w:tcPr>
            <w:tcW w:w="1680" w:type="dxa"/>
            <w:shd w:val="clear" w:color="auto" w:fill="F2F2F2" w:themeFill="background1" w:themeFillShade="F2"/>
          </w:tcPr>
          <w:p w14:paraId="734B23B6" w14:textId="3BC75E5A" w:rsidR="00A12175" w:rsidRPr="00834CA2" w:rsidRDefault="003115D5" w:rsidP="00A12175">
            <w:pPr>
              <w:pStyle w:val="NormalWeb"/>
              <w:spacing w:before="0" w:beforeAutospacing="0" w:after="0" w:afterAutospacing="0"/>
              <w:rPr>
                <w:rFonts w:ascii="Sassoon Infant Std" w:hAnsi="Sassoon Infant Std" w:cstheme="minorHAnsi"/>
                <w:color w:val="0070C0"/>
                <w:sz w:val="18"/>
                <w:szCs w:val="18"/>
              </w:rPr>
            </w:pPr>
            <w:r w:rsidRPr="00834CA2">
              <w:rPr>
                <w:rFonts w:ascii="Sassoon Infant Std" w:hAnsi="Sassoon Infant Std" w:cstheme="minorHAnsi"/>
                <w:color w:val="0070C0"/>
                <w:sz w:val="18"/>
                <w:szCs w:val="18"/>
              </w:rPr>
              <w:t>teenager</w:t>
            </w:r>
          </w:p>
        </w:tc>
        <w:tc>
          <w:tcPr>
            <w:tcW w:w="3369" w:type="dxa"/>
          </w:tcPr>
          <w:p w14:paraId="24A60424" w14:textId="47EE6EC0" w:rsidR="00A12175" w:rsidRPr="00834CA2" w:rsidRDefault="005F5C24" w:rsidP="00A12175">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 xml:space="preserve">A young </w:t>
            </w:r>
            <w:r w:rsidR="00C27CF4" w:rsidRPr="00834CA2">
              <w:rPr>
                <w:rFonts w:ascii="Sassoon Infant Std" w:hAnsi="Sassoon Infant Std" w:cstheme="minorHAnsi"/>
                <w:sz w:val="18"/>
                <w:szCs w:val="18"/>
              </w:rPr>
              <w:t xml:space="preserve">person between 13 and </w:t>
            </w:r>
            <w:r w:rsidR="00520728" w:rsidRPr="00834CA2">
              <w:rPr>
                <w:rFonts w:ascii="Sassoon Infant Std" w:hAnsi="Sassoon Infant Std" w:cstheme="minorHAnsi"/>
                <w:sz w:val="18"/>
                <w:szCs w:val="18"/>
              </w:rPr>
              <w:t>19</w:t>
            </w:r>
            <w:r w:rsidR="00FC60A8" w:rsidRPr="00834CA2">
              <w:rPr>
                <w:rFonts w:ascii="Sassoon Infant Std" w:hAnsi="Sassoon Infant Std" w:cstheme="minorHAnsi"/>
                <w:sz w:val="18"/>
                <w:szCs w:val="18"/>
              </w:rPr>
              <w:t>.</w:t>
            </w:r>
          </w:p>
        </w:tc>
      </w:tr>
      <w:tr w:rsidR="00A12175" w:rsidRPr="00834CA2" w14:paraId="4735BF30" w14:textId="77777777" w:rsidTr="3AA5E322">
        <w:trPr>
          <w:trHeight w:val="58"/>
        </w:trPr>
        <w:tc>
          <w:tcPr>
            <w:tcW w:w="1680" w:type="dxa"/>
            <w:shd w:val="clear" w:color="auto" w:fill="F2F2F2" w:themeFill="background1" w:themeFillShade="F2"/>
          </w:tcPr>
          <w:p w14:paraId="2D8F37F1" w14:textId="58BB3539" w:rsidR="00A12175" w:rsidRPr="00834CA2" w:rsidRDefault="003115D5" w:rsidP="00A12175">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adult</w:t>
            </w:r>
          </w:p>
        </w:tc>
        <w:tc>
          <w:tcPr>
            <w:tcW w:w="3369" w:type="dxa"/>
          </w:tcPr>
          <w:p w14:paraId="6A61DBAF" w14:textId="1BECAC8D" w:rsidR="00A12175" w:rsidRPr="00834CA2" w:rsidRDefault="00520728" w:rsidP="00A12175">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A person that is fully grown</w:t>
            </w:r>
            <w:r w:rsidR="00D60143" w:rsidRPr="00834CA2">
              <w:rPr>
                <w:rFonts w:ascii="Sassoon Infant Std" w:hAnsi="Sassoon Infant Std" w:cstheme="minorHAnsi"/>
                <w:sz w:val="18"/>
                <w:szCs w:val="18"/>
              </w:rPr>
              <w:t>.</w:t>
            </w:r>
          </w:p>
        </w:tc>
      </w:tr>
      <w:tr w:rsidR="003115D5" w:rsidRPr="00834CA2" w14:paraId="5256C5C2" w14:textId="77777777" w:rsidTr="3AA5E322">
        <w:trPr>
          <w:trHeight w:val="58"/>
        </w:trPr>
        <w:tc>
          <w:tcPr>
            <w:tcW w:w="1680" w:type="dxa"/>
            <w:shd w:val="clear" w:color="auto" w:fill="F2F2F2" w:themeFill="background1" w:themeFillShade="F2"/>
          </w:tcPr>
          <w:p w14:paraId="5D45B09B" w14:textId="540CFCA1" w:rsidR="003115D5" w:rsidRPr="00834CA2" w:rsidRDefault="20D24F25" w:rsidP="3AA5E322">
            <w:pPr>
              <w:pStyle w:val="NormalWeb"/>
              <w:spacing w:before="0" w:beforeAutospacing="0" w:after="0" w:afterAutospacing="0"/>
              <w:rPr>
                <w:rFonts w:ascii="Sassoon Infant Std" w:hAnsi="Sassoon Infant Std" w:cstheme="minorBidi"/>
                <w:color w:val="0070C0"/>
                <w:sz w:val="18"/>
                <w:szCs w:val="18"/>
              </w:rPr>
            </w:pPr>
            <w:r w:rsidRPr="3AA5E322">
              <w:rPr>
                <w:rFonts w:ascii="Sassoon Infant Std" w:hAnsi="Sassoon Infant Std" w:cstheme="minorBidi"/>
                <w:color w:val="0070C0"/>
                <w:sz w:val="18"/>
                <w:szCs w:val="18"/>
              </w:rPr>
              <w:t>o</w:t>
            </w:r>
            <w:r w:rsidR="003115D5" w:rsidRPr="3AA5E322">
              <w:rPr>
                <w:rFonts w:ascii="Sassoon Infant Std" w:hAnsi="Sassoon Infant Std" w:cstheme="minorBidi"/>
                <w:color w:val="0070C0"/>
                <w:sz w:val="18"/>
                <w:szCs w:val="18"/>
              </w:rPr>
              <w:t>ld age</w:t>
            </w:r>
          </w:p>
        </w:tc>
        <w:tc>
          <w:tcPr>
            <w:tcW w:w="3369" w:type="dxa"/>
          </w:tcPr>
          <w:p w14:paraId="55950E69" w14:textId="22068E9F" w:rsidR="003115D5" w:rsidRPr="00834CA2" w:rsidRDefault="00340726" w:rsidP="00A12175">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A person over 60</w:t>
            </w:r>
            <w:r w:rsidR="00891BFE" w:rsidRPr="00834CA2">
              <w:rPr>
                <w:rFonts w:ascii="Sassoon Infant Std" w:hAnsi="Sassoon Infant Std" w:cstheme="minorHAnsi"/>
                <w:sz w:val="18"/>
                <w:szCs w:val="18"/>
              </w:rPr>
              <w:t>.</w:t>
            </w:r>
          </w:p>
        </w:tc>
      </w:tr>
      <w:tr w:rsidR="003115D5" w:rsidRPr="00834CA2" w14:paraId="1F292250" w14:textId="77777777" w:rsidTr="3AA5E322">
        <w:trPr>
          <w:trHeight w:val="58"/>
        </w:trPr>
        <w:tc>
          <w:tcPr>
            <w:tcW w:w="1680" w:type="dxa"/>
            <w:shd w:val="clear" w:color="auto" w:fill="F2F2F2" w:themeFill="background1" w:themeFillShade="F2"/>
          </w:tcPr>
          <w:p w14:paraId="57E5CA28" w14:textId="5E04D933" w:rsidR="002B7F5B" w:rsidRPr="00834CA2" w:rsidRDefault="002B7F5B" w:rsidP="00A12175">
            <w:pPr>
              <w:pStyle w:val="NormalWeb"/>
              <w:spacing w:before="0" w:beforeAutospacing="0" w:after="0" w:afterAutospacing="0"/>
              <w:rPr>
                <w:rFonts w:ascii="Sassoon Infant Std" w:hAnsi="Sassoon Infant Std" w:cstheme="minorHAnsi"/>
                <w:color w:val="0070C0"/>
                <w:sz w:val="18"/>
                <w:szCs w:val="18"/>
              </w:rPr>
            </w:pPr>
            <w:r w:rsidRPr="00834CA2">
              <w:rPr>
                <w:rFonts w:ascii="Sassoon Infant Std" w:hAnsi="Sassoon Infant Std" w:cstheme="minorHAnsi"/>
                <w:color w:val="0070C0"/>
                <w:sz w:val="18"/>
                <w:szCs w:val="18"/>
              </w:rPr>
              <w:t>hygiene</w:t>
            </w:r>
          </w:p>
        </w:tc>
        <w:tc>
          <w:tcPr>
            <w:tcW w:w="3369" w:type="dxa"/>
          </w:tcPr>
          <w:p w14:paraId="25894BAE" w14:textId="47A6BDA8" w:rsidR="003115D5" w:rsidRPr="00834CA2" w:rsidRDefault="00340726" w:rsidP="3AA5E322">
            <w:pPr>
              <w:pStyle w:val="NormalWeb"/>
              <w:spacing w:before="0" w:beforeAutospacing="0" w:after="0" w:afterAutospacing="0"/>
              <w:rPr>
                <w:rFonts w:ascii="Sassoon Infant Std" w:hAnsi="Sassoon Infant Std" w:cstheme="minorBidi"/>
                <w:sz w:val="18"/>
                <w:szCs w:val="18"/>
              </w:rPr>
            </w:pPr>
            <w:r w:rsidRPr="3AA5E322">
              <w:rPr>
                <w:rFonts w:ascii="Sassoon Infant Std" w:hAnsi="Sassoon Infant Std" w:cstheme="minorBidi"/>
                <w:sz w:val="18"/>
                <w:szCs w:val="18"/>
              </w:rPr>
              <w:t>How we keep clean</w:t>
            </w:r>
            <w:r w:rsidR="46BA8507" w:rsidRPr="3AA5E322">
              <w:rPr>
                <w:rFonts w:ascii="Sassoon Infant Std" w:hAnsi="Sassoon Infant Std" w:cstheme="minorBidi"/>
                <w:sz w:val="18"/>
                <w:szCs w:val="18"/>
              </w:rPr>
              <w:t>.</w:t>
            </w:r>
          </w:p>
        </w:tc>
      </w:tr>
      <w:tr w:rsidR="002B7F5B" w:rsidRPr="00834CA2" w14:paraId="4EF51627" w14:textId="77777777" w:rsidTr="3AA5E322">
        <w:trPr>
          <w:trHeight w:val="58"/>
        </w:trPr>
        <w:tc>
          <w:tcPr>
            <w:tcW w:w="1680" w:type="dxa"/>
            <w:shd w:val="clear" w:color="auto" w:fill="F2F2F2" w:themeFill="background1" w:themeFillShade="F2"/>
          </w:tcPr>
          <w:p w14:paraId="30B27109" w14:textId="089842C2" w:rsidR="002B7F5B" w:rsidRPr="00834CA2" w:rsidRDefault="30205FEC" w:rsidP="3AA5E322">
            <w:pPr>
              <w:pStyle w:val="NormalWeb"/>
              <w:spacing w:before="0" w:beforeAutospacing="0" w:after="0" w:afterAutospacing="0"/>
              <w:rPr>
                <w:rFonts w:ascii="Sassoon Infant Std" w:hAnsi="Sassoon Infant Std" w:cstheme="minorBidi"/>
                <w:color w:val="0070C0"/>
                <w:sz w:val="18"/>
                <w:szCs w:val="18"/>
              </w:rPr>
            </w:pPr>
            <w:r w:rsidRPr="3AA5E322">
              <w:rPr>
                <w:rFonts w:ascii="Sassoon Infant Std" w:hAnsi="Sassoon Infant Std" w:cstheme="minorBidi"/>
                <w:color w:val="0070C0"/>
                <w:sz w:val="18"/>
                <w:szCs w:val="18"/>
              </w:rPr>
              <w:t>b</w:t>
            </w:r>
            <w:r w:rsidR="002B7F5B" w:rsidRPr="3AA5E322">
              <w:rPr>
                <w:rFonts w:ascii="Sassoon Infant Std" w:hAnsi="Sassoon Infant Std" w:cstheme="minorBidi"/>
                <w:color w:val="0070C0"/>
                <w:sz w:val="18"/>
                <w:szCs w:val="18"/>
              </w:rPr>
              <w:t>alanced diet</w:t>
            </w:r>
          </w:p>
        </w:tc>
        <w:tc>
          <w:tcPr>
            <w:tcW w:w="3369" w:type="dxa"/>
          </w:tcPr>
          <w:p w14:paraId="48A722F6" w14:textId="709A1C69" w:rsidR="002B7F5B" w:rsidRPr="00834CA2" w:rsidRDefault="00340726" w:rsidP="00A12175">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Making sure we eat different types of food</w:t>
            </w:r>
            <w:r w:rsidR="00891BFE" w:rsidRPr="00834CA2">
              <w:rPr>
                <w:rFonts w:ascii="Sassoon Infant Std" w:hAnsi="Sassoon Infant Std" w:cstheme="minorHAnsi"/>
                <w:sz w:val="18"/>
                <w:szCs w:val="18"/>
              </w:rPr>
              <w:t>.</w:t>
            </w:r>
          </w:p>
        </w:tc>
      </w:tr>
      <w:tr w:rsidR="00A3674F" w:rsidRPr="00834CA2" w14:paraId="55C1F073" w14:textId="77777777" w:rsidTr="3AA5E322">
        <w:trPr>
          <w:trHeight w:val="58"/>
        </w:trPr>
        <w:tc>
          <w:tcPr>
            <w:tcW w:w="1680" w:type="dxa"/>
            <w:shd w:val="clear" w:color="auto" w:fill="F2F2F2" w:themeFill="background1" w:themeFillShade="F2"/>
          </w:tcPr>
          <w:p w14:paraId="00A649A8" w14:textId="2FB1FE8A" w:rsidR="00A3674F" w:rsidRPr="00834CA2" w:rsidRDefault="00A3674F" w:rsidP="00A12175">
            <w:pPr>
              <w:pStyle w:val="NormalWeb"/>
              <w:spacing w:before="0" w:beforeAutospacing="0" w:after="0" w:afterAutospacing="0"/>
              <w:rPr>
                <w:rFonts w:ascii="Sassoon Infant Std" w:hAnsi="Sassoon Infant Std" w:cstheme="minorHAnsi"/>
                <w:color w:val="0070C0"/>
                <w:sz w:val="18"/>
                <w:szCs w:val="18"/>
              </w:rPr>
            </w:pPr>
            <w:r w:rsidRPr="00834CA2">
              <w:rPr>
                <w:rFonts w:ascii="Sassoon Infant Std" w:hAnsi="Sassoon Infant Std" w:cstheme="minorHAnsi"/>
                <w:sz w:val="18"/>
                <w:szCs w:val="18"/>
              </w:rPr>
              <w:t>exercise</w:t>
            </w:r>
          </w:p>
        </w:tc>
        <w:tc>
          <w:tcPr>
            <w:tcW w:w="3369" w:type="dxa"/>
          </w:tcPr>
          <w:p w14:paraId="06646D4E" w14:textId="160AA5EA" w:rsidR="00A3674F" w:rsidRPr="00834CA2" w:rsidRDefault="004C32BC" w:rsidP="00A12175">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Working the muscles in our body to keep fit</w:t>
            </w:r>
            <w:r w:rsidR="00724E85" w:rsidRPr="00834CA2">
              <w:rPr>
                <w:rFonts w:ascii="Sassoon Infant Std" w:hAnsi="Sassoon Infant Std" w:cstheme="minorHAnsi"/>
                <w:sz w:val="18"/>
                <w:szCs w:val="18"/>
              </w:rPr>
              <w:t>.</w:t>
            </w:r>
          </w:p>
        </w:tc>
      </w:tr>
      <w:tr w:rsidR="00A3674F" w:rsidRPr="00834CA2" w14:paraId="360B70A5" w14:textId="77777777" w:rsidTr="3AA5E322">
        <w:trPr>
          <w:trHeight w:val="58"/>
        </w:trPr>
        <w:tc>
          <w:tcPr>
            <w:tcW w:w="1680" w:type="dxa"/>
            <w:shd w:val="clear" w:color="auto" w:fill="F2F2F2" w:themeFill="background1" w:themeFillShade="F2"/>
          </w:tcPr>
          <w:p w14:paraId="1D33EAB4" w14:textId="20A18E53" w:rsidR="00A3674F" w:rsidRPr="00834CA2" w:rsidRDefault="00A3674F" w:rsidP="00A12175">
            <w:pPr>
              <w:pStyle w:val="NormalWeb"/>
              <w:spacing w:before="0" w:beforeAutospacing="0" w:after="0" w:afterAutospacing="0"/>
              <w:rPr>
                <w:rFonts w:ascii="Sassoon Infant Std" w:hAnsi="Sassoon Infant Std" w:cstheme="minorHAnsi"/>
                <w:color w:val="0070C0"/>
                <w:sz w:val="18"/>
                <w:szCs w:val="18"/>
              </w:rPr>
            </w:pPr>
            <w:r w:rsidRPr="00834CA2">
              <w:rPr>
                <w:rFonts w:ascii="Sassoon Infant Std" w:hAnsi="Sassoon Infant Std" w:cstheme="minorHAnsi"/>
                <w:sz w:val="18"/>
                <w:szCs w:val="18"/>
              </w:rPr>
              <w:t>rest</w:t>
            </w:r>
          </w:p>
        </w:tc>
        <w:tc>
          <w:tcPr>
            <w:tcW w:w="3369" w:type="dxa"/>
          </w:tcPr>
          <w:p w14:paraId="6BBFBEE6" w14:textId="370B0BC6" w:rsidR="00A3674F" w:rsidRPr="00834CA2" w:rsidRDefault="00DC7842" w:rsidP="00A12175">
            <w:pPr>
              <w:pStyle w:val="NormalWeb"/>
              <w:spacing w:before="0" w:beforeAutospacing="0" w:after="0" w:afterAutospacing="0"/>
              <w:rPr>
                <w:rFonts w:ascii="Sassoon Infant Std" w:hAnsi="Sassoon Infant Std" w:cstheme="minorHAnsi"/>
                <w:sz w:val="18"/>
                <w:szCs w:val="18"/>
              </w:rPr>
            </w:pPr>
            <w:r w:rsidRPr="00834CA2">
              <w:rPr>
                <w:rFonts w:ascii="Sassoon Infant Std" w:hAnsi="Sassoon Infant Std" w:cstheme="minorHAnsi"/>
                <w:sz w:val="18"/>
                <w:szCs w:val="18"/>
              </w:rPr>
              <w:t>Getting enough sleep</w:t>
            </w:r>
            <w:r w:rsidR="00FC4DDF" w:rsidRPr="00834CA2">
              <w:rPr>
                <w:rFonts w:ascii="Sassoon Infant Std" w:hAnsi="Sassoon Infant Std" w:cstheme="minorHAnsi"/>
                <w:sz w:val="18"/>
                <w:szCs w:val="18"/>
              </w:rPr>
              <w:t>.</w:t>
            </w:r>
          </w:p>
        </w:tc>
      </w:tr>
      <w:tr w:rsidR="00835F8F" w:rsidRPr="00834CA2" w14:paraId="18A8888F" w14:textId="77777777" w:rsidTr="3AA5E322">
        <w:trPr>
          <w:trHeight w:val="58"/>
        </w:trPr>
        <w:tc>
          <w:tcPr>
            <w:tcW w:w="1680" w:type="dxa"/>
            <w:shd w:val="clear" w:color="auto" w:fill="F2F2F2" w:themeFill="background1" w:themeFillShade="F2"/>
          </w:tcPr>
          <w:p w14:paraId="06A8B88F" w14:textId="67C3532E" w:rsidR="00835F8F" w:rsidRPr="00834CA2" w:rsidRDefault="00835F8F" w:rsidP="00A12175">
            <w:pPr>
              <w:pStyle w:val="NormalWeb"/>
              <w:spacing w:before="0" w:beforeAutospacing="0" w:after="0" w:afterAutospacing="0"/>
              <w:rPr>
                <w:rFonts w:ascii="Sassoon Infant Std" w:hAnsi="Sassoon Infant Std" w:cstheme="minorHAnsi"/>
                <w:color w:val="0070C0"/>
                <w:sz w:val="18"/>
                <w:szCs w:val="18"/>
              </w:rPr>
            </w:pPr>
            <w:r w:rsidRPr="00834CA2">
              <w:rPr>
                <w:rFonts w:ascii="Sassoon Infant Std" w:hAnsi="Sassoon Infant Std" w:cstheme="minorHAnsi"/>
                <w:color w:val="0070C0"/>
                <w:sz w:val="18"/>
                <w:szCs w:val="18"/>
              </w:rPr>
              <w:t>protein</w:t>
            </w:r>
          </w:p>
        </w:tc>
        <w:tc>
          <w:tcPr>
            <w:tcW w:w="3369" w:type="dxa"/>
          </w:tcPr>
          <w:p w14:paraId="11BCF24F" w14:textId="504F84F2" w:rsidR="00835F8F" w:rsidRPr="00834CA2" w:rsidRDefault="00811AFB" w:rsidP="3AA5E322">
            <w:pPr>
              <w:pStyle w:val="NormalWeb"/>
              <w:spacing w:before="0" w:beforeAutospacing="0" w:after="0" w:afterAutospacing="0"/>
              <w:rPr>
                <w:rFonts w:ascii="Sassoon Infant Std" w:hAnsi="Sassoon Infant Std" w:cstheme="minorBidi"/>
                <w:sz w:val="18"/>
                <w:szCs w:val="18"/>
              </w:rPr>
            </w:pPr>
            <w:r w:rsidRPr="3AA5E322">
              <w:rPr>
                <w:rFonts w:ascii="Sassoon Infant Std" w:hAnsi="Sassoon Infant Std" w:cstheme="minorBidi"/>
                <w:sz w:val="18"/>
                <w:szCs w:val="18"/>
              </w:rPr>
              <w:t xml:space="preserve">Foods that </w:t>
            </w:r>
            <w:r w:rsidR="001014EB" w:rsidRPr="3AA5E322">
              <w:rPr>
                <w:rFonts w:ascii="Sassoon Infant Std" w:hAnsi="Sassoon Infant Std" w:cstheme="minorBidi"/>
                <w:sz w:val="18"/>
                <w:szCs w:val="18"/>
              </w:rPr>
              <w:t>help us grow. E.g. meat, fish, nuts</w:t>
            </w:r>
            <w:r w:rsidR="00076E85" w:rsidRPr="3AA5E322">
              <w:rPr>
                <w:rFonts w:ascii="Sassoon Infant Std" w:hAnsi="Sassoon Infant Std" w:cstheme="minorBidi"/>
                <w:sz w:val="18"/>
                <w:szCs w:val="18"/>
              </w:rPr>
              <w:t>, pulses</w:t>
            </w:r>
            <w:r w:rsidR="62EF0916" w:rsidRPr="3AA5E322">
              <w:rPr>
                <w:rFonts w:ascii="Sassoon Infant Std" w:hAnsi="Sassoon Infant Std" w:cstheme="minorBidi"/>
                <w:sz w:val="18"/>
                <w:szCs w:val="18"/>
              </w:rPr>
              <w:t>.</w:t>
            </w:r>
            <w:r w:rsidR="001014EB" w:rsidRPr="3AA5E322">
              <w:rPr>
                <w:rFonts w:ascii="Sassoon Infant Std" w:hAnsi="Sassoon Infant Std" w:cstheme="minorBidi"/>
                <w:sz w:val="18"/>
                <w:szCs w:val="18"/>
              </w:rPr>
              <w:t xml:space="preserve"> </w:t>
            </w:r>
          </w:p>
        </w:tc>
      </w:tr>
      <w:tr w:rsidR="00835F8F" w:rsidRPr="00834CA2" w14:paraId="7FBE0962" w14:textId="77777777" w:rsidTr="3AA5E322">
        <w:trPr>
          <w:trHeight w:val="58"/>
        </w:trPr>
        <w:tc>
          <w:tcPr>
            <w:tcW w:w="1680" w:type="dxa"/>
            <w:shd w:val="clear" w:color="auto" w:fill="F2F2F2" w:themeFill="background1" w:themeFillShade="F2"/>
          </w:tcPr>
          <w:p w14:paraId="2C4839F7" w14:textId="193581A7" w:rsidR="00835F8F" w:rsidRPr="00834CA2" w:rsidRDefault="00835F8F" w:rsidP="00A12175">
            <w:pPr>
              <w:pStyle w:val="NormalWeb"/>
              <w:spacing w:before="0" w:beforeAutospacing="0" w:after="0" w:afterAutospacing="0"/>
              <w:rPr>
                <w:rFonts w:ascii="Sassoon Infant Std" w:hAnsi="Sassoon Infant Std" w:cstheme="minorHAnsi"/>
                <w:color w:val="0070C0"/>
                <w:sz w:val="18"/>
                <w:szCs w:val="18"/>
              </w:rPr>
            </w:pPr>
            <w:r w:rsidRPr="00834CA2">
              <w:rPr>
                <w:rFonts w:ascii="Sassoon Infant Std" w:hAnsi="Sassoon Infant Std" w:cstheme="minorHAnsi"/>
                <w:color w:val="0070C0"/>
                <w:sz w:val="18"/>
                <w:szCs w:val="18"/>
              </w:rPr>
              <w:t>carbohydrate</w:t>
            </w:r>
          </w:p>
        </w:tc>
        <w:tc>
          <w:tcPr>
            <w:tcW w:w="3369" w:type="dxa"/>
          </w:tcPr>
          <w:p w14:paraId="69E48B39" w14:textId="21BC8B7F" w:rsidR="00835F8F" w:rsidRPr="00834CA2" w:rsidRDefault="006E41AE" w:rsidP="3AA5E322">
            <w:pPr>
              <w:pStyle w:val="NormalWeb"/>
              <w:spacing w:before="0" w:beforeAutospacing="0" w:after="0" w:afterAutospacing="0"/>
              <w:rPr>
                <w:rFonts w:ascii="Sassoon Infant Std" w:hAnsi="Sassoon Infant Std" w:cstheme="minorBidi"/>
                <w:sz w:val="18"/>
                <w:szCs w:val="18"/>
              </w:rPr>
            </w:pPr>
            <w:r w:rsidRPr="3AA5E322">
              <w:rPr>
                <w:rFonts w:ascii="Sassoon Infant Std" w:hAnsi="Sassoon Infant Std" w:cstheme="minorBidi"/>
                <w:sz w:val="18"/>
                <w:szCs w:val="18"/>
              </w:rPr>
              <w:t>Foods that give us energy</w:t>
            </w:r>
            <w:r w:rsidR="000459AB" w:rsidRPr="3AA5E322">
              <w:rPr>
                <w:rFonts w:ascii="Sassoon Infant Std" w:hAnsi="Sassoon Infant Std" w:cstheme="minorBidi"/>
                <w:sz w:val="18"/>
                <w:szCs w:val="18"/>
              </w:rPr>
              <w:t xml:space="preserve">. E.g. cereals, </w:t>
            </w:r>
            <w:r w:rsidR="00313C69" w:rsidRPr="3AA5E322">
              <w:rPr>
                <w:rFonts w:ascii="Sassoon Infant Std" w:hAnsi="Sassoon Infant Std" w:cstheme="minorBidi"/>
                <w:sz w:val="18"/>
                <w:szCs w:val="18"/>
              </w:rPr>
              <w:t>pasta, rice, bread, potatoes</w:t>
            </w:r>
            <w:r w:rsidR="330C7BCF" w:rsidRPr="3AA5E322">
              <w:rPr>
                <w:rFonts w:ascii="Sassoon Infant Std" w:hAnsi="Sassoon Infant Std" w:cstheme="minorBidi"/>
                <w:sz w:val="18"/>
                <w:szCs w:val="18"/>
              </w:rPr>
              <w:t>.</w:t>
            </w:r>
          </w:p>
        </w:tc>
      </w:tr>
      <w:tr w:rsidR="00835F8F" w:rsidRPr="00834CA2" w14:paraId="06CC0DCD" w14:textId="77777777" w:rsidTr="3AA5E322">
        <w:trPr>
          <w:trHeight w:val="58"/>
        </w:trPr>
        <w:tc>
          <w:tcPr>
            <w:tcW w:w="1680" w:type="dxa"/>
            <w:shd w:val="clear" w:color="auto" w:fill="F2F2F2" w:themeFill="background1" w:themeFillShade="F2"/>
          </w:tcPr>
          <w:p w14:paraId="2B0664A0" w14:textId="7D663633" w:rsidR="00835F8F" w:rsidRPr="00834CA2" w:rsidRDefault="56752150" w:rsidP="3AA5E322">
            <w:pPr>
              <w:pStyle w:val="NormalWeb"/>
              <w:spacing w:before="0" w:beforeAutospacing="0" w:after="0" w:afterAutospacing="0"/>
              <w:rPr>
                <w:rFonts w:ascii="Sassoon Infant Std" w:hAnsi="Sassoon Infant Std" w:cstheme="minorBidi"/>
                <w:sz w:val="18"/>
                <w:szCs w:val="18"/>
              </w:rPr>
            </w:pPr>
            <w:r w:rsidRPr="3AA5E322">
              <w:rPr>
                <w:rFonts w:ascii="Sassoon Infant Std" w:hAnsi="Sassoon Infant Std" w:cstheme="minorBidi"/>
                <w:sz w:val="18"/>
                <w:szCs w:val="18"/>
              </w:rPr>
              <w:t>f</w:t>
            </w:r>
            <w:r w:rsidR="00B93BF1" w:rsidRPr="3AA5E322">
              <w:rPr>
                <w:rFonts w:ascii="Sassoon Infant Std" w:hAnsi="Sassoon Infant Std" w:cstheme="minorBidi"/>
                <w:sz w:val="18"/>
                <w:szCs w:val="18"/>
              </w:rPr>
              <w:t>ruit and vegetables</w:t>
            </w:r>
          </w:p>
        </w:tc>
        <w:tc>
          <w:tcPr>
            <w:tcW w:w="3369" w:type="dxa"/>
          </w:tcPr>
          <w:p w14:paraId="2F4F0DAA" w14:textId="5025A0A2" w:rsidR="00835F8F" w:rsidRPr="00834CA2" w:rsidRDefault="00305C3A" w:rsidP="3AA5E322">
            <w:pPr>
              <w:pStyle w:val="NormalWeb"/>
              <w:spacing w:before="0" w:beforeAutospacing="0" w:after="0" w:afterAutospacing="0"/>
              <w:rPr>
                <w:rFonts w:ascii="Sassoon Infant Std" w:hAnsi="Sassoon Infant Std" w:cstheme="minorBidi"/>
                <w:sz w:val="18"/>
                <w:szCs w:val="18"/>
              </w:rPr>
            </w:pPr>
            <w:r w:rsidRPr="3AA5E322">
              <w:rPr>
                <w:rFonts w:ascii="Sassoon Infant Std" w:hAnsi="Sassoon Infant Std" w:cstheme="minorBidi"/>
                <w:sz w:val="18"/>
                <w:szCs w:val="18"/>
              </w:rPr>
              <w:t>Food from plants</w:t>
            </w:r>
            <w:r w:rsidR="46CED8A2" w:rsidRPr="3AA5E322">
              <w:rPr>
                <w:rFonts w:ascii="Sassoon Infant Std" w:hAnsi="Sassoon Infant Std" w:cstheme="minorBidi"/>
                <w:sz w:val="18"/>
                <w:szCs w:val="18"/>
              </w:rPr>
              <w:t>.</w:t>
            </w:r>
          </w:p>
        </w:tc>
      </w:tr>
    </w:tbl>
    <w:p w14:paraId="2C175A8E" w14:textId="6C6AEC50" w:rsidR="00CF5F18" w:rsidRPr="006E06AE" w:rsidRDefault="00305C3A" w:rsidP="00CF5F18">
      <w:pPr>
        <w:tabs>
          <w:tab w:val="left" w:pos="1077"/>
        </w:tabs>
        <w:rPr>
          <w:rFonts w:ascii="Letter-join Plus 8" w:hAnsi="Letter-join Plus 8"/>
        </w:rPr>
      </w:pPr>
      <w:r>
        <w:rPr>
          <w:noProof/>
        </w:rPr>
        <mc:AlternateContent>
          <mc:Choice Requires="wps">
            <w:drawing>
              <wp:anchor distT="0" distB="0" distL="114300" distR="114300" simplePos="0" relativeHeight="251658246" behindDoc="0" locked="0" layoutInCell="1" allowOverlap="1" wp14:anchorId="57022F0A" wp14:editId="3DC73DC2">
                <wp:simplePos x="0" y="0"/>
                <wp:positionH relativeFrom="column">
                  <wp:posOffset>1196340</wp:posOffset>
                </wp:positionH>
                <wp:positionV relativeFrom="paragraph">
                  <wp:posOffset>3653155</wp:posOffset>
                </wp:positionV>
                <wp:extent cx="1402080" cy="1348740"/>
                <wp:effectExtent l="0" t="0" r="26670" b="22860"/>
                <wp:wrapThrough wrapText="bothSides">
                  <wp:wrapPolygon edited="0">
                    <wp:start x="0" y="0"/>
                    <wp:lineTo x="0" y="21661"/>
                    <wp:lineTo x="21717" y="21661"/>
                    <wp:lineTo x="21717" y="0"/>
                    <wp:lineTo x="0" y="0"/>
                  </wp:wrapPolygon>
                </wp:wrapThrough>
                <wp:docPr id="23" name="Text Box 23"/>
                <wp:cNvGraphicFramePr/>
                <a:graphic xmlns:a="http://schemas.openxmlformats.org/drawingml/2006/main">
                  <a:graphicData uri="http://schemas.microsoft.com/office/word/2010/wordprocessingShape">
                    <wps:wsp>
                      <wps:cNvSpPr txBox="1"/>
                      <wps:spPr>
                        <a:xfrm>
                          <a:off x="0" y="0"/>
                          <a:ext cx="1402080" cy="1348740"/>
                        </a:xfrm>
                        <a:prstGeom prst="rect">
                          <a:avLst/>
                        </a:prstGeom>
                        <a:solidFill>
                          <a:schemeClr val="lt1"/>
                        </a:solidFill>
                        <a:ln w="6350">
                          <a:solidFill>
                            <a:prstClr val="black"/>
                          </a:solidFill>
                        </a:ln>
                      </wps:spPr>
                      <wps:txbx>
                        <w:txbxContent>
                          <w:p w14:paraId="66E06F50" w14:textId="77777777" w:rsidR="00E350AA" w:rsidRPr="00DB5E61" w:rsidRDefault="00E350AA" w:rsidP="00E350AA">
                            <w:pPr>
                              <w:jc w:val="center"/>
                              <w:rPr>
                                <w:rFonts w:ascii="Sassoon Infant Std" w:hAnsi="Sassoon Infant Std"/>
                                <w:sz w:val="20"/>
                                <w:szCs w:val="20"/>
                              </w:rPr>
                            </w:pPr>
                            <w:r w:rsidRPr="00DB5E61">
                              <w:rPr>
                                <w:rFonts w:ascii="Sassoon Infant Std" w:hAnsi="Sassoon Infant Std"/>
                                <w:sz w:val="20"/>
                                <w:szCs w:val="20"/>
                              </w:rPr>
                              <w:t>David is a naturalist and broadcaster. He has made many programmes for television about wildlife all over the world.</w:t>
                            </w:r>
                          </w:p>
                          <w:p w14:paraId="4B1B4207" w14:textId="77777777" w:rsidR="00E350AA" w:rsidRDefault="00E350AA" w:rsidP="00E350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22F0A" id="Text Box 23" o:spid="_x0000_s1028" type="#_x0000_t202" style="position:absolute;margin-left:94.2pt;margin-top:287.65pt;width:110.4pt;height:106.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" fillcolor="white [3201]" strokeweight=".5pt">
                <v:textbox>
                  <w:txbxContent>
                    <w:p w14:paraId="66E06F50" w14:textId="77777777" w:rsidR="00E350AA" w:rsidRPr="00DB5E61" w:rsidRDefault="00E350AA" w:rsidP="00E350AA">
                      <w:pPr>
                        <w:jc w:val="center"/>
                        <w:rPr>
                          <w:rFonts w:ascii="Sassoon Infant Std" w:hAnsi="Sassoon Infant Std"/>
                          <w:sz w:val="20"/>
                          <w:szCs w:val="20"/>
                        </w:rPr>
                      </w:pPr>
                      <w:r w:rsidRPr="00DB5E61">
                        <w:rPr>
                          <w:rFonts w:ascii="Sassoon Infant Std" w:hAnsi="Sassoon Infant Std"/>
                          <w:sz w:val="20"/>
                          <w:szCs w:val="20"/>
                        </w:rPr>
                        <w:t>David is a naturalist and broadcaster. He has made many programmes for television about wildlife all over the world.</w:t>
                      </w:r>
                    </w:p>
                    <w:p w14:paraId="4B1B4207" w14:textId="77777777" w:rsidR="00E350AA" w:rsidRDefault="00E350AA" w:rsidP="00E350AA"/>
                  </w:txbxContent>
                </v:textbox>
                <w10:wrap type="through"/>
              </v:shape>
            </w:pict>
          </mc:Fallback>
        </mc:AlternateContent>
      </w:r>
      <w:r w:rsidRPr="00A12175">
        <w:rPr>
          <w:rFonts w:ascii="Letter-join Plus 8" w:hAnsi="Letter-join Plus 8"/>
          <w:noProof/>
        </w:rPr>
        <mc:AlternateContent>
          <mc:Choice Requires="wps">
            <w:drawing>
              <wp:anchor distT="0" distB="0" distL="114300" distR="114300" simplePos="0" relativeHeight="251658245" behindDoc="1" locked="0" layoutInCell="1" allowOverlap="1" wp14:anchorId="022CBC97" wp14:editId="2C2289C3">
                <wp:simplePos x="0" y="0"/>
                <wp:positionH relativeFrom="column">
                  <wp:posOffset>-411480</wp:posOffset>
                </wp:positionH>
                <wp:positionV relativeFrom="page">
                  <wp:posOffset>4264660</wp:posOffset>
                </wp:positionV>
                <wp:extent cx="3110230" cy="2087880"/>
                <wp:effectExtent l="0" t="0" r="13970" b="26670"/>
                <wp:wrapThrough wrapText="bothSides">
                  <wp:wrapPolygon edited="0">
                    <wp:start x="0" y="0"/>
                    <wp:lineTo x="0" y="21679"/>
                    <wp:lineTo x="21565" y="21679"/>
                    <wp:lineTo x="21565" y="0"/>
                    <wp:lineTo x="0" y="0"/>
                  </wp:wrapPolygon>
                </wp:wrapThrough>
                <wp:docPr id="545748268" name="Text Box 545748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230" cy="2087880"/>
                        </a:xfrm>
                        <a:prstGeom prst="rect">
                          <a:avLst/>
                        </a:prstGeom>
                        <a:solidFill>
                          <a:srgbClr val="FFFFFF"/>
                        </a:solidFill>
                        <a:ln w="9525">
                          <a:solidFill>
                            <a:srgbClr val="000000"/>
                          </a:solidFill>
                          <a:miter lim="800000"/>
                          <a:headEnd/>
                          <a:tailEnd/>
                        </a:ln>
                      </wps:spPr>
                      <wps:txbx>
                        <w:txbxContent>
                          <w:p w14:paraId="5C9A2AC5" w14:textId="77777777" w:rsidR="00126369" w:rsidRPr="00DB5E61" w:rsidRDefault="00126369" w:rsidP="00126369">
                            <w:pPr>
                              <w:jc w:val="center"/>
                              <w:rPr>
                                <w:rFonts w:ascii="Sassoon Infant Std" w:hAnsi="Sassoon Infant Std"/>
                                <w:b/>
                                <w:bCs/>
                                <w:color w:val="7030A0"/>
                              </w:rPr>
                            </w:pPr>
                            <w:r w:rsidRPr="00DB5E61">
                              <w:rPr>
                                <w:rFonts w:ascii="Sassoon Infant Std" w:hAnsi="Sassoon Infant Std"/>
                                <w:b/>
                                <w:bCs/>
                                <w:color w:val="7030A0"/>
                              </w:rPr>
                              <w:t>Aspirational Scientist:</w:t>
                            </w:r>
                          </w:p>
                          <w:p w14:paraId="2167AB00" w14:textId="77777777" w:rsidR="00126369" w:rsidRPr="00DB5E61" w:rsidRDefault="00126369" w:rsidP="00126369">
                            <w:pPr>
                              <w:jc w:val="center"/>
                              <w:rPr>
                                <w:rFonts w:ascii="Sassoon Infant Std" w:hAnsi="Sassoon Infant Std"/>
                                <w:b/>
                                <w:bCs/>
                                <w:color w:val="7030A0"/>
                              </w:rPr>
                            </w:pPr>
                            <w:r w:rsidRPr="00DB5E61">
                              <w:rPr>
                                <w:rFonts w:ascii="Sassoon Infant Std" w:hAnsi="Sassoon Infant Std"/>
                                <w:b/>
                                <w:bCs/>
                                <w:color w:val="7030A0"/>
                              </w:rPr>
                              <w:t>David Attenborough</w:t>
                            </w:r>
                          </w:p>
                          <w:p w14:paraId="2117D3E7" w14:textId="0CABA20F" w:rsidR="00126369" w:rsidRDefault="00C23B77" w:rsidP="00126369">
                            <w:pPr>
                              <w:rPr>
                                <w:b/>
                                <w:bCs/>
                                <w:color w:val="7030A0"/>
                              </w:rPr>
                            </w:pPr>
                            <w:r>
                              <w:rPr>
                                <w:noProof/>
                              </w:rPr>
                              <w:drawing>
                                <wp:inline distT="0" distB="0" distL="0" distR="0" wp14:anchorId="2F74CD4D" wp14:editId="2EF4D120">
                                  <wp:extent cx="1226820" cy="1226820"/>
                                  <wp:effectExtent l="0" t="0" r="0" b="0"/>
                                  <wp:docPr id="3" name="Picture 3" descr="An old person with white 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n old person with white hair&#10;&#10;Description automatically generated with medium confidenc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6820" cy="12268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anchor>
            </w:drawing>
          </mc:Choice>
          <mc:Fallback>
            <w:pict>
              <v:shape w14:anchorId="022CBC97" id="Text Box 545748268" o:spid="_x0000_s1029" type="#_x0000_t202" style="position:absolute;margin-left:-32.4pt;margin-top:335.8pt;width:244.9pt;height:164.4pt;z-index:-251658235;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">
                <v:textbox>
                  <w:txbxContent>
                    <w:p w14:paraId="5C9A2AC5" w14:textId="77777777" w:rsidR="00126369" w:rsidRPr="00DB5E61" w:rsidRDefault="00126369" w:rsidP="00126369">
                      <w:pPr>
                        <w:jc w:val="center"/>
                        <w:rPr>
                          <w:rFonts w:ascii="Sassoon Infant Std" w:hAnsi="Sassoon Infant Std"/>
                          <w:b/>
                          <w:bCs/>
                          <w:color w:val="7030A0"/>
                        </w:rPr>
                      </w:pPr>
                      <w:r w:rsidRPr="00DB5E61">
                        <w:rPr>
                          <w:rFonts w:ascii="Sassoon Infant Std" w:hAnsi="Sassoon Infant Std"/>
                          <w:b/>
                          <w:bCs/>
                          <w:color w:val="7030A0"/>
                        </w:rPr>
                        <w:t>Aspirational Scientist:</w:t>
                      </w:r>
                    </w:p>
                    <w:p w14:paraId="2167AB00" w14:textId="77777777" w:rsidR="00126369" w:rsidRPr="00DB5E61" w:rsidRDefault="00126369" w:rsidP="00126369">
                      <w:pPr>
                        <w:jc w:val="center"/>
                        <w:rPr>
                          <w:rFonts w:ascii="Sassoon Infant Std" w:hAnsi="Sassoon Infant Std"/>
                          <w:b/>
                          <w:bCs/>
                          <w:color w:val="7030A0"/>
                        </w:rPr>
                      </w:pPr>
                      <w:r w:rsidRPr="00DB5E61">
                        <w:rPr>
                          <w:rFonts w:ascii="Sassoon Infant Std" w:hAnsi="Sassoon Infant Std"/>
                          <w:b/>
                          <w:bCs/>
                          <w:color w:val="7030A0"/>
                        </w:rPr>
                        <w:t>David Attenborough</w:t>
                      </w:r>
                    </w:p>
                    <w:p w14:paraId="2117D3E7" w14:textId="0CABA20F" w:rsidR="00126369" w:rsidRDefault="00C23B77" w:rsidP="00126369">
                      <w:pPr>
                        <w:rPr>
                          <w:b/>
                          <w:bCs/>
                          <w:color w:val="7030A0"/>
                        </w:rPr>
                      </w:pPr>
                      <w:r>
                        <w:rPr>
                          <w:noProof/>
                        </w:rPr>
                        <w:drawing>
                          <wp:inline distT="0" distB="0" distL="0" distR="0" wp14:anchorId="2F74CD4D" wp14:editId="2EF4D120">
                            <wp:extent cx="1226820" cy="1226820"/>
                            <wp:effectExtent l="0" t="0" r="0" b="0"/>
                            <wp:docPr id="3" name="Picture 3" descr="An old person with white 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n old person with white hair&#10;&#10;Description automatically generated with medium confidenc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6820" cy="1226820"/>
                                    </a:xfrm>
                                    <a:prstGeom prst="rect">
                                      <a:avLst/>
                                    </a:prstGeom>
                                    <a:noFill/>
                                    <a:ln>
                                      <a:noFill/>
                                    </a:ln>
                                  </pic:spPr>
                                </pic:pic>
                              </a:graphicData>
                            </a:graphic>
                          </wp:inline>
                        </w:drawing>
                      </w:r>
                    </w:p>
                  </w:txbxContent>
                </v:textbox>
                <w10:wrap type="through" anchory="page"/>
              </v:shape>
            </w:pict>
          </mc:Fallback>
        </mc:AlternateContent>
      </w:r>
    </w:p>
    <w:p w14:paraId="26DA58D1" w14:textId="58DFE8D4" w:rsidR="000D30B9" w:rsidRPr="009B4B83" w:rsidRDefault="000E6079" w:rsidP="009B4B83">
      <w:pPr>
        <w:tabs>
          <w:tab w:val="left" w:pos="9990"/>
        </w:tabs>
        <w:rPr>
          <w:rFonts w:ascii="Letter-join Plus 8" w:hAnsi="Letter-join Plus 8"/>
          <w:b/>
          <w:bCs/>
          <w:i/>
          <w:iCs/>
        </w:rPr>
      </w:pPr>
      <w:r>
        <w:rPr>
          <w:rFonts w:ascii="Letter-join Plus 8" w:hAnsi="Letter-join Plus 8"/>
          <w:i/>
          <w:iCs/>
        </w:rPr>
        <w:t xml:space="preserve">       </w:t>
      </w:r>
      <w:r w:rsidR="0035116D">
        <w:rPr>
          <w:rFonts w:ascii="Letter-join Plus 8" w:hAnsi="Letter-join Plus 8"/>
          <w:b/>
          <w:bCs/>
        </w:rPr>
        <w:t xml:space="preserve"> </w:t>
      </w:r>
    </w:p>
    <w:p w14:paraId="2FA2B7BF" w14:textId="733520F8" w:rsidR="009C7EF8" w:rsidRPr="00227DAF" w:rsidRDefault="00165FC4" w:rsidP="00227DAF">
      <w:pPr>
        <w:tabs>
          <w:tab w:val="left" w:pos="9990"/>
        </w:tabs>
        <w:spacing w:line="240" w:lineRule="auto"/>
        <w:rPr>
          <w:rFonts w:ascii="Letter-join Plus 8" w:hAnsi="Letter-join Plus 8"/>
        </w:rPr>
      </w:pPr>
      <w:r>
        <w:rPr>
          <w:noProof/>
        </w:rPr>
        <w:drawing>
          <wp:anchor distT="0" distB="0" distL="114300" distR="114300" simplePos="0" relativeHeight="251658248" behindDoc="0" locked="0" layoutInCell="1" allowOverlap="1" wp14:anchorId="71DCEE4C" wp14:editId="19793BCC">
            <wp:simplePos x="0" y="0"/>
            <wp:positionH relativeFrom="column">
              <wp:posOffset>7101708</wp:posOffset>
            </wp:positionH>
            <wp:positionV relativeFrom="paragraph">
              <wp:posOffset>4360545</wp:posOffset>
            </wp:positionV>
            <wp:extent cx="840740" cy="785495"/>
            <wp:effectExtent l="0" t="0" r="0" b="0"/>
            <wp:wrapThrough wrapText="bothSides">
              <wp:wrapPolygon edited="0">
                <wp:start x="0" y="0"/>
                <wp:lineTo x="0" y="20954"/>
                <wp:lineTo x="21045" y="20954"/>
                <wp:lineTo x="21045" y="0"/>
                <wp:lineTo x="0" y="0"/>
              </wp:wrapPolygon>
            </wp:wrapThrough>
            <wp:docPr id="5" name="Picture 5" descr="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Whiteboard&#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40740" cy="7854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9" behindDoc="0" locked="0" layoutInCell="1" allowOverlap="1" wp14:anchorId="5284A9B1" wp14:editId="23985E48">
            <wp:simplePos x="0" y="0"/>
            <wp:positionH relativeFrom="column">
              <wp:posOffset>8303501</wp:posOffset>
            </wp:positionH>
            <wp:positionV relativeFrom="paragraph">
              <wp:posOffset>4349816</wp:posOffset>
            </wp:positionV>
            <wp:extent cx="824230" cy="785495"/>
            <wp:effectExtent l="0" t="0" r="0" b="0"/>
            <wp:wrapThrough wrapText="bothSides">
              <wp:wrapPolygon edited="0">
                <wp:start x="0" y="0"/>
                <wp:lineTo x="0" y="20954"/>
                <wp:lineTo x="20968" y="20954"/>
                <wp:lineTo x="20968" y="0"/>
                <wp:lineTo x="0" y="0"/>
              </wp:wrapPolygon>
            </wp:wrapThrough>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hap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24230" cy="785495"/>
                    </a:xfrm>
                    <a:prstGeom prst="rect">
                      <a:avLst/>
                    </a:prstGeom>
                  </pic:spPr>
                </pic:pic>
              </a:graphicData>
            </a:graphic>
            <wp14:sizeRelH relativeFrom="margin">
              <wp14:pctWidth>0</wp14:pctWidth>
            </wp14:sizeRelH>
            <wp14:sizeRelV relativeFrom="margin">
              <wp14:pctHeight>0</wp14:pctHeight>
            </wp14:sizeRelV>
          </wp:anchor>
        </w:drawing>
      </w:r>
      <w:r w:rsidR="005D4F0D">
        <w:rPr>
          <w:noProof/>
        </w:rPr>
        <mc:AlternateContent>
          <mc:Choice Requires="wps">
            <w:drawing>
              <wp:anchor distT="0" distB="0" distL="114300" distR="114300" simplePos="0" relativeHeight="251658242" behindDoc="0" locked="0" layoutInCell="1" allowOverlap="1" wp14:anchorId="213C99D6" wp14:editId="05732E89">
                <wp:simplePos x="0" y="0"/>
                <wp:positionH relativeFrom="margin">
                  <wp:posOffset>2638953</wp:posOffset>
                </wp:positionH>
                <wp:positionV relativeFrom="paragraph">
                  <wp:posOffset>4639541</wp:posOffset>
                </wp:positionV>
                <wp:extent cx="2034540" cy="434340"/>
                <wp:effectExtent l="0" t="0" r="22860" b="2286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434340"/>
                        </a:xfrm>
                        <a:prstGeom prst="rect">
                          <a:avLst/>
                        </a:prstGeom>
                        <a:solidFill>
                          <a:srgbClr val="FFFFFF"/>
                        </a:solidFill>
                        <a:ln w="9525">
                          <a:solidFill>
                            <a:srgbClr val="000000"/>
                          </a:solidFill>
                          <a:miter lim="800000"/>
                          <a:headEnd/>
                          <a:tailEnd/>
                        </a:ln>
                      </wps:spPr>
                      <wps:txbx>
                        <w:txbxContent>
                          <w:p w14:paraId="5224118B" w14:textId="77777777" w:rsidR="00FB19C1" w:rsidRPr="006321DB" w:rsidRDefault="00FB19C1" w:rsidP="00FB19C1">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 xml:space="preserve">Primary and </w:t>
                            </w:r>
                            <w:r w:rsidR="00AB52C9">
                              <w:rPr>
                                <w:rFonts w:ascii="Sassoon Infant Std" w:hAnsi="Sassoon Infant Std" w:cstheme="minorHAnsi"/>
                                <w:b/>
                                <w:sz w:val="18"/>
                                <w:szCs w:val="18"/>
                              </w:rPr>
                              <w:t>Secondary</w:t>
                            </w:r>
                            <w:r>
                              <w:rPr>
                                <w:rFonts w:ascii="Sassoon Infant Std" w:hAnsi="Sassoon Infant Std" w:cstheme="minorHAnsi"/>
                                <w:b/>
                                <w:sz w:val="18"/>
                                <w:szCs w:val="18"/>
                              </w:rPr>
                              <w:t xml:space="preserve"> sources can help us to find out</w:t>
                            </w:r>
                            <w:r w:rsidR="00AB52C9">
                              <w:rPr>
                                <w:rFonts w:ascii="Sassoon Infant Std" w:hAnsi="Sassoon Infant Std" w:cstheme="minorHAnsi"/>
                                <w:b/>
                                <w:sz w:val="18"/>
                                <w:szCs w:val="18"/>
                              </w:rPr>
                              <w:t xml:space="preserve">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C99D6" id="Text Box 20" o:spid="_x0000_s1030" type="#_x0000_t202" style="position:absolute;margin-left:207.8pt;margin-top:365.3pt;width:160.2pt;height:34.2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">
                <v:textbox>
                  <w:txbxContent>
                    <w:p w14:paraId="5224118B" w14:textId="77777777" w:rsidR="00FB19C1" w:rsidRPr="006321DB" w:rsidRDefault="00FB19C1" w:rsidP="00FB19C1">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 xml:space="preserve">Primary and </w:t>
                      </w:r>
                      <w:r w:rsidR="00AB52C9">
                        <w:rPr>
                          <w:rFonts w:ascii="Sassoon Infant Std" w:hAnsi="Sassoon Infant Std" w:cstheme="minorHAnsi"/>
                          <w:b/>
                          <w:sz w:val="18"/>
                          <w:szCs w:val="18"/>
                        </w:rPr>
                        <w:t>Secondary</w:t>
                      </w:r>
                      <w:r>
                        <w:rPr>
                          <w:rFonts w:ascii="Sassoon Infant Std" w:hAnsi="Sassoon Infant Std" w:cstheme="minorHAnsi"/>
                          <w:b/>
                          <w:sz w:val="18"/>
                          <w:szCs w:val="18"/>
                        </w:rPr>
                        <w:t xml:space="preserve"> sources can help us to find out</w:t>
                      </w:r>
                      <w:r w:rsidR="00AB52C9">
                        <w:rPr>
                          <w:rFonts w:ascii="Sassoon Infant Std" w:hAnsi="Sassoon Infant Std" w:cstheme="minorHAnsi"/>
                          <w:b/>
                          <w:sz w:val="18"/>
                          <w:szCs w:val="18"/>
                        </w:rPr>
                        <w:t xml:space="preserve"> information</w:t>
                      </w:r>
                    </w:p>
                  </w:txbxContent>
                </v:textbox>
                <w10:wrap anchorx="margin"/>
              </v:shape>
            </w:pict>
          </mc:Fallback>
        </mc:AlternateContent>
      </w:r>
    </w:p>
    <w:sectPr w:rsidR="009C7EF8" w:rsidRPr="00227DAF" w:rsidSect="00165FC4">
      <w:pgSz w:w="23811" w:h="16838" w:orient="landscape" w:code="8"/>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Twinkl Cursive Looped">
    <w:altName w:val="Calibri"/>
    <w:charset w:val="00"/>
    <w:family w:val="auto"/>
    <w:pitch w:val="variable"/>
    <w:sig w:usb0="00000003" w:usb1="00000001" w:usb2="00000000" w:usb3="00000000" w:csb0="00000001" w:csb1="00000000"/>
  </w:font>
  <w:font w:name="Sassoon">
    <w:altName w:val="Calibri"/>
    <w:charset w:val="00"/>
    <w:family w:val="auto"/>
    <w:pitch w:val="variable"/>
    <w:sig w:usb0="80000027"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54F84"/>
    <w:multiLevelType w:val="hybridMultilevel"/>
    <w:tmpl w:val="742C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B61FB4"/>
    <w:multiLevelType w:val="hybridMultilevel"/>
    <w:tmpl w:val="0D1E9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030383">
    <w:abstractNumId w:val="0"/>
  </w:num>
  <w:num w:numId="2" w16cid:durableId="1400245082">
    <w:abstractNumId w:val="1"/>
  </w:num>
  <w:num w:numId="3" w16cid:durableId="1642074565">
    <w:abstractNumId w:val="3"/>
  </w:num>
  <w:num w:numId="4" w16cid:durableId="2066100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2DF"/>
    <w:rsid w:val="0000354B"/>
    <w:rsid w:val="000235E6"/>
    <w:rsid w:val="000269AF"/>
    <w:rsid w:val="00026D34"/>
    <w:rsid w:val="00033815"/>
    <w:rsid w:val="000363D1"/>
    <w:rsid w:val="00036584"/>
    <w:rsid w:val="00040861"/>
    <w:rsid w:val="0004409A"/>
    <w:rsid w:val="000459AB"/>
    <w:rsid w:val="00051BB4"/>
    <w:rsid w:val="00074AEF"/>
    <w:rsid w:val="00076E85"/>
    <w:rsid w:val="00076F54"/>
    <w:rsid w:val="00090516"/>
    <w:rsid w:val="000966CD"/>
    <w:rsid w:val="000A00B1"/>
    <w:rsid w:val="000A7F3C"/>
    <w:rsid w:val="000B31B0"/>
    <w:rsid w:val="000B5B41"/>
    <w:rsid w:val="000B70E2"/>
    <w:rsid w:val="000D30B9"/>
    <w:rsid w:val="000E6079"/>
    <w:rsid w:val="000E65DD"/>
    <w:rsid w:val="000F62E3"/>
    <w:rsid w:val="001014EB"/>
    <w:rsid w:val="00102821"/>
    <w:rsid w:val="001070B9"/>
    <w:rsid w:val="00113FEF"/>
    <w:rsid w:val="0011492D"/>
    <w:rsid w:val="00123F48"/>
    <w:rsid w:val="00126369"/>
    <w:rsid w:val="00141559"/>
    <w:rsid w:val="001459D1"/>
    <w:rsid w:val="00156A59"/>
    <w:rsid w:val="0015786E"/>
    <w:rsid w:val="00165FC4"/>
    <w:rsid w:val="00195734"/>
    <w:rsid w:val="001A02FB"/>
    <w:rsid w:val="001A66A8"/>
    <w:rsid w:val="001E1CFB"/>
    <w:rsid w:val="001E5708"/>
    <w:rsid w:val="001E6E55"/>
    <w:rsid w:val="001F7122"/>
    <w:rsid w:val="002039DA"/>
    <w:rsid w:val="00204020"/>
    <w:rsid w:val="00206B0F"/>
    <w:rsid w:val="00211934"/>
    <w:rsid w:val="002126DD"/>
    <w:rsid w:val="0022124E"/>
    <w:rsid w:val="00221C92"/>
    <w:rsid w:val="00222D8D"/>
    <w:rsid w:val="0022718B"/>
    <w:rsid w:val="00227DAF"/>
    <w:rsid w:val="0024512C"/>
    <w:rsid w:val="002535A9"/>
    <w:rsid w:val="002656C0"/>
    <w:rsid w:val="0027781E"/>
    <w:rsid w:val="00282E25"/>
    <w:rsid w:val="002868B0"/>
    <w:rsid w:val="002B0A7F"/>
    <w:rsid w:val="002B7F5B"/>
    <w:rsid w:val="002D38E8"/>
    <w:rsid w:val="002E179D"/>
    <w:rsid w:val="002E1E6B"/>
    <w:rsid w:val="002F7723"/>
    <w:rsid w:val="00305C3A"/>
    <w:rsid w:val="00310948"/>
    <w:rsid w:val="003115D5"/>
    <w:rsid w:val="00311FE2"/>
    <w:rsid w:val="00313C69"/>
    <w:rsid w:val="003153F5"/>
    <w:rsid w:val="003237C3"/>
    <w:rsid w:val="003242AC"/>
    <w:rsid w:val="00337743"/>
    <w:rsid w:val="00340726"/>
    <w:rsid w:val="0035116D"/>
    <w:rsid w:val="00355A71"/>
    <w:rsid w:val="00366AAE"/>
    <w:rsid w:val="0037744F"/>
    <w:rsid w:val="003C1345"/>
    <w:rsid w:val="003E2E85"/>
    <w:rsid w:val="00401D96"/>
    <w:rsid w:val="00422173"/>
    <w:rsid w:val="00426BEF"/>
    <w:rsid w:val="00432674"/>
    <w:rsid w:val="004327C5"/>
    <w:rsid w:val="00441E9A"/>
    <w:rsid w:val="00450EAF"/>
    <w:rsid w:val="00454210"/>
    <w:rsid w:val="004678BC"/>
    <w:rsid w:val="0047436F"/>
    <w:rsid w:val="00486CFA"/>
    <w:rsid w:val="00491D6D"/>
    <w:rsid w:val="004A30DC"/>
    <w:rsid w:val="004B7E55"/>
    <w:rsid w:val="004C0648"/>
    <w:rsid w:val="004C32BC"/>
    <w:rsid w:val="004D09FA"/>
    <w:rsid w:val="004D3665"/>
    <w:rsid w:val="004E0635"/>
    <w:rsid w:val="005017FF"/>
    <w:rsid w:val="00503C06"/>
    <w:rsid w:val="00520728"/>
    <w:rsid w:val="00534346"/>
    <w:rsid w:val="00540B27"/>
    <w:rsid w:val="00555FDF"/>
    <w:rsid w:val="005618F3"/>
    <w:rsid w:val="005A32C4"/>
    <w:rsid w:val="005A5D87"/>
    <w:rsid w:val="005A6798"/>
    <w:rsid w:val="005A76B0"/>
    <w:rsid w:val="005C13A8"/>
    <w:rsid w:val="005C72E0"/>
    <w:rsid w:val="005D2AD3"/>
    <w:rsid w:val="005D4F0D"/>
    <w:rsid w:val="005E43FC"/>
    <w:rsid w:val="005E5A8B"/>
    <w:rsid w:val="005E5E44"/>
    <w:rsid w:val="005F5C24"/>
    <w:rsid w:val="00615B22"/>
    <w:rsid w:val="00631039"/>
    <w:rsid w:val="00650105"/>
    <w:rsid w:val="00655704"/>
    <w:rsid w:val="00655B07"/>
    <w:rsid w:val="0065719F"/>
    <w:rsid w:val="00660FD8"/>
    <w:rsid w:val="00692579"/>
    <w:rsid w:val="00697B17"/>
    <w:rsid w:val="006C2C53"/>
    <w:rsid w:val="006C4059"/>
    <w:rsid w:val="006D4D7C"/>
    <w:rsid w:val="006D7D20"/>
    <w:rsid w:val="006E06AE"/>
    <w:rsid w:val="006E0ABE"/>
    <w:rsid w:val="006E2B78"/>
    <w:rsid w:val="006E41AE"/>
    <w:rsid w:val="006E49F9"/>
    <w:rsid w:val="00710600"/>
    <w:rsid w:val="00710C86"/>
    <w:rsid w:val="007166A7"/>
    <w:rsid w:val="00724BD1"/>
    <w:rsid w:val="00724E85"/>
    <w:rsid w:val="007266C7"/>
    <w:rsid w:val="007274E9"/>
    <w:rsid w:val="00730226"/>
    <w:rsid w:val="007353FD"/>
    <w:rsid w:val="007547D0"/>
    <w:rsid w:val="00757E16"/>
    <w:rsid w:val="007613DE"/>
    <w:rsid w:val="0077110C"/>
    <w:rsid w:val="007818AD"/>
    <w:rsid w:val="0078541B"/>
    <w:rsid w:val="007A5ECF"/>
    <w:rsid w:val="007A7A60"/>
    <w:rsid w:val="007B77B1"/>
    <w:rsid w:val="007D5399"/>
    <w:rsid w:val="007D6E32"/>
    <w:rsid w:val="007E777B"/>
    <w:rsid w:val="00811AFB"/>
    <w:rsid w:val="008168A4"/>
    <w:rsid w:val="008272DF"/>
    <w:rsid w:val="00834CA2"/>
    <w:rsid w:val="00835F8F"/>
    <w:rsid w:val="008419BF"/>
    <w:rsid w:val="00850CF9"/>
    <w:rsid w:val="0085528B"/>
    <w:rsid w:val="00860F92"/>
    <w:rsid w:val="00882558"/>
    <w:rsid w:val="00890680"/>
    <w:rsid w:val="00890E3E"/>
    <w:rsid w:val="00891BFE"/>
    <w:rsid w:val="008B15A7"/>
    <w:rsid w:val="008B1DD9"/>
    <w:rsid w:val="008B436E"/>
    <w:rsid w:val="008B504C"/>
    <w:rsid w:val="008B739F"/>
    <w:rsid w:val="00901850"/>
    <w:rsid w:val="00903CA8"/>
    <w:rsid w:val="00904A63"/>
    <w:rsid w:val="009073F0"/>
    <w:rsid w:val="009126B7"/>
    <w:rsid w:val="00913B95"/>
    <w:rsid w:val="00964993"/>
    <w:rsid w:val="00971EC3"/>
    <w:rsid w:val="00982E08"/>
    <w:rsid w:val="009B2B57"/>
    <w:rsid w:val="009B4B83"/>
    <w:rsid w:val="009C039D"/>
    <w:rsid w:val="009C3F1F"/>
    <w:rsid w:val="009C759B"/>
    <w:rsid w:val="009C7EF8"/>
    <w:rsid w:val="00A00CB2"/>
    <w:rsid w:val="00A07885"/>
    <w:rsid w:val="00A12175"/>
    <w:rsid w:val="00A3005C"/>
    <w:rsid w:val="00A3674F"/>
    <w:rsid w:val="00A37F98"/>
    <w:rsid w:val="00A41978"/>
    <w:rsid w:val="00A47723"/>
    <w:rsid w:val="00A50AB6"/>
    <w:rsid w:val="00A669D1"/>
    <w:rsid w:val="00A66B60"/>
    <w:rsid w:val="00A67E2F"/>
    <w:rsid w:val="00A86C1C"/>
    <w:rsid w:val="00A87F1B"/>
    <w:rsid w:val="00AA224D"/>
    <w:rsid w:val="00AA4B63"/>
    <w:rsid w:val="00AB1722"/>
    <w:rsid w:val="00AB24B5"/>
    <w:rsid w:val="00AB52C9"/>
    <w:rsid w:val="00AB7488"/>
    <w:rsid w:val="00AD1462"/>
    <w:rsid w:val="00AD41FB"/>
    <w:rsid w:val="00AE1BEB"/>
    <w:rsid w:val="00AE1F66"/>
    <w:rsid w:val="00AE61D4"/>
    <w:rsid w:val="00AE777C"/>
    <w:rsid w:val="00B01506"/>
    <w:rsid w:val="00B10481"/>
    <w:rsid w:val="00B24882"/>
    <w:rsid w:val="00B47812"/>
    <w:rsid w:val="00B773A3"/>
    <w:rsid w:val="00B93BF1"/>
    <w:rsid w:val="00BA09BF"/>
    <w:rsid w:val="00BB1A03"/>
    <w:rsid w:val="00BD308C"/>
    <w:rsid w:val="00BE0140"/>
    <w:rsid w:val="00BE0765"/>
    <w:rsid w:val="00BF1F6A"/>
    <w:rsid w:val="00C020CB"/>
    <w:rsid w:val="00C06913"/>
    <w:rsid w:val="00C221D8"/>
    <w:rsid w:val="00C23B77"/>
    <w:rsid w:val="00C27CF4"/>
    <w:rsid w:val="00C45A47"/>
    <w:rsid w:val="00C540B3"/>
    <w:rsid w:val="00C81083"/>
    <w:rsid w:val="00C91B0E"/>
    <w:rsid w:val="00C94F46"/>
    <w:rsid w:val="00CC1F6F"/>
    <w:rsid w:val="00CC455C"/>
    <w:rsid w:val="00CC6A14"/>
    <w:rsid w:val="00CD7910"/>
    <w:rsid w:val="00CF5F18"/>
    <w:rsid w:val="00D01A2E"/>
    <w:rsid w:val="00D11665"/>
    <w:rsid w:val="00D12BEB"/>
    <w:rsid w:val="00D166F8"/>
    <w:rsid w:val="00D230A7"/>
    <w:rsid w:val="00D44DEA"/>
    <w:rsid w:val="00D512F2"/>
    <w:rsid w:val="00D57311"/>
    <w:rsid w:val="00D5777E"/>
    <w:rsid w:val="00D5779D"/>
    <w:rsid w:val="00D60143"/>
    <w:rsid w:val="00D63A07"/>
    <w:rsid w:val="00D64617"/>
    <w:rsid w:val="00D6505C"/>
    <w:rsid w:val="00D844C1"/>
    <w:rsid w:val="00DB5E61"/>
    <w:rsid w:val="00DC0211"/>
    <w:rsid w:val="00DC2674"/>
    <w:rsid w:val="00DC4E8A"/>
    <w:rsid w:val="00DC7842"/>
    <w:rsid w:val="00DE30C1"/>
    <w:rsid w:val="00DE323E"/>
    <w:rsid w:val="00DF1A0D"/>
    <w:rsid w:val="00DF313A"/>
    <w:rsid w:val="00DF46C7"/>
    <w:rsid w:val="00E04134"/>
    <w:rsid w:val="00E06A27"/>
    <w:rsid w:val="00E145B1"/>
    <w:rsid w:val="00E350AA"/>
    <w:rsid w:val="00E4079C"/>
    <w:rsid w:val="00E41391"/>
    <w:rsid w:val="00E532A4"/>
    <w:rsid w:val="00E53E26"/>
    <w:rsid w:val="00E6471F"/>
    <w:rsid w:val="00EA1E0E"/>
    <w:rsid w:val="00EF49E2"/>
    <w:rsid w:val="00F07610"/>
    <w:rsid w:val="00F17E61"/>
    <w:rsid w:val="00F234BC"/>
    <w:rsid w:val="00F24380"/>
    <w:rsid w:val="00F66A8E"/>
    <w:rsid w:val="00F7129D"/>
    <w:rsid w:val="00F812B4"/>
    <w:rsid w:val="00F84635"/>
    <w:rsid w:val="00F95024"/>
    <w:rsid w:val="00FB19C1"/>
    <w:rsid w:val="00FB63E0"/>
    <w:rsid w:val="00FB7820"/>
    <w:rsid w:val="00FC4D79"/>
    <w:rsid w:val="00FC4DDF"/>
    <w:rsid w:val="00FC60A8"/>
    <w:rsid w:val="19CEE441"/>
    <w:rsid w:val="20D24F25"/>
    <w:rsid w:val="23F56469"/>
    <w:rsid w:val="30205FEC"/>
    <w:rsid w:val="330C7BCF"/>
    <w:rsid w:val="377EB832"/>
    <w:rsid w:val="3AA5E322"/>
    <w:rsid w:val="46BA8507"/>
    <w:rsid w:val="46CED8A2"/>
    <w:rsid w:val="499100F6"/>
    <w:rsid w:val="56173FB7"/>
    <w:rsid w:val="56752150"/>
    <w:rsid w:val="62EF0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ADDE"/>
  <w15:chartTrackingRefBased/>
  <w15:docId w15:val="{8C7880B0-2000-41CF-BED6-9DE439F3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customStyle="1" w:styleId="sdzsvb">
    <w:name w:val="sdzsvb"/>
    <w:basedOn w:val="DefaultParagraphFont"/>
    <w:rsid w:val="00A30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flint\Downloads\Knowledge%20Organiser%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Lucy Flint</DisplayName>
        <AccountId>41</AccountId>
        <AccountType/>
      </UserInfo>
      <UserInfo>
        <DisplayName>Rebecca Carlin</DisplayName>
        <AccountId>239</AccountId>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27ec98e1736f1bf38a9b5e1d11dd2d2">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93db750bdef7b1d5e9a470ec83e44ae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2.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3.xml><?xml version="1.0" encoding="utf-8"?>
<ds:datastoreItem xmlns:ds="http://schemas.openxmlformats.org/officeDocument/2006/customXml" ds:itemID="{0ECBE6D5-3B77-42F4-9360-273478105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Knowledge Organiser template </Template>
  <TotalTime>0</TotalTime>
  <Pages>1</Pages>
  <Words>268</Words>
  <Characters>1532</Characters>
  <Application>Microsoft Office Word</Application>
  <DocSecurity>0</DocSecurity>
  <Lines>12</Lines>
  <Paragraphs>3</Paragraphs>
  <ScaleCrop>false</ScaleCrop>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Emily Baines</cp:lastModifiedBy>
  <cp:revision>4</cp:revision>
  <cp:lastPrinted>2025-09-19T06:34:00Z</cp:lastPrinted>
  <dcterms:created xsi:type="dcterms:W3CDTF">2025-05-28T14:46:00Z</dcterms:created>
  <dcterms:modified xsi:type="dcterms:W3CDTF">2025-09-19T06:34:00Z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