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622C" w14:textId="27A47DC2" w:rsidR="002039DA" w:rsidRPr="0098367B" w:rsidRDefault="002557B9">
      <w:pPr>
        <w:rPr>
          <w:rFonts w:ascii="SassoonCRInfant" w:hAnsi="SassoonCRInfant"/>
          <w:color w:val="7030A0"/>
        </w:rPr>
      </w:pPr>
      <w:r w:rsidRPr="0098367B">
        <w:rPr>
          <w:rFonts w:ascii="SassoonCRInfant" w:hAnsi="SassoonCRInfant"/>
          <w:color w:val="7030A0"/>
        </w:rPr>
        <w:drawing>
          <wp:anchor distT="0" distB="0" distL="114300" distR="114300" simplePos="0" relativeHeight="252012544" behindDoc="0" locked="0" layoutInCell="1" allowOverlap="1" wp14:anchorId="45DD0D3C" wp14:editId="372381B1">
            <wp:simplePos x="0" y="0"/>
            <wp:positionH relativeFrom="rightMargin">
              <wp:posOffset>-337152</wp:posOffset>
            </wp:positionH>
            <wp:positionV relativeFrom="paragraph">
              <wp:posOffset>-480060</wp:posOffset>
            </wp:positionV>
            <wp:extent cx="812132" cy="617220"/>
            <wp:effectExtent l="0" t="0" r="7620" b="0"/>
            <wp:wrapNone/>
            <wp:docPr id="140564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6400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826" cy="623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98367B">
        <w:rPr>
          <w:rFonts w:ascii="SassoonCRInfant" w:hAnsi="SassoonCRInfant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43BC0437" wp14:editId="26E15C06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073BF" w14:textId="77777777" w:rsidR="00B47812" w:rsidRPr="000C586A" w:rsidRDefault="00B47812" w:rsidP="00B47812">
                            <w:pPr>
                              <w:jc w:val="center"/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586A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Two </w:t>
                            </w:r>
                            <w:r w:rsidRPr="000C586A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0C586A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696B2A" w:rsidRPr="000C586A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What can we learn from sacred books?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C043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4E073BF" w14:textId="77777777" w:rsidR="00B47812" w:rsidRPr="000C586A" w:rsidRDefault="00B47812" w:rsidP="00B47812">
                      <w:pPr>
                        <w:jc w:val="center"/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C586A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Two </w:t>
                      </w:r>
                      <w:r w:rsidRPr="000C586A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0C586A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696B2A" w:rsidRPr="000C586A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What can we learn from sacred books?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98367B">
        <w:rPr>
          <w:rFonts w:ascii="SassoonCRInfant" w:hAnsi="SassoonCRInfant"/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0A886359" wp14:editId="2D57FD1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98367B">
        <w:rPr>
          <w:rFonts w:ascii="SassoonCRInfant" w:hAnsi="SassoonCRInfant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204020" w:rsidRPr="0098367B" w14:paraId="174E8438" w14:textId="77777777" w:rsidTr="176F6723">
        <w:trPr>
          <w:trHeight w:val="279"/>
        </w:trPr>
        <w:tc>
          <w:tcPr>
            <w:tcW w:w="1504" w:type="dxa"/>
          </w:tcPr>
          <w:p w14:paraId="617A13C4" w14:textId="18AA22F2" w:rsidR="00204020" w:rsidRPr="0098367B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98367B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980800" behindDoc="0" locked="0" layoutInCell="1" allowOverlap="1" wp14:anchorId="23941D57" wp14:editId="177A9849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2355219E" w14:textId="389E4882" w:rsidR="00FB422A" w:rsidRPr="0098367B" w:rsidRDefault="00204020" w:rsidP="005D4F0D">
            <w:pPr>
              <w:rPr>
                <w:rFonts w:ascii="SassoonCRInfant" w:hAnsi="SassoonCRInfant"/>
                <w:b/>
                <w:color w:val="7030A0"/>
              </w:rPr>
            </w:pPr>
            <w:r w:rsidRPr="0098367B">
              <w:rPr>
                <w:rFonts w:ascii="SassoonCRInfant" w:hAnsi="SassoonCRInfant"/>
                <w:b/>
                <w:color w:val="7030A0"/>
                <w:sz w:val="30"/>
                <w:szCs w:val="36"/>
              </w:rPr>
              <w:t>Sticky knowledge</w:t>
            </w:r>
          </w:p>
          <w:p w14:paraId="13F774F5" w14:textId="77777777" w:rsidR="00EA1E0E" w:rsidRPr="0098367B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204020" w:rsidRPr="0098367B" w14:paraId="1990303A" w14:textId="77777777" w:rsidTr="176F6723">
        <w:trPr>
          <w:trHeight w:val="1071"/>
        </w:trPr>
        <w:tc>
          <w:tcPr>
            <w:tcW w:w="1504" w:type="dxa"/>
          </w:tcPr>
          <w:p w14:paraId="3A330813" w14:textId="77777777" w:rsidR="00204020" w:rsidRPr="0098367B" w:rsidRDefault="00696B2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98367B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995136" behindDoc="0" locked="0" layoutInCell="1" allowOverlap="1" wp14:anchorId="333C4D82" wp14:editId="2B76303F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93345</wp:posOffset>
                  </wp:positionV>
                  <wp:extent cx="663575" cy="475615"/>
                  <wp:effectExtent l="0" t="0" r="0" b="63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71976DC4" w14:textId="1D067A8C" w:rsidR="00204020" w:rsidRPr="0098367B" w:rsidRDefault="00696B2A" w:rsidP="176F672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  <w:r w:rsidRPr="0098367B">
              <w:rPr>
                <w:rFonts w:ascii="SassoonCRInfant" w:hAnsi="SassoonCRInfant" w:cs="Segoe UI"/>
                <w:sz w:val="22"/>
                <w:szCs w:val="22"/>
              </w:rPr>
              <w:t xml:space="preserve">The sacred text of Islam is the </w:t>
            </w:r>
            <w:r w:rsidRPr="0098367B">
              <w:rPr>
                <w:rFonts w:ascii="SassoonCRInfant" w:hAnsi="SassoonCRInfant" w:cs="Segoe UI"/>
                <w:color w:val="5B9BD5" w:themeColor="accent1"/>
                <w:sz w:val="22"/>
                <w:szCs w:val="22"/>
              </w:rPr>
              <w:t>Qur’an</w:t>
            </w:r>
            <w:r w:rsidRPr="0098367B">
              <w:rPr>
                <w:rFonts w:ascii="SassoonCRInfant" w:hAnsi="SassoonCRInfant" w:cs="Segoe UI"/>
                <w:sz w:val="22"/>
                <w:szCs w:val="22"/>
              </w:rPr>
              <w:t xml:space="preserve">. </w:t>
            </w:r>
          </w:p>
          <w:p w14:paraId="52C98F6D" w14:textId="77777777" w:rsidR="00C67BB5" w:rsidRPr="0098367B" w:rsidRDefault="00C67BB5" w:rsidP="00C67BB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</w:p>
        </w:tc>
      </w:tr>
      <w:tr w:rsidR="00204020" w:rsidRPr="0098367B" w14:paraId="720F0D18" w14:textId="77777777" w:rsidTr="176F6723">
        <w:trPr>
          <w:trHeight w:val="886"/>
        </w:trPr>
        <w:tc>
          <w:tcPr>
            <w:tcW w:w="1504" w:type="dxa"/>
          </w:tcPr>
          <w:p w14:paraId="4B96DC90" w14:textId="77777777" w:rsidR="00204020" w:rsidRPr="0098367B" w:rsidRDefault="00FB422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98367B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998208" behindDoc="0" locked="0" layoutInCell="1" allowOverlap="1" wp14:anchorId="7025A751" wp14:editId="11BA545F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46990</wp:posOffset>
                  </wp:positionV>
                  <wp:extent cx="476250" cy="47625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759862B1" w14:textId="78E3E786" w:rsidR="00204020" w:rsidRPr="0098367B" w:rsidRDefault="00696B2A" w:rsidP="176F672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color w:val="000000" w:themeColor="text1"/>
                <w:sz w:val="22"/>
                <w:szCs w:val="22"/>
              </w:rPr>
              <w:t>sacred or holy means that people believe that they are from God.</w:t>
            </w:r>
          </w:p>
        </w:tc>
      </w:tr>
      <w:tr w:rsidR="00204020" w:rsidRPr="0098367B" w14:paraId="61FE6179" w14:textId="77777777" w:rsidTr="176F6723">
        <w:trPr>
          <w:trHeight w:val="1055"/>
        </w:trPr>
        <w:tc>
          <w:tcPr>
            <w:tcW w:w="1504" w:type="dxa"/>
          </w:tcPr>
          <w:p w14:paraId="46764808" w14:textId="77777777" w:rsidR="00204020" w:rsidRPr="0098367B" w:rsidRDefault="005D4F0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98367B">
              <w:rPr>
                <w:rFonts w:ascii="SassoonCRInfant" w:hAnsi="SassoonCRInfant"/>
                <w:noProof/>
                <w:sz w:val="22"/>
                <w:szCs w:val="22"/>
              </w:rPr>
              <w:drawing>
                <wp:anchor distT="0" distB="0" distL="114300" distR="114300" simplePos="0" relativeHeight="251582464" behindDoc="0" locked="0" layoutInCell="1" allowOverlap="1" wp14:anchorId="1FD8594F" wp14:editId="49E6ECA9">
                  <wp:simplePos x="0" y="0"/>
                  <wp:positionH relativeFrom="column">
                    <wp:posOffset>90169</wp:posOffset>
                  </wp:positionH>
                  <wp:positionV relativeFrom="paragraph">
                    <wp:posOffset>111126</wp:posOffset>
                  </wp:positionV>
                  <wp:extent cx="676275" cy="405764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689" cy="40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42B62D8D" w14:textId="709438C5" w:rsidR="00204020" w:rsidRPr="0098367B" w:rsidRDefault="7829B83B" w:rsidP="176F672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color w:val="000000" w:themeColor="text1"/>
                <w:sz w:val="22"/>
                <w:szCs w:val="22"/>
              </w:rPr>
              <w:t xml:space="preserve">the </w:t>
            </w:r>
            <w:r w:rsidRPr="0098367B">
              <w:rPr>
                <w:rFonts w:ascii="SassoonCRInfant" w:hAnsi="SassoonCRInfant" w:cstheme="minorBidi"/>
                <w:color w:val="5B9BD5" w:themeColor="accent1"/>
                <w:sz w:val="22"/>
                <w:szCs w:val="22"/>
              </w:rPr>
              <w:t>Qur’an</w:t>
            </w:r>
            <w:r w:rsidRPr="0098367B">
              <w:rPr>
                <w:rFonts w:ascii="SassoonCRInfant" w:hAnsi="SassoonCRInfant" w:cstheme="minorBidi"/>
                <w:color w:val="000000" w:themeColor="text1"/>
                <w:sz w:val="22"/>
                <w:szCs w:val="22"/>
              </w:rPr>
              <w:t xml:space="preserve"> is written in </w:t>
            </w:r>
            <w:r w:rsidRPr="0098367B">
              <w:rPr>
                <w:rFonts w:ascii="SassoonCRInfant" w:hAnsi="SassoonCRInfant" w:cstheme="minorBidi"/>
                <w:color w:val="5B9BD5" w:themeColor="accent1"/>
                <w:sz w:val="22"/>
                <w:szCs w:val="22"/>
              </w:rPr>
              <w:t>Arabic</w:t>
            </w:r>
            <w:r w:rsidRPr="0098367B">
              <w:rPr>
                <w:rFonts w:ascii="SassoonCRInfant" w:hAnsi="SassoonCRInfant" w:cstheme="minorBidi"/>
                <w:color w:val="000000" w:themeColor="text1"/>
                <w:sz w:val="22"/>
                <w:szCs w:val="22"/>
              </w:rPr>
              <w:t xml:space="preserve"> as Muslims believe that is how it was revealed to Prophet Muhammed.</w:t>
            </w:r>
          </w:p>
        </w:tc>
      </w:tr>
      <w:tr w:rsidR="00204020" w:rsidRPr="0098367B" w14:paraId="2DEC5012" w14:textId="77777777" w:rsidTr="176F6723">
        <w:trPr>
          <w:trHeight w:val="886"/>
        </w:trPr>
        <w:tc>
          <w:tcPr>
            <w:tcW w:w="1504" w:type="dxa"/>
          </w:tcPr>
          <w:p w14:paraId="76EE4455" w14:textId="60BD4064" w:rsidR="00204020" w:rsidRPr="0098367B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2DC067DE" w14:textId="16C7C12B" w:rsidR="00204020" w:rsidRPr="0098367B" w:rsidRDefault="7829B83B" w:rsidP="176F67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="Calibr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color w:val="000000" w:themeColor="text1"/>
                <w:sz w:val="22"/>
                <w:szCs w:val="22"/>
              </w:rPr>
              <w:t>Muslims view Muhammad as God’s Prophet (using Peace be upon him after his name)</w:t>
            </w:r>
          </w:p>
          <w:p w14:paraId="495D7435" w14:textId="77777777" w:rsidR="00204020" w:rsidRPr="0098367B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</w:p>
          <w:p w14:paraId="213FF6D0" w14:textId="77777777" w:rsidR="002868B0" w:rsidRPr="0098367B" w:rsidRDefault="002868B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</w:p>
        </w:tc>
      </w:tr>
      <w:tr w:rsidR="009A70EB" w:rsidRPr="0098367B" w14:paraId="586FD04C" w14:textId="77777777" w:rsidTr="176F6723">
        <w:trPr>
          <w:trHeight w:val="886"/>
        </w:trPr>
        <w:tc>
          <w:tcPr>
            <w:tcW w:w="1504" w:type="dxa"/>
          </w:tcPr>
          <w:p w14:paraId="5DC89974" w14:textId="575C2527" w:rsidR="009A70EB" w:rsidRPr="0098367B" w:rsidRDefault="009A70EB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73B3EBF3" w14:textId="01D0DABC" w:rsidR="009A70EB" w:rsidRPr="0098367B" w:rsidRDefault="009A70EB" w:rsidP="176F672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020D89"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  <w:t xml:space="preserve">Muhammad is an inspiring person who spreads the lessons in the </w:t>
            </w:r>
            <w:r w:rsidRPr="00020D89">
              <w:rPr>
                <w:rStyle w:val="normaltextrun"/>
                <w:rFonts w:ascii="SassoonCRInfant" w:hAnsi="SassoonCRInfant" w:cs="Calibri"/>
                <w:color w:val="5B9BD5" w:themeColor="accent1"/>
                <w:sz w:val="22"/>
                <w:szCs w:val="22"/>
                <w:lang w:val="en-US"/>
              </w:rPr>
              <w:t xml:space="preserve">Qur’an.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98367B" w14:paraId="3A2BF13E" w14:textId="77777777" w:rsidTr="176F6723">
        <w:trPr>
          <w:trHeight w:val="389"/>
        </w:trPr>
        <w:tc>
          <w:tcPr>
            <w:tcW w:w="5049" w:type="dxa"/>
            <w:gridSpan w:val="2"/>
          </w:tcPr>
          <w:p w14:paraId="5496D9BC" w14:textId="1FD72931" w:rsidR="006E2B78" w:rsidRPr="0098367B" w:rsidRDefault="006E2B78" w:rsidP="006D7D20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98367B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98367B" w14:paraId="24857921" w14:textId="77777777" w:rsidTr="176F6723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42D2993C" w14:textId="77777777" w:rsidR="006E2B78" w:rsidRPr="0098367B" w:rsidRDefault="00696B2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Qur’an</w:t>
            </w:r>
          </w:p>
        </w:tc>
        <w:tc>
          <w:tcPr>
            <w:tcW w:w="3369" w:type="dxa"/>
          </w:tcPr>
          <w:p w14:paraId="244D781A" w14:textId="76881DB4" w:rsidR="006E2B78" w:rsidRPr="0098367B" w:rsidRDefault="4F8B63DA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</w:pPr>
            <w:r w:rsidRPr="0098367B">
              <w:rPr>
                <w:rStyle w:val="Strong"/>
                <w:rFonts w:ascii="SassoonCRInfant" w:hAnsi="SassoonCRInfant" w:cstheme="minorBidi"/>
                <w:b w:val="0"/>
                <w:bCs w:val="0"/>
                <w:color w:val="111111"/>
                <w:sz w:val="22"/>
                <w:szCs w:val="22"/>
                <w:shd w:val="clear" w:color="auto" w:fill="FFFFFF"/>
              </w:rPr>
              <w:t>t</w:t>
            </w:r>
            <w:r w:rsidR="00696B2A" w:rsidRPr="0098367B">
              <w:rPr>
                <w:rStyle w:val="Strong"/>
                <w:rFonts w:ascii="SassoonCRInfant" w:hAnsi="SassoonCRInfant" w:cstheme="minorBidi"/>
                <w:b w:val="0"/>
                <w:bCs w:val="0"/>
                <w:color w:val="111111"/>
                <w:sz w:val="22"/>
                <w:szCs w:val="22"/>
                <w:shd w:val="clear" w:color="auto" w:fill="FFFFFF"/>
              </w:rPr>
              <w:t>he sacred text of Islam</w:t>
            </w:r>
            <w:r w:rsidR="00696B2A"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, considered by Muslims to contain the revelations of God to Muhammad.</w:t>
            </w:r>
          </w:p>
          <w:p w14:paraId="4B054719" w14:textId="77777777" w:rsidR="009A70EB" w:rsidRPr="0098367B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6E2B78" w:rsidRPr="0098367B" w14:paraId="53B93897" w14:textId="77777777" w:rsidTr="176F6723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2F84A1CF" w14:textId="77777777" w:rsidR="006E2B78" w:rsidRPr="0098367B" w:rsidRDefault="00696B2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 xml:space="preserve">Sacred </w:t>
            </w:r>
          </w:p>
        </w:tc>
        <w:tc>
          <w:tcPr>
            <w:tcW w:w="3369" w:type="dxa"/>
          </w:tcPr>
          <w:p w14:paraId="0E404C3B" w14:textId="3E4037A1" w:rsidR="006E2B78" w:rsidRPr="0098367B" w:rsidRDefault="487C7434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c</w:t>
            </w:r>
            <w:r w:rsidR="00696B2A"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onnected with God</w:t>
            </w:r>
            <w:r w:rsidR="009A70EB"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98367B" w14:paraId="2795F601" w14:textId="77777777" w:rsidTr="176F6723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03BCEBCD" w14:textId="77777777" w:rsidR="006E2B78" w:rsidRPr="0098367B" w:rsidRDefault="00696B2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 xml:space="preserve">Arabic </w:t>
            </w:r>
          </w:p>
        </w:tc>
        <w:tc>
          <w:tcPr>
            <w:tcW w:w="3369" w:type="dxa"/>
          </w:tcPr>
          <w:p w14:paraId="01AEBD04" w14:textId="7C0E936B" w:rsidR="006E2B78" w:rsidRPr="0098367B" w:rsidRDefault="4A900E51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sz w:val="22"/>
                <w:szCs w:val="22"/>
              </w:rPr>
              <w:t>t</w:t>
            </w:r>
            <w:r w:rsidR="00696B2A" w:rsidRPr="0098367B">
              <w:rPr>
                <w:rFonts w:ascii="SassoonCRInfant" w:hAnsi="SassoonCRInfant" w:cstheme="minorBidi"/>
                <w:sz w:val="22"/>
                <w:szCs w:val="22"/>
              </w:rPr>
              <w:t xml:space="preserve">he language of Arabic people. The Qur’an is written in Arabic. </w:t>
            </w:r>
          </w:p>
        </w:tc>
      </w:tr>
      <w:tr w:rsidR="006E2B78" w:rsidRPr="0098367B" w14:paraId="1186ABCF" w14:textId="77777777" w:rsidTr="176F6723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3F0B5D02" w14:textId="77777777" w:rsidR="006E2B78" w:rsidRPr="0098367B" w:rsidRDefault="00696B2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sz w:val="22"/>
                <w:szCs w:val="22"/>
              </w:rPr>
              <w:t>Prophet</w:t>
            </w:r>
          </w:p>
        </w:tc>
        <w:tc>
          <w:tcPr>
            <w:tcW w:w="3369" w:type="dxa"/>
          </w:tcPr>
          <w:p w14:paraId="31FBDBA3" w14:textId="61588D51" w:rsidR="006E2B78" w:rsidRPr="0098367B" w:rsidRDefault="2F0BC3DE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</w:pPr>
            <w:r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 xml:space="preserve">a </w:t>
            </w:r>
            <w:r w:rsidR="00696B2A"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person regarded as an inspired teacher or proclaimer of the will of God</w:t>
            </w:r>
            <w:r w:rsidR="009A70EB" w:rsidRPr="0098367B">
              <w:rPr>
                <w:rFonts w:ascii="SassoonCRInfant" w:hAnsi="SassoonCRInfant" w:cstheme="minorBidi"/>
                <w:color w:val="111111"/>
                <w:sz w:val="22"/>
                <w:szCs w:val="22"/>
                <w:shd w:val="clear" w:color="auto" w:fill="FFFFFF"/>
              </w:rPr>
              <w:t>.</w:t>
            </w:r>
          </w:p>
          <w:p w14:paraId="2625C1C0" w14:textId="77777777" w:rsidR="009A70EB" w:rsidRPr="0098367B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6E2B78" w:rsidRPr="0098367B" w14:paraId="12D3B535" w14:textId="77777777" w:rsidTr="176F6723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679DB7E" w14:textId="77777777" w:rsidR="006E2B78" w:rsidRPr="0098367B" w:rsidRDefault="00696B2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Message </w:t>
            </w:r>
          </w:p>
        </w:tc>
        <w:tc>
          <w:tcPr>
            <w:tcW w:w="3369" w:type="dxa"/>
          </w:tcPr>
          <w:p w14:paraId="3BE672ED" w14:textId="0441398C" w:rsidR="006E2B78" w:rsidRPr="0098367B" w:rsidRDefault="4B52E629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sz w:val="22"/>
                <w:szCs w:val="22"/>
              </w:rPr>
              <w:t>a</w:t>
            </w:r>
            <w:r w:rsidR="00696B2A" w:rsidRPr="0098367B">
              <w:rPr>
                <w:rFonts w:ascii="SassoonCRInfant" w:hAnsi="SassoonCRInfant" w:cstheme="minorBidi"/>
                <w:sz w:val="22"/>
                <w:szCs w:val="22"/>
              </w:rPr>
              <w:t xml:space="preserve"> religious message is a lesson to be passed on.</w:t>
            </w:r>
            <w:r w:rsidR="1C9359C3" w:rsidRPr="0098367B">
              <w:rPr>
                <w:rFonts w:ascii="SassoonCRInfant" w:hAnsi="SassoonCRInfant" w:cstheme="minorBidi"/>
                <w:sz w:val="22"/>
                <w:szCs w:val="22"/>
              </w:rPr>
              <w:t xml:space="preserve"> </w:t>
            </w:r>
          </w:p>
        </w:tc>
      </w:tr>
      <w:tr w:rsidR="009A70EB" w:rsidRPr="0098367B" w14:paraId="7ACD5098" w14:textId="77777777" w:rsidTr="176F6723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EDB7430" w14:textId="77777777" w:rsidR="009A70EB" w:rsidRPr="0098367B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sz w:val="22"/>
                <w:szCs w:val="22"/>
              </w:rPr>
              <w:t>Muhammad</w:t>
            </w:r>
          </w:p>
        </w:tc>
        <w:tc>
          <w:tcPr>
            <w:tcW w:w="3369" w:type="dxa"/>
          </w:tcPr>
          <w:p w14:paraId="24054FA6" w14:textId="20D2183D" w:rsidR="009A70EB" w:rsidRPr="0098367B" w:rsidRDefault="62AADD97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sz w:val="22"/>
                <w:szCs w:val="22"/>
              </w:rPr>
              <w:t>t</w:t>
            </w:r>
            <w:r w:rsidR="009A70EB" w:rsidRPr="0098367B">
              <w:rPr>
                <w:rFonts w:ascii="SassoonCRInfant" w:hAnsi="SassoonCRInfant" w:cstheme="minorBidi"/>
                <w:sz w:val="22"/>
                <w:szCs w:val="22"/>
              </w:rPr>
              <w:t>he Prophet who spreads Allah’s word.</w:t>
            </w:r>
          </w:p>
        </w:tc>
      </w:tr>
      <w:tr w:rsidR="009A70EB" w:rsidRPr="0098367B" w14:paraId="0263C7F2" w14:textId="77777777" w:rsidTr="176F6723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3199C763" w14:textId="77777777" w:rsidR="009A70EB" w:rsidRPr="0098367B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98367B">
              <w:rPr>
                <w:rFonts w:ascii="SassoonCRInfant" w:hAnsi="SassoonCRInfant" w:cstheme="minorHAnsi"/>
                <w:sz w:val="22"/>
                <w:szCs w:val="22"/>
              </w:rPr>
              <w:t>Allah</w:t>
            </w:r>
          </w:p>
        </w:tc>
        <w:tc>
          <w:tcPr>
            <w:tcW w:w="3369" w:type="dxa"/>
          </w:tcPr>
          <w:p w14:paraId="7382F7A7" w14:textId="58306C95" w:rsidR="009A70EB" w:rsidRPr="0098367B" w:rsidRDefault="009A70EB" w:rsidP="176F672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98367B">
              <w:rPr>
                <w:rFonts w:ascii="SassoonCRInfant" w:hAnsi="SassoonCRInfant" w:cstheme="minorBidi"/>
                <w:sz w:val="22"/>
                <w:szCs w:val="22"/>
              </w:rPr>
              <w:t>God</w:t>
            </w:r>
            <w:r w:rsidR="5A5764B2" w:rsidRPr="0098367B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</w:tbl>
    <w:p w14:paraId="48FA2F35" w14:textId="77777777" w:rsidR="002039DA" w:rsidRPr="0098367B" w:rsidRDefault="009A70EB" w:rsidP="002039DA">
      <w:pPr>
        <w:rPr>
          <w:rFonts w:ascii="SassoonCRInfant" w:hAnsi="SassoonCRInfant"/>
        </w:rPr>
      </w:pPr>
      <w:r w:rsidRPr="0098367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97AA8D3" wp14:editId="51AB7F71">
                <wp:simplePos x="0" y="0"/>
                <wp:positionH relativeFrom="margin">
                  <wp:align>center</wp:align>
                </wp:positionH>
                <wp:positionV relativeFrom="paragraph">
                  <wp:posOffset>3648075</wp:posOffset>
                </wp:positionV>
                <wp:extent cx="3079750" cy="1884680"/>
                <wp:effectExtent l="38100" t="38100" r="44450" b="45847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9750" cy="1884680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A1BC7" w14:textId="77777777" w:rsidR="009A70EB" w:rsidRPr="000C586A" w:rsidRDefault="009A70EB" w:rsidP="009A70EB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0C586A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701862A1" w14:textId="77777777" w:rsidR="009A70EB" w:rsidRPr="000C586A" w:rsidRDefault="009A70EB" w:rsidP="009A70EB">
                            <w:pPr>
                              <w:rPr>
                                <w:rFonts w:ascii="Sassoon Infant Std" w:hAnsi="Sassoon Infant Std"/>
                                <w:noProof/>
                              </w:rPr>
                            </w:pPr>
                            <w:r w:rsidRPr="000C586A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Muslims follow the religion of Islam. They follow the example of the prophet Muhammad.  </w:t>
                            </w:r>
                          </w:p>
                          <w:p w14:paraId="728CBA4F" w14:textId="77777777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type id="_x0000_t62" coordsize="21600,21600" o:spt="62" adj="1350,25920" path="m3600,qx,3600l0@8@12@24,0@9,,18000qy3600,21600l@6,21600@15@27@7,21600,18000,21600qx21600,18000l21600@9@18@30,21600@8,21600,3600qy18000,l@7,0@21@33@6,xe" w14:anchorId="597AA8D3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textboxrect="791,791,20809,20809" o:connecttype="custom" o:connectlocs="10800,0;0,10800;10800,21600;21600,10800;@34,@35"/>
                <v:handles>
                  <v:h position="#0,#1"/>
                </v:handles>
              </v:shapetype>
              <v:shape id="Speech Bubble: Rectangle with Corners Rounded 4" style="position:absolute;margin-left:0;margin-top:287.25pt;width:242.5pt;height:148.4pt;z-index:252009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spid="_x0000_s1027" fillcolor="white [3201]" strokecolor="#0d0d0d [3069]" strokeweight="6pt" type="#_x0000_t62" adj="5905,2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">
                <v:textbox>
                  <w:txbxContent>
                    <w:p w:rsidRPr="000C586A" w:rsidR="009A70EB" w:rsidP="009A70EB" w:rsidRDefault="009A70EB" w14:paraId="024A1BC7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0C586A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0C586A" w:rsidR="009A70EB" w:rsidP="009A70EB" w:rsidRDefault="009A70EB" w14:paraId="701862A1" w14:textId="77777777">
                      <w:pPr>
                        <w:rPr>
                          <w:rFonts w:ascii="Sassoon Infant Std" w:hAnsi="Sassoon Infant Std"/>
                          <w:noProof/>
                        </w:rPr>
                      </w:pPr>
                      <w:r w:rsidRPr="000C586A">
                        <w:rPr>
                          <w:rFonts w:ascii="Sassoon Infant Std" w:hAnsi="Sassoon Infant Std"/>
                          <w:sz w:val="26"/>
                        </w:rPr>
                        <w:t xml:space="preserve">Muslims follow the religion of Islam. They follow the example of the prophet Muhammad.  </w:t>
                      </w:r>
                    </w:p>
                    <w:p w:rsidRPr="00905D5E" w:rsidR="009A70EB" w:rsidP="009A70EB" w:rsidRDefault="009A70EB" w14:paraId="728CBA4F" w14:textId="77777777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367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B44F542" wp14:editId="5F81AB55">
                <wp:simplePos x="0" y="0"/>
                <wp:positionH relativeFrom="margin">
                  <wp:posOffset>6082665</wp:posOffset>
                </wp:positionH>
                <wp:positionV relativeFrom="paragraph">
                  <wp:posOffset>3621405</wp:posOffset>
                </wp:positionV>
                <wp:extent cx="3155389" cy="1913698"/>
                <wp:effectExtent l="38100" t="38100" r="45085" b="448945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389" cy="1913698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78C9E" w14:textId="77777777" w:rsidR="009A70EB" w:rsidRPr="000C586A" w:rsidRDefault="009A70EB" w:rsidP="009A70EB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0C586A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7FDA52D3" w14:textId="77777777" w:rsidR="009A70EB" w:rsidRPr="000C586A" w:rsidRDefault="009A70EB" w:rsidP="009A70EB">
                            <w:pPr>
                              <w:rPr>
                                <w:rFonts w:ascii="Sassoon Infant Std" w:hAnsi="Sassoon Infant Std"/>
                                <w:sz w:val="24"/>
                              </w:rPr>
                            </w:pPr>
                            <w:r w:rsidRPr="000C586A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The holy book of Islam is called the </w:t>
                            </w:r>
                            <w:r w:rsidRPr="000C586A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Qur’an</w:t>
                            </w:r>
                            <w:r w:rsidRPr="000C586A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. It should be wrapped when not in use and always placed </w:t>
                            </w:r>
                            <w:proofErr w:type="gramStart"/>
                            <w:r w:rsidRPr="000C586A">
                              <w:rPr>
                                <w:rFonts w:ascii="Sassoon Infant Std" w:hAnsi="Sassoon Infant Std"/>
                                <w:sz w:val="24"/>
                              </w:rPr>
                              <w:t>off of</w:t>
                            </w:r>
                            <w:proofErr w:type="gramEnd"/>
                            <w:r w:rsidRPr="000C586A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the ground on a rack or table.</w:t>
                            </w:r>
                          </w:p>
                          <w:p w14:paraId="75A86927" w14:textId="77777777" w:rsidR="009A70EB" w:rsidRPr="00905D5E" w:rsidRDefault="009A70EB" w:rsidP="009A70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478.95pt;margin-top:285.15pt;width:248.45pt;height:150.7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fillcolor="white [3201]" strokecolor="#0d0d0d [3069]" strokeweight="6pt" type="#_x0000_t62" adj="5905,2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" w14:anchorId="3B44F542">
                <v:textbox>
                  <w:txbxContent>
                    <w:p w:rsidRPr="000C586A" w:rsidR="009A70EB" w:rsidP="009A70EB" w:rsidRDefault="009A70EB" w14:paraId="3CF78C9E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0C586A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0C586A" w:rsidR="009A70EB" w:rsidP="009A70EB" w:rsidRDefault="009A70EB" w14:paraId="7FDA52D3" w14:textId="77777777">
                      <w:pPr>
                        <w:rPr>
                          <w:rFonts w:ascii="Sassoon Infant Std" w:hAnsi="Sassoon Infant Std"/>
                          <w:sz w:val="24"/>
                        </w:rPr>
                      </w:pPr>
                      <w:r w:rsidRPr="000C586A">
                        <w:rPr>
                          <w:rFonts w:ascii="Sassoon Infant Std" w:hAnsi="Sassoon Infant Std"/>
                          <w:sz w:val="24"/>
                        </w:rPr>
                        <w:t xml:space="preserve">The holy book of Islam is called the </w:t>
                      </w:r>
                      <w:r w:rsidRPr="000C586A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Qur’an</w:t>
                      </w:r>
                      <w:r w:rsidRPr="000C586A">
                        <w:rPr>
                          <w:rFonts w:ascii="Sassoon Infant Std" w:hAnsi="Sassoon Infant Std"/>
                          <w:sz w:val="24"/>
                        </w:rPr>
                        <w:t xml:space="preserve">. It should be wrapped when not in use and always placed </w:t>
                      </w:r>
                      <w:proofErr w:type="gramStart"/>
                      <w:r w:rsidRPr="000C586A">
                        <w:rPr>
                          <w:rFonts w:ascii="Sassoon Infant Std" w:hAnsi="Sassoon Infant Std"/>
                          <w:sz w:val="24"/>
                        </w:rPr>
                        <w:t>off of</w:t>
                      </w:r>
                      <w:proofErr w:type="gramEnd"/>
                      <w:r w:rsidRPr="000C586A">
                        <w:rPr>
                          <w:rFonts w:ascii="Sassoon Infant Std" w:hAnsi="Sassoon Infant Std"/>
                          <w:sz w:val="24"/>
                        </w:rPr>
                        <w:t xml:space="preserve"> the ground on a rack or table.</w:t>
                      </w:r>
                    </w:p>
                    <w:p w:rsidRPr="00905D5E" w:rsidR="009A70EB" w:rsidP="009A70EB" w:rsidRDefault="009A70EB" w14:paraId="75A86927" w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F1E91C" w14:textId="77777777" w:rsidR="00B773A3" w:rsidRPr="0098367B" w:rsidRDefault="00CF5F18" w:rsidP="00CF5F18">
      <w:pPr>
        <w:tabs>
          <w:tab w:val="left" w:pos="1077"/>
        </w:tabs>
        <w:rPr>
          <w:rFonts w:ascii="SassoonCRInfant" w:hAnsi="SassoonCRInfant"/>
        </w:rPr>
      </w:pPr>
      <w:r w:rsidRPr="0098367B">
        <w:rPr>
          <w:rFonts w:ascii="SassoonCRInfant" w:hAnsi="SassoonCRInfant"/>
        </w:rPr>
        <w:tab/>
      </w:r>
    </w:p>
    <w:p w14:paraId="1B88B463" w14:textId="77777777" w:rsidR="00CF5F18" w:rsidRPr="0098367B" w:rsidRDefault="00CF5F18" w:rsidP="00CF5F18">
      <w:pPr>
        <w:tabs>
          <w:tab w:val="left" w:pos="1077"/>
        </w:tabs>
        <w:rPr>
          <w:rFonts w:ascii="SassoonCRInfant" w:hAnsi="SassoonCRInfant"/>
        </w:rPr>
      </w:pPr>
    </w:p>
    <w:p w14:paraId="667CEBF1" w14:textId="77777777" w:rsidR="0065719F" w:rsidRPr="0098367B" w:rsidRDefault="0065719F" w:rsidP="00CF5F18">
      <w:pPr>
        <w:tabs>
          <w:tab w:val="left" w:pos="1077"/>
        </w:tabs>
        <w:rPr>
          <w:rFonts w:ascii="SassoonCRInfant" w:hAnsi="SassoonCRInfant"/>
        </w:rPr>
      </w:pPr>
    </w:p>
    <w:p w14:paraId="61745C4F" w14:textId="77777777" w:rsidR="0065719F" w:rsidRPr="0098367B" w:rsidRDefault="009A70EB" w:rsidP="0065719F">
      <w:pPr>
        <w:rPr>
          <w:rFonts w:ascii="SassoonCRInfant" w:hAnsi="SassoonCRInfant"/>
        </w:rPr>
      </w:pPr>
      <w:r w:rsidRPr="0098367B">
        <w:rPr>
          <w:rFonts w:ascii="SassoonCRInfant" w:hAnsi="SassoonCRInfant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0C96CB3A" wp14:editId="0FFF2067">
            <wp:simplePos x="0" y="0"/>
            <wp:positionH relativeFrom="margin">
              <wp:posOffset>8458200</wp:posOffset>
            </wp:positionH>
            <wp:positionV relativeFrom="paragraph">
              <wp:posOffset>255270</wp:posOffset>
            </wp:positionV>
            <wp:extent cx="604878" cy="387129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621C8" w14:textId="77777777" w:rsidR="0065719F" w:rsidRPr="006E06AE" w:rsidRDefault="009A70EB" w:rsidP="0065719F">
      <w:pPr>
        <w:tabs>
          <w:tab w:val="left" w:pos="9990"/>
        </w:tabs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498AC8F6" wp14:editId="6C4C7263">
            <wp:simplePos x="0" y="0"/>
            <wp:positionH relativeFrom="margin">
              <wp:posOffset>5143500</wp:posOffset>
            </wp:positionH>
            <wp:positionV relativeFrom="paragraph">
              <wp:posOffset>45720</wp:posOffset>
            </wp:positionV>
            <wp:extent cx="604878" cy="387129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AE2C1" w14:textId="77777777" w:rsidR="009126B7" w:rsidRPr="009C7EF8" w:rsidRDefault="005D4F0D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889664" behindDoc="0" locked="0" layoutInCell="1" allowOverlap="1" wp14:anchorId="4BCD24D1" wp14:editId="180A52A6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9840" behindDoc="0" locked="0" layoutInCell="1" allowOverlap="1" wp14:anchorId="5F117349" wp14:editId="683343BB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4DDC8D86" wp14:editId="212E3AB4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A1755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 w14:anchorId="4DDC8D86">
                <v:textbox>
                  <w:txbxContent>
                    <w:p w:rsidRPr="006321DB" w:rsidR="00FB19C1" w:rsidP="00FB19C1" w:rsidRDefault="00FB19C1" w14:paraId="47FA1755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5C">
        <w:rPr>
          <w:noProof/>
        </w:rPr>
        <w:drawing>
          <wp:anchor distT="0" distB="0" distL="114300" distR="114300" simplePos="0" relativeHeight="251564032" behindDoc="0" locked="0" layoutInCell="1" allowOverlap="1" wp14:anchorId="058EC9E2" wp14:editId="51E3A94F">
            <wp:simplePos x="0" y="0"/>
            <wp:positionH relativeFrom="column">
              <wp:posOffset>1570990</wp:posOffset>
            </wp:positionH>
            <wp:positionV relativeFrom="paragraph">
              <wp:posOffset>2068195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  <w:r w:rsidR="005E43FC">
        <w:br/>
      </w:r>
    </w:p>
    <w:p w14:paraId="09E9CB93" w14:textId="77777777" w:rsidR="009C7EF8" w:rsidRPr="009C7EF8" w:rsidRDefault="009C7EF8" w:rsidP="009C7EF8">
      <w:pPr>
        <w:jc w:val="center"/>
        <w:rPr>
          <w:rFonts w:ascii="Letter-join Plus 8" w:hAnsi="Letter-join Plus 8"/>
          <w:i/>
          <w:iCs/>
        </w:rPr>
      </w:pP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82141"/>
    <w:multiLevelType w:val="multilevel"/>
    <w:tmpl w:val="DC542DE4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633EC"/>
    <w:multiLevelType w:val="multilevel"/>
    <w:tmpl w:val="663EC9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DC7711"/>
    <w:multiLevelType w:val="multilevel"/>
    <w:tmpl w:val="3522B7D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959D2"/>
    <w:multiLevelType w:val="multilevel"/>
    <w:tmpl w:val="21AE7D4E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C36CD"/>
    <w:multiLevelType w:val="multilevel"/>
    <w:tmpl w:val="1FA2EF0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798258338">
    <w:abstractNumId w:val="3"/>
  </w:num>
  <w:num w:numId="4" w16cid:durableId="645013144">
    <w:abstractNumId w:val="4"/>
  </w:num>
  <w:num w:numId="5" w16cid:durableId="1555236873">
    <w:abstractNumId w:val="5"/>
  </w:num>
  <w:num w:numId="6" w16cid:durableId="1603806735">
    <w:abstractNumId w:val="6"/>
  </w:num>
  <w:num w:numId="7" w16cid:durableId="1821649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BB5"/>
    <w:rsid w:val="0000354B"/>
    <w:rsid w:val="00020D89"/>
    <w:rsid w:val="000363D1"/>
    <w:rsid w:val="00040861"/>
    <w:rsid w:val="0004409A"/>
    <w:rsid w:val="00074AEF"/>
    <w:rsid w:val="000B5B41"/>
    <w:rsid w:val="000B70E2"/>
    <w:rsid w:val="000C586A"/>
    <w:rsid w:val="000F62E3"/>
    <w:rsid w:val="0011492D"/>
    <w:rsid w:val="001156F2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43B7C"/>
    <w:rsid w:val="002535A9"/>
    <w:rsid w:val="002557B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A5ECF"/>
    <w:rsid w:val="007B77B1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71EC3"/>
    <w:rsid w:val="0098367B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67BB5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035EA5DE"/>
    <w:rsid w:val="176F6723"/>
    <w:rsid w:val="1C9359C3"/>
    <w:rsid w:val="2CAED117"/>
    <w:rsid w:val="2F0BC3DE"/>
    <w:rsid w:val="33E7A002"/>
    <w:rsid w:val="3CD791AE"/>
    <w:rsid w:val="487C7434"/>
    <w:rsid w:val="4A900E51"/>
    <w:rsid w:val="4B52E629"/>
    <w:rsid w:val="4F8B63DA"/>
    <w:rsid w:val="5A5764B2"/>
    <w:rsid w:val="62AADD97"/>
    <w:rsid w:val="7829B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5087"/>
  <w15:chartTrackingRefBased/>
  <w15:docId w15:val="{C7EC9F57-AB0B-4451-AD0B-C43BC71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pngimg.com/download/64775" TargetMode="Externa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publicdomainpictures.net/en/view-image.php?image=340069&amp;picture=allah-muslim-god-islamic-eid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pngimg.com/download/64663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2-23\Spring\Knowledge%20Organisers\RE%20Knowledge%20Organis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38f7bee6-c71b-4475-adbf-35995bcd0bb3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f8f2c7fe-fd9c-4cdd-b3a0-0fc36241801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A171B49-AB07-4B67-8185-5F501136B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</Template>
  <TotalTime>0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Corrinne Goody</cp:lastModifiedBy>
  <cp:revision>7</cp:revision>
  <cp:lastPrinted>2021-06-14T14:42:00Z</cp:lastPrinted>
  <dcterms:created xsi:type="dcterms:W3CDTF">2023-12-07T14:53:00Z</dcterms:created>
  <dcterms:modified xsi:type="dcterms:W3CDTF">2025-11-26T21:25:00Z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