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87518" w14:textId="4D172C51" w:rsidR="002039DA" w:rsidRPr="00016335" w:rsidRDefault="00842A29">
      <w:pPr>
        <w:rPr>
          <w:rFonts w:ascii="SassoonCRInfant" w:hAnsi="SassoonCRInfant"/>
          <w:color w:val="7030A0"/>
        </w:rPr>
      </w:pPr>
      <w:r w:rsidRPr="00016335">
        <w:rPr>
          <w:rFonts w:ascii="SassoonCRInfant" w:hAnsi="SassoonCRInfant"/>
          <w:color w:val="7030A0"/>
        </w:rPr>
        <w:drawing>
          <wp:anchor distT="0" distB="0" distL="114300" distR="114300" simplePos="0" relativeHeight="252015616" behindDoc="0" locked="0" layoutInCell="1" allowOverlap="1" wp14:anchorId="2FB81309" wp14:editId="08CD935B">
            <wp:simplePos x="0" y="0"/>
            <wp:positionH relativeFrom="rightMargin">
              <wp:posOffset>-363888</wp:posOffset>
            </wp:positionH>
            <wp:positionV relativeFrom="paragraph">
              <wp:posOffset>-510540</wp:posOffset>
            </wp:positionV>
            <wp:extent cx="838867" cy="637540"/>
            <wp:effectExtent l="0" t="0" r="0" b="0"/>
            <wp:wrapNone/>
            <wp:docPr id="1149600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60090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867" cy="63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016335">
        <w:rPr>
          <w:rFonts w:ascii="SassoonCRInfant" w:hAnsi="SassoonCRInfant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2112" behindDoc="0" locked="0" layoutInCell="1" allowOverlap="1" wp14:anchorId="2E31183E" wp14:editId="77909DDA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39C730" w14:textId="77777777" w:rsidR="00B47812" w:rsidRPr="00D5787C" w:rsidRDefault="00B47812" w:rsidP="00B47812">
                            <w:pPr>
                              <w:jc w:val="center"/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787C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Two </w:t>
                            </w:r>
                            <w:r w:rsidRPr="00D5787C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D5787C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7F4A9F" w:rsidRPr="00D5787C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In what ways is a Mosque important to believers? 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31183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821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5A39C730" w14:textId="77777777" w:rsidR="00B47812" w:rsidRPr="00D5787C" w:rsidRDefault="00B47812" w:rsidP="00B47812">
                      <w:pPr>
                        <w:jc w:val="center"/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787C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Two </w:t>
                      </w:r>
                      <w:r w:rsidRPr="00D5787C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D5787C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7F4A9F" w:rsidRPr="00D5787C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In what ways is a Mosque important to believers?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016335">
        <w:rPr>
          <w:rFonts w:ascii="SassoonCRInfant" w:hAnsi="SassoonCRInfant"/>
          <w:noProof/>
          <w:color w:val="7030A0"/>
        </w:rPr>
        <w:drawing>
          <wp:anchor distT="0" distB="0" distL="114300" distR="114300" simplePos="0" relativeHeight="251513856" behindDoc="0" locked="0" layoutInCell="1" allowOverlap="1" wp14:anchorId="26D023D1" wp14:editId="19FAC4A5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016335">
        <w:rPr>
          <w:rFonts w:ascii="SassoonCRInfant" w:hAnsi="SassoonCRInfant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="00204020" w:rsidRPr="00016335" w14:paraId="4F1990C2" w14:textId="77777777" w:rsidTr="241F8E18">
        <w:trPr>
          <w:trHeight w:val="279"/>
        </w:trPr>
        <w:tc>
          <w:tcPr>
            <w:tcW w:w="1504" w:type="dxa"/>
          </w:tcPr>
          <w:p w14:paraId="3DC105D7" w14:textId="459A298C" w:rsidR="00204020" w:rsidRPr="00016335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016335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974656" behindDoc="0" locked="0" layoutInCell="1" allowOverlap="1" wp14:anchorId="4456BEDD" wp14:editId="089DA0B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3109E724" w14:textId="45DD1263" w:rsidR="00FB422A" w:rsidRPr="00016335" w:rsidRDefault="00204020" w:rsidP="005D4F0D">
            <w:pPr>
              <w:rPr>
                <w:rFonts w:ascii="SassoonCRInfant" w:hAnsi="SassoonCRInfant"/>
                <w:b/>
                <w:color w:val="7030A0"/>
              </w:rPr>
            </w:pPr>
            <w:r w:rsidRPr="00016335">
              <w:rPr>
                <w:rFonts w:ascii="SassoonCRInfant" w:hAnsi="SassoonCRInfant"/>
                <w:b/>
                <w:color w:val="7030A0"/>
                <w:sz w:val="30"/>
                <w:szCs w:val="36"/>
              </w:rPr>
              <w:t>Sticky knowledge</w:t>
            </w:r>
          </w:p>
          <w:p w14:paraId="63F52857" w14:textId="77777777" w:rsidR="00EA1E0E" w:rsidRPr="00016335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204020" w:rsidRPr="00016335" w14:paraId="2A72DA88" w14:textId="77777777" w:rsidTr="241F8E18">
        <w:trPr>
          <w:trHeight w:val="1071"/>
        </w:trPr>
        <w:tc>
          <w:tcPr>
            <w:tcW w:w="1504" w:type="dxa"/>
          </w:tcPr>
          <w:p w14:paraId="22D345AF" w14:textId="77777777" w:rsidR="00204020" w:rsidRPr="00016335" w:rsidRDefault="00696B2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016335"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988992" behindDoc="0" locked="0" layoutInCell="1" allowOverlap="1" wp14:anchorId="42F2D7EB" wp14:editId="79521A60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93345</wp:posOffset>
                  </wp:positionV>
                  <wp:extent cx="663575" cy="475615"/>
                  <wp:effectExtent l="0" t="0" r="0" b="63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1E2510EF" w14:textId="2510CF7C" w:rsidR="007F4A9F" w:rsidRPr="00016335" w:rsidRDefault="007F4A9F" w:rsidP="241F8E1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  <w:color w:val="000000"/>
              </w:rPr>
            </w:pPr>
            <w:r w:rsidRPr="00016335">
              <w:rPr>
                <w:rFonts w:ascii="SassoonCRInfant" w:hAnsi="SassoonCRInfant" w:cstheme="minorBidi"/>
              </w:rPr>
              <w:t>S</w:t>
            </w:r>
            <w:r w:rsidRPr="00016335">
              <w:rPr>
                <w:rFonts w:ascii="SassoonCRInfant" w:hAnsi="SassoonCRInfant" w:cstheme="minorBidi"/>
                <w:color w:val="000000" w:themeColor="text1"/>
              </w:rPr>
              <w:t>acred/holy means a place that is connected to God.</w:t>
            </w:r>
          </w:p>
          <w:p w14:paraId="0F0769CF" w14:textId="77777777" w:rsidR="00204020" w:rsidRPr="00016335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</w:p>
        </w:tc>
      </w:tr>
      <w:tr w:rsidR="00204020" w:rsidRPr="00016335" w14:paraId="2EAC8F77" w14:textId="77777777" w:rsidTr="241F8E18">
        <w:trPr>
          <w:trHeight w:val="886"/>
        </w:trPr>
        <w:tc>
          <w:tcPr>
            <w:tcW w:w="1504" w:type="dxa"/>
          </w:tcPr>
          <w:p w14:paraId="13364CF4" w14:textId="77777777" w:rsidR="00204020" w:rsidRPr="00016335" w:rsidRDefault="007F4A9F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016335"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2008448" behindDoc="0" locked="0" layoutInCell="1" allowOverlap="1" wp14:anchorId="5DCAC411" wp14:editId="46D0AF4B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66040</wp:posOffset>
                  </wp:positionV>
                  <wp:extent cx="476250" cy="441960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2532F34D" w14:textId="3A35E5F7" w:rsidR="00204020" w:rsidRPr="00016335" w:rsidRDefault="007F4A9F" w:rsidP="241F8E1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</w:rPr>
            </w:pPr>
            <w:r w:rsidRPr="00016335">
              <w:rPr>
                <w:rStyle w:val="normaltextrun"/>
                <w:rFonts w:ascii="SassoonCRInfant" w:hAnsi="SassoonCRInfant" w:cstheme="minorBidi"/>
                <w:lang w:val="en-US"/>
              </w:rPr>
              <w:t>I</w:t>
            </w:r>
            <w:r w:rsidRPr="00016335">
              <w:rPr>
                <w:rFonts w:ascii="SassoonCRInfant" w:hAnsi="SassoonCRInfant" w:cstheme="minorBidi"/>
                <w:color w:val="000000" w:themeColor="text1"/>
              </w:rPr>
              <w:t xml:space="preserve">n a </w:t>
            </w:r>
            <w:r w:rsidR="000D059E" w:rsidRPr="00016335">
              <w:rPr>
                <w:rFonts w:ascii="SassoonCRInfant" w:hAnsi="SassoonCRInfant" w:cstheme="minorBidi"/>
                <w:color w:val="000000" w:themeColor="text1"/>
              </w:rPr>
              <w:t>M</w:t>
            </w:r>
            <w:r w:rsidRPr="00016335">
              <w:rPr>
                <w:rFonts w:ascii="SassoonCRInfant" w:hAnsi="SassoonCRInfant" w:cstheme="minorBidi"/>
                <w:color w:val="000000" w:themeColor="text1"/>
              </w:rPr>
              <w:t xml:space="preserve">osque you will find a </w:t>
            </w:r>
            <w:r w:rsidR="000D059E" w:rsidRPr="00942D48">
              <w:rPr>
                <w:rFonts w:ascii="SassoonCRInfant" w:hAnsi="SassoonCRInfant" w:cstheme="minorBidi"/>
                <w:color w:val="4472C4" w:themeColor="accent5"/>
              </w:rPr>
              <w:t>W</w:t>
            </w:r>
            <w:r w:rsidRPr="00942D48">
              <w:rPr>
                <w:rFonts w:ascii="SassoonCRInfant" w:hAnsi="SassoonCRInfant" w:cstheme="minorBidi"/>
                <w:color w:val="4472C4" w:themeColor="accent5"/>
              </w:rPr>
              <w:t xml:space="preserve">udu, </w:t>
            </w:r>
            <w:r w:rsidR="000D059E" w:rsidRPr="00942D48">
              <w:rPr>
                <w:rFonts w:ascii="SassoonCRInfant" w:hAnsi="SassoonCRInfant" w:cstheme="minorBidi"/>
                <w:color w:val="4472C4" w:themeColor="accent5"/>
              </w:rPr>
              <w:t>C</w:t>
            </w:r>
            <w:r w:rsidRPr="00942D48">
              <w:rPr>
                <w:rFonts w:ascii="SassoonCRInfant" w:hAnsi="SassoonCRInfant" w:cstheme="minorBidi"/>
                <w:color w:val="4472C4" w:themeColor="accent5"/>
              </w:rPr>
              <w:t xml:space="preserve">alligraphy, </w:t>
            </w:r>
            <w:r w:rsidRPr="00F84364">
              <w:rPr>
                <w:rFonts w:ascii="SassoonCRInfant" w:hAnsi="SassoonCRInfant" w:cstheme="minorBidi"/>
              </w:rPr>
              <w:t xml:space="preserve">prayer mat, </w:t>
            </w:r>
            <w:r w:rsidRPr="00942D48">
              <w:rPr>
                <w:rFonts w:ascii="SassoonCRInfant" w:hAnsi="SassoonCRInfant" w:cstheme="minorBidi"/>
                <w:color w:val="4472C4" w:themeColor="accent5"/>
              </w:rPr>
              <w:t>prayer beads,</w:t>
            </w:r>
            <w:r w:rsidR="00D5787C" w:rsidRPr="00942D48">
              <w:rPr>
                <w:rFonts w:ascii="SassoonCRInfant" w:hAnsi="SassoonCRInfant" w:cstheme="minorBidi"/>
                <w:color w:val="4472C4" w:themeColor="accent5"/>
              </w:rPr>
              <w:t xml:space="preserve"> </w:t>
            </w:r>
            <w:r w:rsidR="008D1A30" w:rsidRPr="00942D48">
              <w:rPr>
                <w:rFonts w:ascii="SassoonCRInfant" w:hAnsi="SassoonCRInfant" w:cstheme="minorBidi"/>
              </w:rPr>
              <w:t>M</w:t>
            </w:r>
            <w:r w:rsidRPr="00942D48">
              <w:rPr>
                <w:rFonts w:ascii="SassoonCRInfant" w:hAnsi="SassoonCRInfant" w:cstheme="minorBidi"/>
              </w:rPr>
              <w:t>inbar</w:t>
            </w:r>
            <w:r w:rsidRPr="00942D48">
              <w:rPr>
                <w:rFonts w:ascii="SassoonCRInfant" w:hAnsi="SassoonCRInfant" w:cstheme="minorBidi"/>
                <w:color w:val="4472C4" w:themeColor="accent5"/>
              </w:rPr>
              <w:t xml:space="preserve">, </w:t>
            </w:r>
            <w:r w:rsidR="008D1A30" w:rsidRPr="00942D48">
              <w:rPr>
                <w:rFonts w:ascii="SassoonCRInfant" w:hAnsi="SassoonCRInfant" w:cstheme="minorBidi"/>
                <w:color w:val="4472C4" w:themeColor="accent5"/>
              </w:rPr>
              <w:t>M</w:t>
            </w:r>
            <w:r w:rsidRPr="00942D48">
              <w:rPr>
                <w:rFonts w:ascii="SassoonCRInfant" w:hAnsi="SassoonCRInfant" w:cstheme="minorBidi"/>
                <w:color w:val="4472C4" w:themeColor="accent5"/>
              </w:rPr>
              <w:t xml:space="preserve">ihrab, </w:t>
            </w:r>
            <w:r w:rsidR="008D1A30" w:rsidRPr="00942D48">
              <w:rPr>
                <w:rFonts w:ascii="SassoonCRInfant" w:hAnsi="SassoonCRInfant" w:cstheme="minorBidi"/>
                <w:color w:val="4472C4" w:themeColor="accent5"/>
              </w:rPr>
              <w:t>M</w:t>
            </w:r>
            <w:r w:rsidRPr="00942D48">
              <w:rPr>
                <w:rFonts w:ascii="SassoonCRInfant" w:hAnsi="SassoonCRInfant" w:cstheme="minorBidi"/>
                <w:color w:val="4472C4" w:themeColor="accent5"/>
              </w:rPr>
              <w:t xml:space="preserve">uezzin. </w:t>
            </w:r>
          </w:p>
        </w:tc>
      </w:tr>
      <w:tr w:rsidR="00204020" w:rsidRPr="00016335" w14:paraId="7AA0B7A6" w14:textId="77777777" w:rsidTr="241F8E18">
        <w:trPr>
          <w:trHeight w:val="1055"/>
        </w:trPr>
        <w:tc>
          <w:tcPr>
            <w:tcW w:w="1504" w:type="dxa"/>
          </w:tcPr>
          <w:p w14:paraId="2D088E71" w14:textId="77777777" w:rsidR="00204020" w:rsidRPr="00016335" w:rsidRDefault="007F4A9F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016335"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2011520" behindDoc="0" locked="0" layoutInCell="1" allowOverlap="1" wp14:anchorId="4EE1B865" wp14:editId="446BE6F6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59055</wp:posOffset>
                  </wp:positionV>
                  <wp:extent cx="558800" cy="568572"/>
                  <wp:effectExtent l="0" t="0" r="0" b="317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6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3C4D4018" w14:textId="2BEEF769" w:rsidR="00204020" w:rsidRPr="00016335" w:rsidRDefault="007F4A9F" w:rsidP="241F8E1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Bidi"/>
              </w:rPr>
            </w:pPr>
            <w:r w:rsidRPr="00016335">
              <w:rPr>
                <w:rStyle w:val="normaltextrun"/>
                <w:rFonts w:ascii="SassoonCRInfant" w:hAnsi="SassoonCRInfant" w:cstheme="minorBidi"/>
                <w:lang w:val="en-US"/>
              </w:rPr>
              <w:t>Both Mosques and Churches are important places to people of faith.</w:t>
            </w:r>
          </w:p>
        </w:tc>
      </w:tr>
      <w:tr w:rsidR="00204020" w:rsidRPr="00016335" w14:paraId="58A925BB" w14:textId="77777777" w:rsidTr="241F8E18">
        <w:trPr>
          <w:trHeight w:val="886"/>
        </w:trPr>
        <w:tc>
          <w:tcPr>
            <w:tcW w:w="1504" w:type="dxa"/>
          </w:tcPr>
          <w:p w14:paraId="02B260D5" w14:textId="77777777" w:rsidR="00204020" w:rsidRPr="00016335" w:rsidRDefault="007F4A9F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016335">
              <w:rPr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2014592" behindDoc="0" locked="0" layoutInCell="1" allowOverlap="1" wp14:anchorId="7A885743" wp14:editId="5B8894C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20955</wp:posOffset>
                  </wp:positionV>
                  <wp:extent cx="786587" cy="50482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rcRect l="15968" t="-8039" r="17165" b="-7170"/>
                          <a:stretch/>
                        </pic:blipFill>
                        <pic:spPr bwMode="auto">
                          <a:xfrm>
                            <a:off x="0" y="0"/>
                            <a:ext cx="786587" cy="50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103972DF" w14:textId="316A1544" w:rsidR="00204020" w:rsidRPr="00016335" w:rsidRDefault="007F4A9F" w:rsidP="241F8E1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theme="minorBidi"/>
              </w:rPr>
            </w:pPr>
            <w:r w:rsidRPr="00016335">
              <w:rPr>
                <w:rStyle w:val="normaltextrun"/>
                <w:rFonts w:ascii="SassoonCRInfant" w:hAnsi="SassoonCRInfant" w:cstheme="minorBidi"/>
                <w:lang w:val="en-US"/>
              </w:rPr>
              <w:t>Holy places are key pillars in the community and help to bring people together.</w:t>
            </w:r>
          </w:p>
          <w:p w14:paraId="06F87DEE" w14:textId="77777777" w:rsidR="00204020" w:rsidRPr="00016335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</w:p>
          <w:p w14:paraId="0603BE53" w14:textId="77777777" w:rsidR="002868B0" w:rsidRPr="00016335" w:rsidRDefault="002868B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016335" w14:paraId="243396F9" w14:textId="77777777" w:rsidTr="00EA1E0E">
        <w:trPr>
          <w:trHeight w:val="389"/>
        </w:trPr>
        <w:tc>
          <w:tcPr>
            <w:tcW w:w="5049" w:type="dxa"/>
            <w:gridSpan w:val="2"/>
          </w:tcPr>
          <w:p w14:paraId="6C195DE2" w14:textId="7A9C4CCF" w:rsidR="006E2B78" w:rsidRPr="00016335" w:rsidRDefault="006E2B78" w:rsidP="006D7D20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016335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016335" w14:paraId="12788DD0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6A338946" w14:textId="29DB5913" w:rsidR="006E2B78" w:rsidRPr="00016335" w:rsidRDefault="000D059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>s</w:t>
            </w:r>
            <w:r w:rsidR="007F4A9F" w:rsidRPr="00016335"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>acred</w:t>
            </w:r>
          </w:p>
        </w:tc>
        <w:tc>
          <w:tcPr>
            <w:tcW w:w="3369" w:type="dxa"/>
          </w:tcPr>
          <w:p w14:paraId="562632D2" w14:textId="77777777" w:rsidR="009A70EB" w:rsidRPr="00016335" w:rsidRDefault="007F4A9F" w:rsidP="007F4A9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111111"/>
                <w:sz w:val="22"/>
                <w:szCs w:val="22"/>
                <w:shd w:val="clear" w:color="auto" w:fill="FFFFFF"/>
              </w:rPr>
              <w:t>Connected with God.</w:t>
            </w:r>
          </w:p>
        </w:tc>
      </w:tr>
      <w:tr w:rsidR="006E2B78" w:rsidRPr="00016335" w14:paraId="778977B8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35E53124" w14:textId="77777777" w:rsidR="006E2B78" w:rsidRPr="00016335" w:rsidRDefault="007F4A9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Mosque</w:t>
            </w:r>
          </w:p>
        </w:tc>
        <w:tc>
          <w:tcPr>
            <w:tcW w:w="3369" w:type="dxa"/>
          </w:tcPr>
          <w:p w14:paraId="349AFDFB" w14:textId="77777777" w:rsidR="007F4A9F" w:rsidRPr="00016335" w:rsidRDefault="007F4A9F" w:rsidP="007F4A9F">
            <w:pPr>
              <w:shd w:val="clear" w:color="auto" w:fill="FFFFFF"/>
              <w:rPr>
                <w:rFonts w:ascii="SassoonCRInfant" w:eastAsia="Times New Roman" w:hAnsi="SassoonCRInfant" w:cstheme="minorHAnsi"/>
                <w:color w:val="111111"/>
                <w:lang w:eastAsia="en-GB"/>
              </w:rPr>
            </w:pPr>
            <w:r w:rsidRPr="00016335">
              <w:rPr>
                <w:rFonts w:ascii="SassoonCRInfant" w:eastAsia="Times New Roman" w:hAnsi="SassoonCRInfant" w:cstheme="minorHAnsi"/>
                <w:color w:val="111111"/>
                <w:lang w:eastAsia="en-GB"/>
              </w:rPr>
              <w:t>A Muslim place of worship.</w:t>
            </w:r>
          </w:p>
          <w:p w14:paraId="390E6019" w14:textId="77777777" w:rsidR="006E2B78" w:rsidRPr="00016335" w:rsidRDefault="006E2B7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6E2B78" w:rsidRPr="00016335" w14:paraId="1819B4C9" w14:textId="77777777" w:rsidTr="00EA1E0E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6FC2C979" w14:textId="77777777" w:rsidR="006E2B78" w:rsidRPr="00016335" w:rsidRDefault="007F4A9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Wudu</w:t>
            </w:r>
          </w:p>
        </w:tc>
        <w:tc>
          <w:tcPr>
            <w:tcW w:w="3369" w:type="dxa"/>
          </w:tcPr>
          <w:p w14:paraId="1EB81C13" w14:textId="77777777" w:rsidR="006E2B78" w:rsidRPr="00016335" w:rsidRDefault="007F4A9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111111"/>
                <w:sz w:val="22"/>
                <w:szCs w:val="22"/>
                <w:shd w:val="clear" w:color="auto" w:fill="FFFFFF"/>
              </w:rPr>
              <w:t>Washing to be performed in preparation for prayer and worship.</w:t>
            </w:r>
          </w:p>
        </w:tc>
      </w:tr>
      <w:tr w:rsidR="006E2B78" w:rsidRPr="00016335" w14:paraId="3CFA7B2E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2D39391F" w14:textId="10221343" w:rsidR="006E2B78" w:rsidRPr="00016335" w:rsidRDefault="000D059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sz w:val="22"/>
                <w:szCs w:val="22"/>
              </w:rPr>
              <w:t>p</w:t>
            </w:r>
            <w:r w:rsidR="00696B2A" w:rsidRPr="00016335">
              <w:rPr>
                <w:rFonts w:ascii="SassoonCRInfant" w:hAnsi="SassoonCRInfant" w:cstheme="minorHAnsi"/>
                <w:sz w:val="22"/>
                <w:szCs w:val="22"/>
              </w:rPr>
              <w:t>r</w:t>
            </w:r>
            <w:r w:rsidR="007F4A9F" w:rsidRPr="00016335">
              <w:rPr>
                <w:rFonts w:ascii="SassoonCRInfant" w:hAnsi="SassoonCRInfant" w:cstheme="minorHAnsi"/>
                <w:sz w:val="22"/>
                <w:szCs w:val="22"/>
              </w:rPr>
              <w:t>ayer mat</w:t>
            </w:r>
          </w:p>
        </w:tc>
        <w:tc>
          <w:tcPr>
            <w:tcW w:w="3369" w:type="dxa"/>
          </w:tcPr>
          <w:p w14:paraId="07511349" w14:textId="77777777" w:rsidR="007F4A9F" w:rsidRPr="00016335" w:rsidRDefault="007F4A9F" w:rsidP="007F4A9F">
            <w:pPr>
              <w:shd w:val="clear" w:color="auto" w:fill="FFFFFF"/>
              <w:rPr>
                <w:rFonts w:ascii="SassoonCRInfant" w:eastAsia="Times New Roman" w:hAnsi="SassoonCRInfant" w:cstheme="minorHAnsi"/>
                <w:color w:val="111111"/>
                <w:lang w:eastAsia="en-GB"/>
              </w:rPr>
            </w:pPr>
            <w:r w:rsidRPr="00016335">
              <w:rPr>
                <w:rFonts w:ascii="SassoonCRInfant" w:eastAsia="Times New Roman" w:hAnsi="SassoonCRInfant" w:cstheme="minorHAnsi"/>
                <w:color w:val="111111"/>
                <w:lang w:eastAsia="en-GB"/>
              </w:rPr>
              <w:t>A small carpet used by Muslims for kneeling on when praying.</w:t>
            </w:r>
          </w:p>
          <w:p w14:paraId="4C5D93C3" w14:textId="77777777" w:rsidR="009A70EB" w:rsidRPr="00016335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6E2B78" w:rsidRPr="00016335" w14:paraId="111A5B15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054574B" w14:textId="54360139" w:rsidR="006E2B78" w:rsidRPr="00016335" w:rsidRDefault="000D059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p</w:t>
            </w:r>
            <w:r w:rsidR="007F4A9F"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rayer beads</w:t>
            </w:r>
          </w:p>
        </w:tc>
        <w:tc>
          <w:tcPr>
            <w:tcW w:w="3369" w:type="dxa"/>
          </w:tcPr>
          <w:p w14:paraId="6EA5D24D" w14:textId="77777777" w:rsidR="007F4A9F" w:rsidRPr="00016335" w:rsidRDefault="007F4A9F" w:rsidP="007F4A9F">
            <w:pPr>
              <w:shd w:val="clear" w:color="auto" w:fill="FFFFFF"/>
              <w:rPr>
                <w:rFonts w:ascii="SassoonCRInfant" w:eastAsia="Times New Roman" w:hAnsi="SassoonCRInfant" w:cstheme="minorHAnsi"/>
                <w:color w:val="111111"/>
                <w:lang w:eastAsia="en-GB"/>
              </w:rPr>
            </w:pPr>
            <w:r w:rsidRPr="00016335">
              <w:rPr>
                <w:rFonts w:ascii="SassoonCRInfant" w:eastAsia="Times New Roman" w:hAnsi="SassoonCRInfant" w:cstheme="minorHAnsi"/>
                <w:color w:val="111111"/>
                <w:lang w:eastAsia="en-GB"/>
              </w:rPr>
              <w:t>A string of beads used to keep count while uttering prayers.</w:t>
            </w:r>
          </w:p>
          <w:p w14:paraId="6A81D020" w14:textId="77777777" w:rsidR="006E2B78" w:rsidRPr="00016335" w:rsidRDefault="006E2B7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9A70EB" w:rsidRPr="00016335" w14:paraId="34032916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3B24E6FB" w14:textId="77777777" w:rsidR="009A70EB" w:rsidRPr="00016335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sz w:val="22"/>
                <w:szCs w:val="22"/>
              </w:rPr>
              <w:t>M</w:t>
            </w:r>
            <w:r w:rsidR="007F4A9F" w:rsidRPr="00016335">
              <w:rPr>
                <w:rFonts w:ascii="SassoonCRInfant" w:hAnsi="SassoonCRInfant" w:cstheme="minorHAnsi"/>
                <w:sz w:val="22"/>
                <w:szCs w:val="22"/>
              </w:rPr>
              <w:t>inbar</w:t>
            </w:r>
          </w:p>
        </w:tc>
        <w:tc>
          <w:tcPr>
            <w:tcW w:w="3369" w:type="dxa"/>
          </w:tcPr>
          <w:p w14:paraId="11BE076C" w14:textId="77777777" w:rsidR="007F4A9F" w:rsidRPr="00016335" w:rsidRDefault="007F4A9F" w:rsidP="007F4A9F">
            <w:pPr>
              <w:shd w:val="clear" w:color="auto" w:fill="FFFFFF"/>
              <w:rPr>
                <w:rFonts w:ascii="SassoonCRInfant" w:eastAsia="Times New Roman" w:hAnsi="SassoonCRInfant" w:cstheme="minorHAnsi"/>
                <w:color w:val="111111"/>
                <w:lang w:eastAsia="en-GB"/>
              </w:rPr>
            </w:pPr>
            <w:r w:rsidRPr="00016335">
              <w:rPr>
                <w:rFonts w:ascii="SassoonCRInfant" w:eastAsia="Times New Roman" w:hAnsi="SassoonCRInfant" w:cstheme="minorHAnsi"/>
                <w:color w:val="111111"/>
                <w:lang w:eastAsia="en-GB"/>
              </w:rPr>
              <w:t>A short flight of steps used as a platform by a preacher in a mosque.</w:t>
            </w:r>
          </w:p>
          <w:p w14:paraId="422F84B7" w14:textId="77777777" w:rsidR="009A70EB" w:rsidRPr="00016335" w:rsidRDefault="009A70EB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9A70EB" w:rsidRPr="00016335" w14:paraId="52D360A4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84C0B34" w14:textId="77777777" w:rsidR="009A70EB" w:rsidRPr="00016335" w:rsidRDefault="007F4A9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Mihrab</w:t>
            </w:r>
          </w:p>
        </w:tc>
        <w:tc>
          <w:tcPr>
            <w:tcW w:w="3369" w:type="dxa"/>
          </w:tcPr>
          <w:p w14:paraId="1856BE68" w14:textId="77777777" w:rsidR="009A70EB" w:rsidRPr="00016335" w:rsidRDefault="00DF2859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sz w:val="22"/>
                <w:szCs w:val="22"/>
              </w:rPr>
              <w:t xml:space="preserve">A point in the wall which tells you the direction of Mecca to pray to. </w:t>
            </w:r>
          </w:p>
        </w:tc>
      </w:tr>
      <w:tr w:rsidR="007F4A9F" w:rsidRPr="00016335" w14:paraId="7EBEBF2F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122F4AA6" w14:textId="77777777" w:rsidR="007F4A9F" w:rsidRPr="00016335" w:rsidRDefault="007F4A9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Muezzin</w:t>
            </w:r>
          </w:p>
        </w:tc>
        <w:tc>
          <w:tcPr>
            <w:tcW w:w="3369" w:type="dxa"/>
          </w:tcPr>
          <w:p w14:paraId="3B4F7854" w14:textId="77777777" w:rsidR="00DF2859" w:rsidRPr="00016335" w:rsidRDefault="00DF2859" w:rsidP="00DF2859">
            <w:pPr>
              <w:shd w:val="clear" w:color="auto" w:fill="FFFFFF"/>
              <w:rPr>
                <w:rFonts w:ascii="SassoonCRInfant" w:eastAsia="Times New Roman" w:hAnsi="SassoonCRInfant" w:cstheme="minorHAnsi"/>
                <w:color w:val="111111"/>
                <w:lang w:eastAsia="en-GB"/>
              </w:rPr>
            </w:pPr>
            <w:r w:rsidRPr="00016335">
              <w:rPr>
                <w:rFonts w:ascii="SassoonCRInfant" w:eastAsia="Times New Roman" w:hAnsi="SassoonCRInfant" w:cstheme="minorHAnsi"/>
                <w:color w:val="111111"/>
                <w:lang w:eastAsia="en-GB"/>
              </w:rPr>
              <w:t>A man who calls Muslims to prayer from the minaret of a mosque.</w:t>
            </w:r>
          </w:p>
          <w:p w14:paraId="72C806EE" w14:textId="77777777" w:rsidR="007F4A9F" w:rsidRPr="00016335" w:rsidRDefault="007F4A9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</w:p>
        </w:tc>
      </w:tr>
      <w:tr w:rsidR="00DF2859" w:rsidRPr="00016335" w14:paraId="02390BD2" w14:textId="77777777" w:rsidTr="009A70EB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6B96F79" w14:textId="77777777" w:rsidR="00DF2859" w:rsidRPr="00016335" w:rsidRDefault="00DF2859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016335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Minaret</w:t>
            </w:r>
          </w:p>
        </w:tc>
        <w:tc>
          <w:tcPr>
            <w:tcW w:w="3369" w:type="dxa"/>
          </w:tcPr>
          <w:p w14:paraId="42F66978" w14:textId="77777777" w:rsidR="00DF2859" w:rsidRPr="00016335" w:rsidRDefault="00DF2859" w:rsidP="00DF2859">
            <w:pPr>
              <w:shd w:val="clear" w:color="auto" w:fill="FFFFFF"/>
              <w:rPr>
                <w:rFonts w:ascii="SassoonCRInfant" w:eastAsia="Times New Roman" w:hAnsi="SassoonCRInfant" w:cstheme="minorHAnsi"/>
                <w:color w:val="111111"/>
                <w:lang w:eastAsia="en-GB"/>
              </w:rPr>
            </w:pPr>
            <w:r w:rsidRPr="00016335">
              <w:rPr>
                <w:rFonts w:ascii="SassoonCRInfant" w:hAnsi="SassoonCRInfant" w:cstheme="minorHAnsi"/>
                <w:color w:val="111111"/>
                <w:shd w:val="clear" w:color="auto" w:fill="FFFFFF"/>
              </w:rPr>
              <w:t>A slender tower, typically part of a mosque, with a balcony from which a muezzin calls Muslims to prayer.</w:t>
            </w:r>
          </w:p>
        </w:tc>
      </w:tr>
    </w:tbl>
    <w:p w14:paraId="618727FE" w14:textId="77777777" w:rsidR="002039DA" w:rsidRPr="00016335" w:rsidRDefault="002039DA" w:rsidP="002039DA">
      <w:pPr>
        <w:rPr>
          <w:rFonts w:ascii="SassoonCRInfant" w:hAnsi="SassoonCRInfant"/>
        </w:rPr>
      </w:pPr>
    </w:p>
    <w:p w14:paraId="191617AA" w14:textId="77777777" w:rsidR="00B773A3" w:rsidRPr="00016335" w:rsidRDefault="007F4A9F" w:rsidP="00CF5F18">
      <w:pPr>
        <w:tabs>
          <w:tab w:val="left" w:pos="1077"/>
        </w:tabs>
        <w:rPr>
          <w:rFonts w:ascii="SassoonCRInfant" w:hAnsi="SassoonCRInfant"/>
        </w:rPr>
      </w:pPr>
      <w:r w:rsidRPr="00016335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21BFB437" wp14:editId="52715E5F">
                <wp:simplePos x="0" y="0"/>
                <wp:positionH relativeFrom="margin">
                  <wp:posOffset>6082665</wp:posOffset>
                </wp:positionH>
                <wp:positionV relativeFrom="paragraph">
                  <wp:posOffset>45085</wp:posOffset>
                </wp:positionV>
                <wp:extent cx="3155389" cy="1913698"/>
                <wp:effectExtent l="38100" t="38100" r="45085" b="448945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389" cy="1913698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0A1E0" w14:textId="77777777" w:rsidR="009A70EB" w:rsidRPr="00D5787C" w:rsidRDefault="009A70EB" w:rsidP="007F4A9F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D5787C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32DEF6E7" w14:textId="77777777" w:rsidR="009A70EB" w:rsidRPr="00D5787C" w:rsidRDefault="007F4A9F" w:rsidP="007F4A9F">
                            <w:pPr>
                              <w:rPr>
                                <w:rFonts w:ascii="Sassoon Infant Std" w:hAnsi="Sassoon Infant Std"/>
                                <w:sz w:val="24"/>
                              </w:rPr>
                            </w:pPr>
                            <w:r w:rsidRPr="00D5787C">
                              <w:rPr>
                                <w:rFonts w:ascii="Sassoon Infant Std" w:hAnsi="Sassoon Infant Std"/>
                                <w:sz w:val="24"/>
                              </w:rPr>
                              <w:t>A Mosque is the holy building for Islam. This is where traditions and practices of Islam take place.</w:t>
                            </w:r>
                          </w:p>
                          <w:p w14:paraId="2EB2BE4E" w14:textId="77777777" w:rsidR="007F4A9F" w:rsidRPr="00905D5E" w:rsidRDefault="007F4A9F" w:rsidP="007F4A9F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type id="_x0000_t62" coordsize="21600,21600" o:spt="62" adj="1350,25920" path="m3600,qx,3600l0@8@12@24,0@9,,18000qy3600,21600l@6,21600@15@27@7,21600,18000,21600qx21600,18000l21600@9@18@30,21600@8,21600,3600qy18000,l@7,0@21@33@6,xe" w14:anchorId="21BFB437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textboxrect="791,791,20809,20809" o:connecttype="custom" o:connectlocs="10800,0;0,10800;10800,21600;21600,10800;@34,@35"/>
                <v:handles>
                  <v:h position="#0,#1"/>
                </v:handles>
              </v:shapetype>
              <v:shape id="Speech Bubble: Rectangle with Corners Rounded 4" style="position:absolute;margin-left:478.95pt;margin-top:3.55pt;width:248.45pt;height:150.7pt;z-index:25199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spid="_x0000_s1027" fillcolor="white [3201]" strokecolor="#0d0d0d [3069]" strokeweight="6pt" type="#_x0000_t62" adj="5905,2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">
                <v:textbox>
                  <w:txbxContent>
                    <w:p w:rsidRPr="00D5787C" w:rsidR="009A70EB" w:rsidP="007F4A9F" w:rsidRDefault="009A70EB" w14:paraId="64D0A1E0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D5787C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:rsidRPr="00D5787C" w:rsidR="009A70EB" w:rsidP="007F4A9F" w:rsidRDefault="007F4A9F" w14:paraId="32DEF6E7" w14:textId="77777777">
                      <w:pPr>
                        <w:rPr>
                          <w:rFonts w:ascii="Sassoon Infant Std" w:hAnsi="Sassoon Infant Std"/>
                          <w:sz w:val="24"/>
                        </w:rPr>
                      </w:pPr>
                      <w:r w:rsidRPr="00D5787C">
                        <w:rPr>
                          <w:rFonts w:ascii="Sassoon Infant Std" w:hAnsi="Sassoon Infant Std"/>
                          <w:sz w:val="24"/>
                        </w:rPr>
                        <w:t>A Mosque is the holy building for Islam. This is where traditions and practices of Islam take place.</w:t>
                      </w:r>
                    </w:p>
                    <w:p w:rsidRPr="00905D5E" w:rsidR="007F4A9F" w:rsidP="007F4A9F" w:rsidRDefault="007F4A9F" w14:paraId="2EB2BE4E" w14:textId="77777777"/>
                  </w:txbxContent>
                </v:textbox>
                <w10:wrap anchorx="margin"/>
              </v:shape>
            </w:pict>
          </mc:Fallback>
        </mc:AlternateContent>
      </w:r>
      <w:r w:rsidRPr="00016335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23E4BC9" wp14:editId="0AEE3FBB">
                <wp:simplePos x="0" y="0"/>
                <wp:positionH relativeFrom="margin">
                  <wp:align>center</wp:align>
                </wp:positionH>
                <wp:positionV relativeFrom="paragraph">
                  <wp:posOffset>43180</wp:posOffset>
                </wp:positionV>
                <wp:extent cx="3079750" cy="1884680"/>
                <wp:effectExtent l="38100" t="38100" r="44450" b="45847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9750" cy="1884680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B5246A" w14:textId="77777777" w:rsidR="009A70EB" w:rsidRPr="00D5787C" w:rsidRDefault="009A70EB" w:rsidP="009A70EB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D5787C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3542E8ED" w14:textId="77777777" w:rsidR="009A70EB" w:rsidRPr="00D5787C" w:rsidRDefault="009A70EB" w:rsidP="009A70EB">
                            <w:pPr>
                              <w:rPr>
                                <w:rFonts w:ascii="Sassoon Infant Std" w:hAnsi="Sassoon Infant Std"/>
                                <w:noProof/>
                              </w:rPr>
                            </w:pPr>
                            <w:r w:rsidRPr="00D5787C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Muslims </w:t>
                            </w:r>
                            <w:r w:rsidR="007F4A9F" w:rsidRPr="00D5787C">
                              <w:rPr>
                                <w:rFonts w:ascii="Sassoon Infant Std" w:hAnsi="Sassoon Infant Std"/>
                                <w:sz w:val="26"/>
                              </w:rPr>
                              <w:t>pray 5 times a day. These times are displayed within the Mosque.</w:t>
                            </w:r>
                            <w:r w:rsidRPr="00D5787C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  </w:t>
                            </w:r>
                          </w:p>
                          <w:p w14:paraId="62EE8DA8" w14:textId="77777777" w:rsidR="009A70EB" w:rsidRPr="00905D5E" w:rsidRDefault="009A70EB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 id="_x0000_s1028" style="position:absolute;margin-left:0;margin-top:3.4pt;width:242.5pt;height:148.4pt;z-index:2520033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fillcolor="white [3201]" strokecolor="#0d0d0d [3069]" strokeweight="6pt" type="#_x0000_t62" adj="5905,2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" w14:anchorId="623E4BC9">
                <v:textbox>
                  <w:txbxContent>
                    <w:p w:rsidRPr="00D5787C" w:rsidR="009A70EB" w:rsidP="009A70EB" w:rsidRDefault="009A70EB" w14:paraId="79B5246A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D5787C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:rsidRPr="00D5787C" w:rsidR="009A70EB" w:rsidP="009A70EB" w:rsidRDefault="009A70EB" w14:paraId="3542E8ED" w14:textId="77777777">
                      <w:pPr>
                        <w:rPr>
                          <w:rFonts w:ascii="Sassoon Infant Std" w:hAnsi="Sassoon Infant Std"/>
                          <w:noProof/>
                        </w:rPr>
                      </w:pPr>
                      <w:r w:rsidRPr="00D5787C">
                        <w:rPr>
                          <w:rFonts w:ascii="Sassoon Infant Std" w:hAnsi="Sassoon Infant Std"/>
                          <w:sz w:val="26"/>
                        </w:rPr>
                        <w:t xml:space="preserve">Muslims </w:t>
                      </w:r>
                      <w:r w:rsidRPr="00D5787C" w:rsidR="007F4A9F">
                        <w:rPr>
                          <w:rFonts w:ascii="Sassoon Infant Std" w:hAnsi="Sassoon Infant Std"/>
                          <w:sz w:val="26"/>
                        </w:rPr>
                        <w:t>pray 5 times a day. These times are displayed within the Mosque.</w:t>
                      </w:r>
                      <w:r w:rsidRPr="00D5787C">
                        <w:rPr>
                          <w:rFonts w:ascii="Sassoon Infant Std" w:hAnsi="Sassoon Infant Std"/>
                          <w:sz w:val="26"/>
                        </w:rPr>
                        <w:t xml:space="preserve">  </w:t>
                      </w:r>
                    </w:p>
                    <w:p w:rsidRPr="00905D5E" w:rsidR="009A70EB" w:rsidP="009A70EB" w:rsidRDefault="009A70EB" w14:paraId="62EE8DA8" w14:textId="77777777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5F18" w:rsidRPr="00016335">
        <w:rPr>
          <w:rFonts w:ascii="SassoonCRInfant" w:hAnsi="SassoonCRInfant"/>
        </w:rPr>
        <w:tab/>
      </w:r>
    </w:p>
    <w:p w14:paraId="7F969DCF" w14:textId="77777777" w:rsidR="00CF5F18" w:rsidRPr="00016335" w:rsidRDefault="00CF5F18" w:rsidP="00CF5F18">
      <w:pPr>
        <w:tabs>
          <w:tab w:val="left" w:pos="1077"/>
        </w:tabs>
        <w:rPr>
          <w:rFonts w:ascii="SassoonCRInfant" w:hAnsi="SassoonCRInfant"/>
        </w:rPr>
      </w:pPr>
    </w:p>
    <w:p w14:paraId="50311239" w14:textId="77777777" w:rsidR="0065719F" w:rsidRPr="00016335" w:rsidRDefault="0065719F" w:rsidP="00CF5F18">
      <w:pPr>
        <w:tabs>
          <w:tab w:val="left" w:pos="1077"/>
        </w:tabs>
        <w:rPr>
          <w:rFonts w:ascii="SassoonCRInfant" w:hAnsi="SassoonCRInfant"/>
        </w:rPr>
      </w:pPr>
    </w:p>
    <w:p w14:paraId="0594F0A6" w14:textId="77777777" w:rsidR="0065719F" w:rsidRPr="00016335" w:rsidRDefault="0065719F" w:rsidP="0065719F">
      <w:pPr>
        <w:rPr>
          <w:rFonts w:ascii="SassoonCRInfant" w:hAnsi="SassoonCRInfant"/>
        </w:rPr>
      </w:pPr>
    </w:p>
    <w:p w14:paraId="3DE0BEE9" w14:textId="77777777" w:rsidR="0065719F" w:rsidRPr="006E06AE" w:rsidRDefault="007F4A9F" w:rsidP="0065719F">
      <w:pPr>
        <w:tabs>
          <w:tab w:val="left" w:pos="9990"/>
        </w:tabs>
        <w:rPr>
          <w:rFonts w:ascii="Letter-join Plus 8" w:hAnsi="Letter-join Plus 8"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1280" behindDoc="0" locked="0" layoutInCell="1" allowOverlap="1" wp14:anchorId="710F9703" wp14:editId="7E214320">
            <wp:simplePos x="0" y="0"/>
            <wp:positionH relativeFrom="margin">
              <wp:posOffset>8439150</wp:posOffset>
            </wp:positionH>
            <wp:positionV relativeFrom="paragraph">
              <wp:posOffset>188595</wp:posOffset>
            </wp:positionV>
            <wp:extent cx="604520" cy="386715"/>
            <wp:effectExtent l="190500" t="190500" r="195580" b="184785"/>
            <wp:wrapNone/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386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70EB"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5376" behindDoc="0" locked="0" layoutInCell="1" allowOverlap="1" wp14:anchorId="5D191856" wp14:editId="26C782DF">
            <wp:simplePos x="0" y="0"/>
            <wp:positionH relativeFrom="margin">
              <wp:posOffset>5143500</wp:posOffset>
            </wp:positionH>
            <wp:positionV relativeFrom="paragraph">
              <wp:posOffset>45720</wp:posOffset>
            </wp:positionV>
            <wp:extent cx="604878" cy="387129"/>
            <wp:effectExtent l="190500" t="190500" r="195580" b="18478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8C9BB" w14:textId="77777777" w:rsidR="009126B7" w:rsidRPr="009C7EF8" w:rsidRDefault="005D4F0D" w:rsidP="0065719F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w:drawing>
          <wp:anchor distT="0" distB="0" distL="114300" distR="114300" simplePos="0" relativeHeight="251883520" behindDoc="0" locked="0" layoutInCell="1" allowOverlap="1" wp14:anchorId="4EF46081" wp14:editId="1027173F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3696" behindDoc="0" locked="0" layoutInCell="1" allowOverlap="1" wp14:anchorId="46B39252" wp14:editId="519AC70D">
            <wp:simplePos x="0" y="0"/>
            <wp:positionH relativeFrom="margin">
              <wp:posOffset>4494340</wp:posOffset>
            </wp:positionH>
            <wp:positionV relativeFrom="paragraph">
              <wp:posOffset>2238655</wp:posOffset>
            </wp:positionV>
            <wp:extent cx="1335405" cy="828675"/>
            <wp:effectExtent l="0" t="0" r="0" b="9525"/>
            <wp:wrapNone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0C4DC3B" wp14:editId="0B41A3DF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901BD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207.8pt;margin-top:365.3pt;width:160.2pt;height:34.2pt;z-index:25195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 w14:anchorId="30C4DC3B">
                <v:textbox>
                  <w:txbxContent>
                    <w:p w:rsidRPr="006321DB" w:rsidR="00FB19C1" w:rsidP="00FB19C1" w:rsidRDefault="00FB19C1" w14:paraId="20A901BD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05C">
        <w:rPr>
          <w:noProof/>
        </w:rPr>
        <w:drawing>
          <wp:anchor distT="0" distB="0" distL="114300" distR="114300" simplePos="0" relativeHeight="251557888" behindDoc="0" locked="0" layoutInCell="1" allowOverlap="1" wp14:anchorId="70384CB8" wp14:editId="3AE41D37">
            <wp:simplePos x="0" y="0"/>
            <wp:positionH relativeFrom="column">
              <wp:posOffset>1570990</wp:posOffset>
            </wp:positionH>
            <wp:positionV relativeFrom="paragraph">
              <wp:posOffset>2068195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  <w:r w:rsidR="005E43FC">
        <w:br/>
      </w:r>
    </w:p>
    <w:p w14:paraId="56300A03" w14:textId="77777777" w:rsidR="009C7EF8" w:rsidRPr="009C7EF8" w:rsidRDefault="009C7EF8" w:rsidP="009C7EF8">
      <w:pPr>
        <w:jc w:val="center"/>
        <w:rPr>
          <w:rFonts w:ascii="Letter-join Plus 8" w:hAnsi="Letter-join Plus 8"/>
          <w:i/>
          <w:iCs/>
        </w:rPr>
      </w:pP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07A39"/>
    <w:multiLevelType w:val="multilevel"/>
    <w:tmpl w:val="46823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7A3969"/>
    <w:multiLevelType w:val="multilevel"/>
    <w:tmpl w:val="7EE21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872B42"/>
    <w:multiLevelType w:val="multilevel"/>
    <w:tmpl w:val="62442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BA534D"/>
    <w:multiLevelType w:val="multilevel"/>
    <w:tmpl w:val="0A107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861499"/>
    <w:multiLevelType w:val="multilevel"/>
    <w:tmpl w:val="C4A69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1305427391">
    <w:abstractNumId w:val="2"/>
  </w:num>
  <w:num w:numId="4" w16cid:durableId="1261794695">
    <w:abstractNumId w:val="4"/>
  </w:num>
  <w:num w:numId="5" w16cid:durableId="2069986567">
    <w:abstractNumId w:val="6"/>
  </w:num>
  <w:num w:numId="6" w16cid:durableId="1498495509">
    <w:abstractNumId w:val="3"/>
  </w:num>
  <w:num w:numId="7" w16cid:durableId="15524259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86B"/>
    <w:rsid w:val="0000354B"/>
    <w:rsid w:val="00016335"/>
    <w:rsid w:val="000363D1"/>
    <w:rsid w:val="00040861"/>
    <w:rsid w:val="0004229B"/>
    <w:rsid w:val="0004409A"/>
    <w:rsid w:val="00074AEF"/>
    <w:rsid w:val="000B5B41"/>
    <w:rsid w:val="000B70E2"/>
    <w:rsid w:val="000D059E"/>
    <w:rsid w:val="000F62E3"/>
    <w:rsid w:val="0011492D"/>
    <w:rsid w:val="001156F2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718B"/>
    <w:rsid w:val="00243B7C"/>
    <w:rsid w:val="002535A9"/>
    <w:rsid w:val="002656C0"/>
    <w:rsid w:val="0027781E"/>
    <w:rsid w:val="00282E25"/>
    <w:rsid w:val="002868B0"/>
    <w:rsid w:val="002D38E8"/>
    <w:rsid w:val="002E1E6B"/>
    <w:rsid w:val="00337743"/>
    <w:rsid w:val="00366AAE"/>
    <w:rsid w:val="003C1345"/>
    <w:rsid w:val="003E2E85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A5ECF"/>
    <w:rsid w:val="007B77B1"/>
    <w:rsid w:val="007F4A9F"/>
    <w:rsid w:val="008419BF"/>
    <w:rsid w:val="00842A29"/>
    <w:rsid w:val="00850CF9"/>
    <w:rsid w:val="0085528B"/>
    <w:rsid w:val="00860F92"/>
    <w:rsid w:val="00890E3E"/>
    <w:rsid w:val="008B15A7"/>
    <w:rsid w:val="008B1DD9"/>
    <w:rsid w:val="008B739F"/>
    <w:rsid w:val="008D1A30"/>
    <w:rsid w:val="00901850"/>
    <w:rsid w:val="009073F0"/>
    <w:rsid w:val="009126B7"/>
    <w:rsid w:val="00942D48"/>
    <w:rsid w:val="00971EC3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7812"/>
    <w:rsid w:val="00B773A3"/>
    <w:rsid w:val="00BB1A03"/>
    <w:rsid w:val="00BD286B"/>
    <w:rsid w:val="00BD308C"/>
    <w:rsid w:val="00BE0140"/>
    <w:rsid w:val="00BE0765"/>
    <w:rsid w:val="00BF1F6A"/>
    <w:rsid w:val="00C06913"/>
    <w:rsid w:val="00C221D8"/>
    <w:rsid w:val="00C91B0E"/>
    <w:rsid w:val="00C94F46"/>
    <w:rsid w:val="00CC1F6F"/>
    <w:rsid w:val="00CD7910"/>
    <w:rsid w:val="00CF5F18"/>
    <w:rsid w:val="00D12BEB"/>
    <w:rsid w:val="00D166F8"/>
    <w:rsid w:val="00D230A7"/>
    <w:rsid w:val="00D5787C"/>
    <w:rsid w:val="00D64617"/>
    <w:rsid w:val="00D6505C"/>
    <w:rsid w:val="00DC4E8A"/>
    <w:rsid w:val="00DE323E"/>
    <w:rsid w:val="00DF1A0D"/>
    <w:rsid w:val="00DF2859"/>
    <w:rsid w:val="00DF313A"/>
    <w:rsid w:val="00DF46C7"/>
    <w:rsid w:val="00E06A27"/>
    <w:rsid w:val="00E145B1"/>
    <w:rsid w:val="00E4079C"/>
    <w:rsid w:val="00E53E26"/>
    <w:rsid w:val="00E71135"/>
    <w:rsid w:val="00EA1E0E"/>
    <w:rsid w:val="00EF49E2"/>
    <w:rsid w:val="00F07610"/>
    <w:rsid w:val="00F234BC"/>
    <w:rsid w:val="00F66A8E"/>
    <w:rsid w:val="00F812B4"/>
    <w:rsid w:val="00F84364"/>
    <w:rsid w:val="00F95024"/>
    <w:rsid w:val="00FB19C1"/>
    <w:rsid w:val="00FB422A"/>
    <w:rsid w:val="00FB63E0"/>
    <w:rsid w:val="00FC4D79"/>
    <w:rsid w:val="241F8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D5AD7"/>
  <w15:chartTrackingRefBased/>
  <w15:docId w15:val="{D34E5C7C-5A57-45B6-BDA6-81109397B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5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6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1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27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6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2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7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9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s://www.onecommunityglobal.org/stages-of-community-building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hyperlink" Target="https://pngimg.com/download/64775" TargetMode="External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flickr.com/photos/28643687@N08/7875678978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://www.flickr.com/photos/atoach/6928840425/" TargetMode="External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2-23\Spring\Knowledge%20Organisers\RE%20Knowledge%20Organiser%2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A62589-F05F-4BE4-BCD6-5CB073F4B8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 2</Template>
  <TotalTime>0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Flint</dc:creator>
  <cp:keywords/>
  <dc:description/>
  <cp:lastModifiedBy>Corrinne Goody</cp:lastModifiedBy>
  <cp:revision>9</cp:revision>
  <cp:lastPrinted>2021-06-14T14:42:00Z</cp:lastPrinted>
  <dcterms:created xsi:type="dcterms:W3CDTF">2023-12-07T14:57:00Z</dcterms:created>
  <dcterms:modified xsi:type="dcterms:W3CDTF">2025-11-26T21:26:00Z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