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9279C" w14:textId="456729E3" w:rsidR="002039DA" w:rsidRPr="006E06AE" w:rsidRDefault="007C238A">
      <w:pPr>
        <w:rPr>
          <w:rFonts w:ascii="Letter-join Plus 8" w:hAnsi="Letter-join Plus 8"/>
        </w:rPr>
      </w:pPr>
      <w:r w:rsidRPr="007C238A">
        <w:rPr>
          <w:rFonts w:ascii="Letter-join Plus 8" w:hAnsi="Letter-join Plus 8"/>
        </w:rPr>
        <w:drawing>
          <wp:anchor distT="0" distB="0" distL="114300" distR="114300" simplePos="0" relativeHeight="252005376" behindDoc="0" locked="0" layoutInCell="1" allowOverlap="1" wp14:anchorId="274EA0C2" wp14:editId="1B301B34">
            <wp:simplePos x="0" y="0"/>
            <wp:positionH relativeFrom="rightMargin">
              <wp:posOffset>-224064</wp:posOffset>
            </wp:positionH>
            <wp:positionV relativeFrom="paragraph">
              <wp:posOffset>-518160</wp:posOffset>
            </wp:positionV>
            <wp:extent cx="710473" cy="678180"/>
            <wp:effectExtent l="0" t="0" r="0" b="7620"/>
            <wp:wrapNone/>
            <wp:docPr id="1680639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63943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973" cy="682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401E8846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5CFCF12E" w:rsidR="00B47812" w:rsidRPr="005E768D" w:rsidRDefault="00B47812" w:rsidP="00B47812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768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5E768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1E5708" w:rsidRPr="005E768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</w:t>
                            </w:r>
                            <w:r w:rsidR="008272DF" w:rsidRPr="005E768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Animals including humans</w:t>
                            </w:r>
                            <w:r w:rsidR="001E5708" w:rsidRPr="005E768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277494B" w14:textId="5CFCF12E" w:rsidR="00B47812" w:rsidRPr="005E768D" w:rsidRDefault="00B47812" w:rsidP="00B47812">
                      <w:pPr>
                        <w:jc w:val="center"/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E768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5E768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1E5708" w:rsidRPr="005E768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</w:t>
                      </w:r>
                      <w:r w:rsidR="008272DF" w:rsidRPr="005E768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Animals including humans</w:t>
                      </w:r>
                      <w:r w:rsidR="001E5708" w:rsidRPr="005E768D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413"/>
        <w:gridCol w:w="8564"/>
      </w:tblGrid>
      <w:tr w:rsidR="00204020" w:rsidRPr="006E06AE" w14:paraId="1AAAA818" w14:textId="77777777" w:rsidTr="00FC6952">
        <w:trPr>
          <w:trHeight w:val="279"/>
        </w:trPr>
        <w:tc>
          <w:tcPr>
            <w:tcW w:w="1413" w:type="dxa"/>
          </w:tcPr>
          <w:p w14:paraId="63C176E4" w14:textId="35BA0C9A" w:rsidR="00204020" w:rsidRPr="005E768D" w:rsidRDefault="00EA1E0E" w:rsidP="00FC6952">
            <w:pPr>
              <w:jc w:val="center"/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5E768D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986944" behindDoc="0" locked="0" layoutInCell="1" allowOverlap="1" wp14:anchorId="07F9EC4A" wp14:editId="46648316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64" w:type="dxa"/>
          </w:tcPr>
          <w:p w14:paraId="0FFB0656" w14:textId="497916A9" w:rsidR="00204020" w:rsidRPr="005E768D" w:rsidRDefault="00204020" w:rsidP="00FC6952">
            <w:pPr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5E768D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Sticky knowledge</w:t>
            </w:r>
          </w:p>
          <w:p w14:paraId="2C2ECE3C" w14:textId="77777777" w:rsidR="00EA1E0E" w:rsidRPr="005E768D" w:rsidRDefault="00EA1E0E" w:rsidP="00FC6952">
            <w:pPr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</w:p>
        </w:tc>
      </w:tr>
      <w:tr w:rsidR="00FC6952" w:rsidRPr="006E06AE" w14:paraId="0073C8C9" w14:textId="77777777" w:rsidTr="00FC6952">
        <w:trPr>
          <w:trHeight w:val="20"/>
        </w:trPr>
        <w:tc>
          <w:tcPr>
            <w:tcW w:w="1413" w:type="dxa"/>
          </w:tcPr>
          <w:p w14:paraId="2C5DC27A" w14:textId="2117F989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5E768D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4352" behindDoc="1" locked="0" layoutInCell="1" allowOverlap="1" wp14:anchorId="4F7847D5" wp14:editId="3E97A86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63500</wp:posOffset>
                  </wp:positionV>
                  <wp:extent cx="701040" cy="480695"/>
                  <wp:effectExtent l="0" t="0" r="3810" b="0"/>
                  <wp:wrapTight wrapText="bothSides">
                    <wp:wrapPolygon edited="0">
                      <wp:start x="0" y="0"/>
                      <wp:lineTo x="0" y="20544"/>
                      <wp:lineTo x="21130" y="20544"/>
                      <wp:lineTo x="21130" y="0"/>
                      <wp:lineTo x="0" y="0"/>
                    </wp:wrapPolygon>
                  </wp:wrapTight>
                  <wp:docPr id="761799013" name="Picture 3" descr="45 Animals With Their Cute Little Babies. Awesom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5 Animals With Their Cute Little Babies. Awesom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48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64" w:type="dxa"/>
          </w:tcPr>
          <w:p w14:paraId="51E80043" w14:textId="7DD5423D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8"/>
                <w:szCs w:val="28"/>
              </w:rPr>
            </w:pPr>
            <w:r w:rsidRPr="005E768D">
              <w:rPr>
                <w:rFonts w:ascii="Sassoon Infant Std" w:hAnsi="Sassoon Infant Std" w:cstheme="minorHAnsi"/>
                <w:color w:val="000000"/>
                <w:sz w:val="28"/>
                <w:szCs w:val="28"/>
              </w:rPr>
              <w:t>Mammals, birds and reptiles have offspring (babies) that look like their parents.</w:t>
            </w:r>
          </w:p>
          <w:p w14:paraId="234A9CF3" w14:textId="1101EDC4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8"/>
                <w:szCs w:val="28"/>
              </w:rPr>
            </w:pPr>
          </w:p>
        </w:tc>
      </w:tr>
      <w:tr w:rsidR="00FC6952" w:rsidRPr="006E06AE" w14:paraId="7489F0B1" w14:textId="77777777" w:rsidTr="00FC6952">
        <w:trPr>
          <w:trHeight w:val="57"/>
        </w:trPr>
        <w:tc>
          <w:tcPr>
            <w:tcW w:w="1413" w:type="dxa"/>
          </w:tcPr>
          <w:p w14:paraId="608504C2" w14:textId="6BFC4A6D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0"/>
                <w:szCs w:val="20"/>
              </w:rPr>
            </w:pPr>
            <w:r w:rsidRPr="005E768D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3328" behindDoc="1" locked="0" layoutInCell="1" allowOverlap="1" wp14:anchorId="5A1370AC" wp14:editId="79FEC9FB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95885</wp:posOffset>
                  </wp:positionV>
                  <wp:extent cx="709930" cy="335280"/>
                  <wp:effectExtent l="0" t="0" r="0" b="7620"/>
                  <wp:wrapTight wrapText="bothSides">
                    <wp:wrapPolygon edited="0">
                      <wp:start x="0" y="0"/>
                      <wp:lineTo x="0" y="20864"/>
                      <wp:lineTo x="20866" y="20864"/>
                      <wp:lineTo x="20866" y="0"/>
                      <wp:lineTo x="0" y="0"/>
                    </wp:wrapPolygon>
                  </wp:wrapTight>
                  <wp:docPr id="510890389" name="Picture 2" descr="What Do Tadpoles Eat? - Learn About Na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Do Tadpoles Eat? - Learn About Na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93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64" w:type="dxa"/>
          </w:tcPr>
          <w:p w14:paraId="0F3A7E8D" w14:textId="32037184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8"/>
                <w:szCs w:val="28"/>
              </w:rPr>
            </w:pPr>
            <w:r w:rsidRPr="005E768D">
              <w:rPr>
                <w:rFonts w:ascii="Sassoon Infant Std" w:hAnsi="Sassoon Infant Std" w:cstheme="minorHAnsi"/>
                <w:color w:val="000000"/>
                <w:sz w:val="28"/>
                <w:szCs w:val="28"/>
              </w:rPr>
              <w:t>Amphibians and insects have offspring that don’t look like their parents.</w:t>
            </w:r>
          </w:p>
          <w:p w14:paraId="2052C86B" w14:textId="77777777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8"/>
                <w:szCs w:val="28"/>
              </w:rPr>
            </w:pPr>
          </w:p>
          <w:p w14:paraId="2F589647" w14:textId="139F8BD0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8"/>
                <w:szCs w:val="28"/>
              </w:rPr>
            </w:pPr>
          </w:p>
        </w:tc>
      </w:tr>
      <w:tr w:rsidR="00FC6952" w:rsidRPr="006E06AE" w14:paraId="38A75508" w14:textId="77777777" w:rsidTr="00FC6952">
        <w:trPr>
          <w:trHeight w:val="57"/>
        </w:trPr>
        <w:tc>
          <w:tcPr>
            <w:tcW w:w="1413" w:type="dxa"/>
          </w:tcPr>
          <w:p w14:paraId="67DB4C54" w14:textId="72E4D2D0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0"/>
                <w:szCs w:val="20"/>
              </w:rPr>
            </w:pPr>
            <w:r w:rsidRPr="005E768D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2304" behindDoc="1" locked="0" layoutInCell="1" allowOverlap="1" wp14:anchorId="43D52740" wp14:editId="3F56A4D8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120015</wp:posOffset>
                  </wp:positionV>
                  <wp:extent cx="525780" cy="294640"/>
                  <wp:effectExtent l="0" t="0" r="7620" b="0"/>
                  <wp:wrapTight wrapText="bothSides">
                    <wp:wrapPolygon edited="0">
                      <wp:start x="0" y="0"/>
                      <wp:lineTo x="0" y="19552"/>
                      <wp:lineTo x="21130" y="19552"/>
                      <wp:lineTo x="21130" y="0"/>
                      <wp:lineTo x="0" y="0"/>
                    </wp:wrapPolygon>
                  </wp:wrapTight>
                  <wp:docPr id="1352402900" name="Picture 1352402900" descr="Incubating and Hatching Eggs - The Prepared P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ncubating and Hatching Eggs - The Prepared P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29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64" w:type="dxa"/>
          </w:tcPr>
          <w:p w14:paraId="73272D50" w14:textId="77777777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8"/>
                <w:szCs w:val="28"/>
              </w:rPr>
            </w:pPr>
            <w:r w:rsidRPr="005E768D">
              <w:rPr>
                <w:rFonts w:ascii="Sassoon Infant Std" w:hAnsi="Sassoon Infant Std" w:cstheme="minorHAnsi"/>
                <w:sz w:val="28"/>
                <w:szCs w:val="28"/>
              </w:rPr>
              <w:t>Hatch means to be born from an egg.</w:t>
            </w:r>
          </w:p>
          <w:p w14:paraId="12E7D2B1" w14:textId="77777777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8"/>
                <w:szCs w:val="28"/>
              </w:rPr>
            </w:pPr>
          </w:p>
          <w:p w14:paraId="6AE39A67" w14:textId="28EBF2E4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8"/>
                <w:szCs w:val="28"/>
              </w:rPr>
            </w:pPr>
          </w:p>
        </w:tc>
      </w:tr>
      <w:tr w:rsidR="00FC6952" w:rsidRPr="006E06AE" w14:paraId="76C0F7F3" w14:textId="77777777" w:rsidTr="00FC6952">
        <w:trPr>
          <w:trHeight w:val="57"/>
        </w:trPr>
        <w:tc>
          <w:tcPr>
            <w:tcW w:w="1413" w:type="dxa"/>
          </w:tcPr>
          <w:p w14:paraId="50AFCA0A" w14:textId="6E02123D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0"/>
                <w:szCs w:val="20"/>
              </w:rPr>
            </w:pPr>
            <w:r w:rsidRPr="005E768D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0256" behindDoc="1" locked="0" layoutInCell="1" allowOverlap="1" wp14:anchorId="4C52AF24" wp14:editId="3E909C6C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44450</wp:posOffset>
                  </wp:positionV>
                  <wp:extent cx="487680" cy="436880"/>
                  <wp:effectExtent l="0" t="0" r="7620" b="1270"/>
                  <wp:wrapTight wrapText="bothSides">
                    <wp:wrapPolygon edited="0">
                      <wp:start x="0" y="0"/>
                      <wp:lineTo x="0" y="20721"/>
                      <wp:lineTo x="21094" y="20721"/>
                      <wp:lineTo x="21094" y="0"/>
                      <wp:lineTo x="0" y="0"/>
                    </wp:wrapPolygon>
                  </wp:wrapTight>
                  <wp:docPr id="1559240443" name="Picture 1559240443" descr="Life Cycle of Butterflies - KidsPressMagazin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ife Cycle of Butterflies - KidsPressMagazine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338"/>
                          <a:stretch/>
                        </pic:blipFill>
                        <pic:spPr bwMode="auto">
                          <a:xfrm flipH="1">
                            <a:off x="0" y="0"/>
                            <a:ext cx="48768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64" w:type="dxa"/>
          </w:tcPr>
          <w:p w14:paraId="0675F83D" w14:textId="423A6875" w:rsidR="00FC6952" w:rsidRPr="005E768D" w:rsidRDefault="00FC6952" w:rsidP="00FC695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8"/>
                <w:szCs w:val="28"/>
              </w:rPr>
            </w:pPr>
            <w:r w:rsidRPr="005E768D">
              <w:rPr>
                <w:rFonts w:ascii="Sassoon Infant Std" w:hAnsi="Sassoon Infant Std" w:cstheme="minorHAnsi"/>
                <w:sz w:val="28"/>
                <w:szCs w:val="28"/>
              </w:rPr>
              <w:t xml:space="preserve">The life cycle of a butterfly has 5 stages. These are: egg, caterpillar, </w:t>
            </w:r>
            <w:r w:rsidRPr="005E768D">
              <w:rPr>
                <w:rFonts w:ascii="Sassoon Infant Std" w:hAnsi="Sassoon Infant Std" w:cstheme="minorHAnsi"/>
                <w:color w:val="5B9BD5" w:themeColor="accent1"/>
                <w:sz w:val="28"/>
                <w:szCs w:val="28"/>
              </w:rPr>
              <w:t>pupa</w:t>
            </w:r>
            <w:r w:rsidRPr="005E768D">
              <w:rPr>
                <w:rFonts w:ascii="Sassoon Infant Std" w:hAnsi="Sassoon Infant Std" w:cstheme="minorHAnsi"/>
                <w:sz w:val="28"/>
                <w:szCs w:val="28"/>
              </w:rPr>
              <w:t>, emerging, butterfly and butterfly.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10D121F8" w14:textId="77777777" w:rsidTr="31D0D3D6">
        <w:trPr>
          <w:trHeight w:val="389"/>
        </w:trPr>
        <w:tc>
          <w:tcPr>
            <w:tcW w:w="5049" w:type="dxa"/>
            <w:gridSpan w:val="2"/>
          </w:tcPr>
          <w:p w14:paraId="2BDE78E8" w14:textId="0363FE88" w:rsidR="006E2B78" w:rsidRPr="005E768D" w:rsidRDefault="006E2B78" w:rsidP="006D7D20">
            <w:pPr>
              <w:rPr>
                <w:rFonts w:ascii="Sassoon Infant Std" w:hAnsi="Sassoon Infant Std"/>
                <w:b/>
                <w:color w:val="7030A0"/>
                <w:sz w:val="24"/>
              </w:rPr>
            </w:pPr>
            <w:r w:rsidRPr="005E768D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6D7D20" w14:paraId="34E83BAA" w14:textId="77777777" w:rsidTr="31D0D3D6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4210D7B9" w14:textId="7655FF24" w:rsidR="006E2B78" w:rsidRPr="005E768D" w:rsidRDefault="00A67E2F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hatch</w:t>
            </w:r>
          </w:p>
        </w:tc>
        <w:tc>
          <w:tcPr>
            <w:tcW w:w="3369" w:type="dxa"/>
          </w:tcPr>
          <w:p w14:paraId="1B30A9A1" w14:textId="6A209F68" w:rsidR="006E2B78" w:rsidRPr="005E768D" w:rsidRDefault="002B0A7F" w:rsidP="31D0D3D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31D0D3D6">
              <w:rPr>
                <w:rFonts w:ascii="Sassoon Infant Std" w:hAnsi="Sassoon Infant Std" w:cstheme="minorBidi"/>
                <w:sz w:val="22"/>
                <w:szCs w:val="22"/>
              </w:rPr>
              <w:t>To be born from an egg</w:t>
            </w:r>
            <w:r w:rsidR="6AD741C8" w:rsidRPr="31D0D3D6">
              <w:rPr>
                <w:rFonts w:ascii="Sassoon Infant Std" w:hAnsi="Sassoon Infant Std" w:cstheme="minorBidi"/>
                <w:sz w:val="22"/>
                <w:szCs w:val="22"/>
              </w:rPr>
              <w:t>.</w:t>
            </w:r>
          </w:p>
        </w:tc>
      </w:tr>
      <w:tr w:rsidR="006E2B78" w:rsidRPr="006D7D20" w14:paraId="498797B9" w14:textId="77777777" w:rsidTr="31D0D3D6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4C45A8BF" w14:textId="3527C645" w:rsidR="006E2B78" w:rsidRPr="005E768D" w:rsidRDefault="00A67E2F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hatchling</w:t>
            </w:r>
          </w:p>
        </w:tc>
        <w:tc>
          <w:tcPr>
            <w:tcW w:w="3369" w:type="dxa"/>
          </w:tcPr>
          <w:p w14:paraId="276785E0" w14:textId="2BFA9F3C" w:rsidR="006E2B78" w:rsidRPr="005E768D" w:rsidRDefault="002B0A7F" w:rsidP="31D0D3D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31D0D3D6">
              <w:rPr>
                <w:rFonts w:ascii="Sassoon Infant Std" w:hAnsi="Sassoon Infant Std" w:cstheme="minorBidi"/>
                <w:sz w:val="22"/>
                <w:szCs w:val="22"/>
              </w:rPr>
              <w:t>The name given to a baby of a reptile or bird that has hatched</w:t>
            </w:r>
            <w:r w:rsidR="04A80464" w:rsidRPr="31D0D3D6">
              <w:rPr>
                <w:rFonts w:ascii="Sassoon Infant Std" w:hAnsi="Sassoon Infant Std" w:cstheme="minorBidi"/>
                <w:sz w:val="22"/>
                <w:szCs w:val="22"/>
              </w:rPr>
              <w:t>.</w:t>
            </w:r>
          </w:p>
        </w:tc>
      </w:tr>
      <w:tr w:rsidR="006E2B78" w:rsidRPr="006D7D20" w14:paraId="40074E14" w14:textId="77777777" w:rsidTr="31D0D3D6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71D47AA2" w14:textId="5B1DAD3C" w:rsidR="006E2B78" w:rsidRPr="005E768D" w:rsidRDefault="00D44DEA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Larva/larvae</w:t>
            </w:r>
          </w:p>
        </w:tc>
        <w:tc>
          <w:tcPr>
            <w:tcW w:w="3369" w:type="dxa"/>
          </w:tcPr>
          <w:p w14:paraId="7F717E4D" w14:textId="5EE2C5C1" w:rsidR="006E2B78" w:rsidRPr="005E768D" w:rsidRDefault="005A6798" w:rsidP="31D0D3D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31D0D3D6">
              <w:rPr>
                <w:rFonts w:ascii="Sassoon Infant Std" w:hAnsi="Sassoon Infant Std" w:cstheme="minorBidi"/>
                <w:sz w:val="22"/>
                <w:szCs w:val="22"/>
              </w:rPr>
              <w:t>The baby that hatches from the egg of an insect</w:t>
            </w:r>
            <w:r w:rsidR="304E8B37" w:rsidRPr="31D0D3D6">
              <w:rPr>
                <w:rFonts w:ascii="Sassoon Infant Std" w:hAnsi="Sassoon Infant Std" w:cstheme="minorBidi"/>
                <w:sz w:val="22"/>
                <w:szCs w:val="22"/>
              </w:rPr>
              <w:t>.</w:t>
            </w:r>
          </w:p>
        </w:tc>
      </w:tr>
      <w:tr w:rsidR="00A12175" w:rsidRPr="006D7D20" w14:paraId="0FF998D8" w14:textId="77777777" w:rsidTr="31D0D3D6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734B23B6" w14:textId="6FC89D5E" w:rsidR="00A12175" w:rsidRPr="005E768D" w:rsidRDefault="00D44DEA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pupa</w:t>
            </w:r>
            <w:r w:rsidR="005D2AD3"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 chrysalis</w:t>
            </w:r>
          </w:p>
        </w:tc>
        <w:tc>
          <w:tcPr>
            <w:tcW w:w="3369" w:type="dxa"/>
          </w:tcPr>
          <w:p w14:paraId="24A60424" w14:textId="35F0CD78" w:rsidR="00A12175" w:rsidRPr="005E768D" w:rsidRDefault="005D2AD3" w:rsidP="31D0D3D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31D0D3D6">
              <w:rPr>
                <w:rFonts w:ascii="Sassoon Infant Std" w:hAnsi="Sassoon Infant Std" w:cstheme="minorBidi"/>
                <w:sz w:val="22"/>
                <w:szCs w:val="22"/>
              </w:rPr>
              <w:t xml:space="preserve">The stage in between larva and adult when the </w:t>
            </w:r>
            <w:r w:rsidR="00051BB4" w:rsidRPr="31D0D3D6">
              <w:rPr>
                <w:rFonts w:ascii="Sassoon Infant Std" w:hAnsi="Sassoon Infant Std" w:cstheme="minorBidi"/>
                <w:sz w:val="22"/>
                <w:szCs w:val="22"/>
              </w:rPr>
              <w:t>appearance changes</w:t>
            </w:r>
            <w:r w:rsidR="049083F2" w:rsidRPr="31D0D3D6">
              <w:rPr>
                <w:rFonts w:ascii="Sassoon Infant Std" w:hAnsi="Sassoon Infant Std" w:cstheme="minorBidi"/>
                <w:sz w:val="22"/>
                <w:szCs w:val="22"/>
              </w:rPr>
              <w:t>.</w:t>
            </w:r>
          </w:p>
        </w:tc>
      </w:tr>
      <w:tr w:rsidR="00A12175" w:rsidRPr="006D7D20" w14:paraId="4735BF30" w14:textId="77777777" w:rsidTr="31D0D3D6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2D8F37F1" w14:textId="29810CDD" w:rsidR="00A12175" w:rsidRPr="005E768D" w:rsidRDefault="002F7723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L</w:t>
            </w:r>
            <w:r w:rsidR="00B24882"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ife</w:t>
            </w:r>
            <w:r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 </w:t>
            </w:r>
            <w:r w:rsidR="00B24882" w:rsidRPr="005E768D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cycle</w:t>
            </w:r>
          </w:p>
        </w:tc>
        <w:tc>
          <w:tcPr>
            <w:tcW w:w="3369" w:type="dxa"/>
          </w:tcPr>
          <w:p w14:paraId="6A61DBAF" w14:textId="5D231425" w:rsidR="00A12175" w:rsidRPr="005E768D" w:rsidRDefault="00C020CB" w:rsidP="31D0D3D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31D0D3D6">
              <w:rPr>
                <w:rFonts w:ascii="Sassoon Infant Std" w:hAnsi="Sassoon Infant Std" w:cstheme="minorBidi"/>
                <w:sz w:val="22"/>
                <w:szCs w:val="22"/>
              </w:rPr>
              <w:t xml:space="preserve">The </w:t>
            </w:r>
            <w:r w:rsidR="002F7723" w:rsidRPr="31D0D3D6">
              <w:rPr>
                <w:rFonts w:ascii="Sassoon Infant Std" w:hAnsi="Sassoon Infant Std" w:cstheme="minorBidi"/>
                <w:sz w:val="22"/>
                <w:szCs w:val="22"/>
              </w:rPr>
              <w:t>processes that allow life</w:t>
            </w:r>
            <w:r w:rsidR="00555FDF" w:rsidRPr="31D0D3D6">
              <w:rPr>
                <w:rFonts w:ascii="Sassoon Infant Std" w:hAnsi="Sassoon Infant Std" w:cstheme="minorBidi"/>
                <w:sz w:val="22"/>
                <w:szCs w:val="22"/>
              </w:rPr>
              <w:t xml:space="preserve"> to continue</w:t>
            </w:r>
            <w:r w:rsidR="5643F5E0" w:rsidRPr="31D0D3D6">
              <w:rPr>
                <w:rFonts w:ascii="Sassoon Infant Std" w:hAnsi="Sassoon Infant Std" w:cstheme="minorBidi"/>
                <w:sz w:val="22"/>
                <w:szCs w:val="22"/>
              </w:rPr>
              <w:t>.</w:t>
            </w:r>
          </w:p>
        </w:tc>
      </w:tr>
    </w:tbl>
    <w:p w14:paraId="2C175A8E" w14:textId="2DBD6AF0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26DA58D1" w14:textId="541DFF77" w:rsidR="000D30B9" w:rsidRPr="009B4B83" w:rsidRDefault="0096434C" w:rsidP="009B4B83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0" distB="0" distL="114300" distR="114300" simplePos="0" relativeHeight="251994112" behindDoc="1" locked="0" layoutInCell="1" allowOverlap="1" wp14:anchorId="6F226D30" wp14:editId="3931B9D4">
                <wp:simplePos x="0" y="0"/>
                <wp:positionH relativeFrom="column">
                  <wp:posOffset>-390525</wp:posOffset>
                </wp:positionH>
                <wp:positionV relativeFrom="page">
                  <wp:posOffset>3686174</wp:posOffset>
                </wp:positionV>
                <wp:extent cx="3057525" cy="27146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2714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55AA4C56" w:rsidR="00A12175" w:rsidRPr="005E768D" w:rsidRDefault="00A12175" w:rsidP="00A3005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</w:pPr>
                            <w:r w:rsidRPr="005E768D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013F5C9B" w14:textId="56854DBF" w:rsidR="00C540B3" w:rsidRDefault="00C540B3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margin-left:-30.75pt;margin-top:290.25pt;width:240.75pt;height:213.75pt;z-index:-25132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" w14:anchorId="6F226D30">
                <v:textbox>
                  <w:txbxContent>
                    <w:p w:rsidRPr="005E768D" w:rsidR="00A12175" w:rsidP="00A3005C" w:rsidRDefault="00A12175" w14:paraId="58F40D21" w14:textId="55AA4C56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</w:pPr>
                      <w:r w:rsidRPr="005E768D">
                        <w:rPr>
                          <w:rFonts w:ascii="Sassoon Infant Std" w:hAnsi="Sassoon Infant Std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:rsidR="00C540B3" w:rsidP="004E0635" w:rsidRDefault="00C540B3" w14:paraId="013F5C9B" w14:textId="56854DBF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0E6079">
        <w:rPr>
          <w:rFonts w:ascii="Letter-join Plus 8" w:hAnsi="Letter-join Plus 8"/>
          <w:i/>
          <w:iCs/>
        </w:rPr>
        <w:t xml:space="preserve">       </w:t>
      </w:r>
      <w:r w:rsidR="0035116D">
        <w:rPr>
          <w:rFonts w:ascii="Letter-join Plus 8" w:hAnsi="Letter-join Plus 8"/>
          <w:b/>
          <w:bCs/>
        </w:rPr>
        <w:t xml:space="preserve"> </w:t>
      </w:r>
    </w:p>
    <w:p w14:paraId="2FA2B7BF" w14:textId="64878DC5" w:rsidR="009C7EF8" w:rsidRPr="00227DAF" w:rsidRDefault="005E768D" w:rsidP="00227DAF">
      <w:pPr>
        <w:tabs>
          <w:tab w:val="left" w:pos="9990"/>
        </w:tabs>
        <w:spacing w:line="240" w:lineRule="auto"/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6E4E47F2" wp14:editId="525637C5">
                <wp:simplePos x="0" y="0"/>
                <wp:positionH relativeFrom="column">
                  <wp:posOffset>-304700</wp:posOffset>
                </wp:positionH>
                <wp:positionV relativeFrom="paragraph">
                  <wp:posOffset>1054267</wp:posOffset>
                </wp:positionV>
                <wp:extent cx="2895600" cy="1285875"/>
                <wp:effectExtent l="0" t="0" r="19050" b="28575"/>
                <wp:wrapThrough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CAF889A" w14:textId="56BD0752" w:rsidR="00C540B3" w:rsidRPr="005E768D" w:rsidRDefault="0096434C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5E768D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David Attenborough is a </w:t>
                            </w:r>
                            <w:r w:rsidRPr="005E768D">
                              <w:rPr>
                                <w:rFonts w:ascii="Sassoon Infant Std" w:hAnsi="Sassoon Infant Std"/>
                                <w:color w:val="5B9BD5" w:themeColor="accent1"/>
                                <w:sz w:val="28"/>
                                <w:szCs w:val="28"/>
                              </w:rPr>
                              <w:t>naturalist</w:t>
                            </w:r>
                            <w:r w:rsidRPr="005E768D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 and broadcaster. He has made many programmes for television about wildlife all over the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5" style="position:absolute;margin-left:-24pt;margin-top:83pt;width:228pt;height:101.2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" w14:anchorId="6E4E47F2">
                <v:textbox>
                  <w:txbxContent>
                    <w:p w:rsidRPr="005E768D" w:rsidR="00C540B3" w:rsidRDefault="0096434C" w14:paraId="7CAF889A" w14:textId="56BD0752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 w:rsidRPr="005E768D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David Attenborough is a </w:t>
                      </w:r>
                      <w:r w:rsidRPr="005E768D">
                        <w:rPr>
                          <w:rFonts w:ascii="Sassoon Infant Std" w:hAnsi="Sassoon Infant Std"/>
                          <w:color w:val="5B9BD5" w:themeColor="accent1"/>
                          <w:sz w:val="28"/>
                          <w:szCs w:val="28"/>
                        </w:rPr>
                        <w:t>naturalist</w:t>
                      </w:r>
                      <w:r w:rsidRPr="005E768D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 and broadcaster. He has made many programmes for television about wildlife all over the world.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FC6952">
        <w:rPr>
          <w:noProof/>
        </w:rPr>
        <w:drawing>
          <wp:anchor distT="0" distB="0" distL="114300" distR="114300" simplePos="0" relativeHeight="251997184" behindDoc="1" locked="0" layoutInCell="1" allowOverlap="1" wp14:anchorId="4D6F7512" wp14:editId="644823C1">
            <wp:simplePos x="0" y="0"/>
            <wp:positionH relativeFrom="column">
              <wp:posOffset>6553200</wp:posOffset>
            </wp:positionH>
            <wp:positionV relativeFrom="paragraph">
              <wp:posOffset>601980</wp:posOffset>
            </wp:positionV>
            <wp:extent cx="2674620" cy="2397760"/>
            <wp:effectExtent l="0" t="0" r="0" b="2540"/>
            <wp:wrapTight wrapText="bothSides">
              <wp:wrapPolygon edited="0">
                <wp:start x="0" y="0"/>
                <wp:lineTo x="0" y="21451"/>
                <wp:lineTo x="21385" y="21451"/>
                <wp:lineTo x="21385" y="0"/>
                <wp:lineTo x="0" y="0"/>
              </wp:wrapPolygon>
            </wp:wrapTight>
            <wp:docPr id="210432834" name="Picture 2" descr="Life Cycle of Butterflies - KidsPressMagazin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fe Cycle of Butterflies - KidsPressMagazine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38"/>
                    <a:stretch/>
                  </pic:blipFill>
                  <pic:spPr bwMode="auto">
                    <a:xfrm>
                      <a:off x="0" y="0"/>
                      <a:ext cx="2674620" cy="239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6952">
        <w:rPr>
          <w:noProof/>
        </w:rPr>
        <w:drawing>
          <wp:anchor distT="0" distB="0" distL="114300" distR="114300" simplePos="0" relativeHeight="251998208" behindDoc="1" locked="0" layoutInCell="1" allowOverlap="1" wp14:anchorId="6E846ACA" wp14:editId="1E8ABD0C">
            <wp:simplePos x="0" y="0"/>
            <wp:positionH relativeFrom="column">
              <wp:posOffset>2905125</wp:posOffset>
            </wp:positionH>
            <wp:positionV relativeFrom="paragraph">
              <wp:posOffset>605790</wp:posOffset>
            </wp:positionV>
            <wp:extent cx="2247900" cy="1261110"/>
            <wp:effectExtent l="0" t="0" r="0" b="0"/>
            <wp:wrapTight wrapText="bothSides">
              <wp:wrapPolygon edited="0">
                <wp:start x="0" y="0"/>
                <wp:lineTo x="0" y="21208"/>
                <wp:lineTo x="21417" y="21208"/>
                <wp:lineTo x="21417" y="0"/>
                <wp:lineTo x="0" y="0"/>
              </wp:wrapPolygon>
            </wp:wrapTight>
            <wp:docPr id="1662721132" name="Picture 3" descr="Incubating and Hatching Eggs - The Prepared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cubating and Hatching Eggs - The Prepared P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34C">
        <w:rPr>
          <w:rFonts w:ascii="Letter-join Plus 8" w:hAnsi="Letter-join Plus 8"/>
          <w:noProof/>
        </w:rPr>
        <w:drawing>
          <wp:anchor distT="0" distB="0" distL="114300" distR="114300" simplePos="0" relativeHeight="251996160" behindDoc="1" locked="0" layoutInCell="1" allowOverlap="1" wp14:anchorId="5066EEBF" wp14:editId="6BDCBE3E">
            <wp:simplePos x="0" y="0"/>
            <wp:positionH relativeFrom="column">
              <wp:posOffset>571500</wp:posOffset>
            </wp:positionH>
            <wp:positionV relativeFrom="paragraph">
              <wp:posOffset>83820</wp:posOffset>
            </wp:positionV>
            <wp:extent cx="1019175" cy="1019175"/>
            <wp:effectExtent l="0" t="0" r="9525" b="9525"/>
            <wp:wrapTight wrapText="bothSides">
              <wp:wrapPolygon edited="0">
                <wp:start x="0" y="0"/>
                <wp:lineTo x="0" y="21398"/>
                <wp:lineTo x="21398" y="21398"/>
                <wp:lineTo x="21398" y="0"/>
                <wp:lineTo x="0" y="0"/>
              </wp:wrapPolygon>
            </wp:wrapTight>
            <wp:docPr id="18715332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9C7EF8" w:rsidRPr="00227DAF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235E6"/>
    <w:rsid w:val="00026D34"/>
    <w:rsid w:val="000363D1"/>
    <w:rsid w:val="00040861"/>
    <w:rsid w:val="0004409A"/>
    <w:rsid w:val="00051BB4"/>
    <w:rsid w:val="00074AEF"/>
    <w:rsid w:val="000B31B0"/>
    <w:rsid w:val="000B5B41"/>
    <w:rsid w:val="000B70E2"/>
    <w:rsid w:val="000D30B9"/>
    <w:rsid w:val="000E6079"/>
    <w:rsid w:val="000F62E3"/>
    <w:rsid w:val="00102821"/>
    <w:rsid w:val="00113FEF"/>
    <w:rsid w:val="0011492D"/>
    <w:rsid w:val="001156F2"/>
    <w:rsid w:val="00123F48"/>
    <w:rsid w:val="00141559"/>
    <w:rsid w:val="001459D1"/>
    <w:rsid w:val="00156A59"/>
    <w:rsid w:val="0015786E"/>
    <w:rsid w:val="00195734"/>
    <w:rsid w:val="001A02FB"/>
    <w:rsid w:val="001A66A8"/>
    <w:rsid w:val="001E5708"/>
    <w:rsid w:val="001E6E55"/>
    <w:rsid w:val="001F7122"/>
    <w:rsid w:val="002039DA"/>
    <w:rsid w:val="00204020"/>
    <w:rsid w:val="00206B0F"/>
    <w:rsid w:val="0022124E"/>
    <w:rsid w:val="0022718B"/>
    <w:rsid w:val="00227DAF"/>
    <w:rsid w:val="00243B7C"/>
    <w:rsid w:val="0024512C"/>
    <w:rsid w:val="002535A9"/>
    <w:rsid w:val="002656C0"/>
    <w:rsid w:val="0027781E"/>
    <w:rsid w:val="00282E25"/>
    <w:rsid w:val="002868B0"/>
    <w:rsid w:val="002B0A7F"/>
    <w:rsid w:val="002D38E8"/>
    <w:rsid w:val="002E1E6B"/>
    <w:rsid w:val="002F7723"/>
    <w:rsid w:val="00311FE2"/>
    <w:rsid w:val="003237C3"/>
    <w:rsid w:val="00337743"/>
    <w:rsid w:val="0035116D"/>
    <w:rsid w:val="00366AAE"/>
    <w:rsid w:val="003C1345"/>
    <w:rsid w:val="003E2E85"/>
    <w:rsid w:val="00422173"/>
    <w:rsid w:val="00426BEF"/>
    <w:rsid w:val="00432674"/>
    <w:rsid w:val="004327C5"/>
    <w:rsid w:val="00450EAF"/>
    <w:rsid w:val="00454210"/>
    <w:rsid w:val="0047436F"/>
    <w:rsid w:val="00486CFA"/>
    <w:rsid w:val="004A30DC"/>
    <w:rsid w:val="004C0648"/>
    <w:rsid w:val="004E0635"/>
    <w:rsid w:val="005017FF"/>
    <w:rsid w:val="00503C06"/>
    <w:rsid w:val="00534346"/>
    <w:rsid w:val="00540B27"/>
    <w:rsid w:val="00555FDF"/>
    <w:rsid w:val="005618F3"/>
    <w:rsid w:val="005A32C4"/>
    <w:rsid w:val="005A5D87"/>
    <w:rsid w:val="005A6798"/>
    <w:rsid w:val="005A76B0"/>
    <w:rsid w:val="005C13A8"/>
    <w:rsid w:val="005D2AD3"/>
    <w:rsid w:val="005D4F0D"/>
    <w:rsid w:val="005E43FC"/>
    <w:rsid w:val="005E5A8B"/>
    <w:rsid w:val="005E768D"/>
    <w:rsid w:val="00615B22"/>
    <w:rsid w:val="00631039"/>
    <w:rsid w:val="00650105"/>
    <w:rsid w:val="00655704"/>
    <w:rsid w:val="00655B07"/>
    <w:rsid w:val="0065719F"/>
    <w:rsid w:val="00660FD8"/>
    <w:rsid w:val="00692579"/>
    <w:rsid w:val="006C4059"/>
    <w:rsid w:val="006D4D7C"/>
    <w:rsid w:val="006D7D20"/>
    <w:rsid w:val="006E06AE"/>
    <w:rsid w:val="006E0ABE"/>
    <w:rsid w:val="006E2B78"/>
    <w:rsid w:val="006E49F9"/>
    <w:rsid w:val="00710C86"/>
    <w:rsid w:val="007166A7"/>
    <w:rsid w:val="00724BD1"/>
    <w:rsid w:val="007266C7"/>
    <w:rsid w:val="00730226"/>
    <w:rsid w:val="007547D0"/>
    <w:rsid w:val="00757E16"/>
    <w:rsid w:val="007613DE"/>
    <w:rsid w:val="007A5ECF"/>
    <w:rsid w:val="007B77B1"/>
    <w:rsid w:val="007C238A"/>
    <w:rsid w:val="007D6E32"/>
    <w:rsid w:val="008272DF"/>
    <w:rsid w:val="008419BF"/>
    <w:rsid w:val="00850CF9"/>
    <w:rsid w:val="0085528B"/>
    <w:rsid w:val="00860F92"/>
    <w:rsid w:val="00882558"/>
    <w:rsid w:val="00890E3E"/>
    <w:rsid w:val="008B15A7"/>
    <w:rsid w:val="008B1DD9"/>
    <w:rsid w:val="008B436E"/>
    <w:rsid w:val="008B739F"/>
    <w:rsid w:val="00901850"/>
    <w:rsid w:val="00904A63"/>
    <w:rsid w:val="009073F0"/>
    <w:rsid w:val="009126B7"/>
    <w:rsid w:val="00913B95"/>
    <w:rsid w:val="0096434C"/>
    <w:rsid w:val="00971EC3"/>
    <w:rsid w:val="00982E08"/>
    <w:rsid w:val="009B2B57"/>
    <w:rsid w:val="009B4B83"/>
    <w:rsid w:val="009C039D"/>
    <w:rsid w:val="009C3F1F"/>
    <w:rsid w:val="009C759B"/>
    <w:rsid w:val="009C7EF8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67E2F"/>
    <w:rsid w:val="00A86C1C"/>
    <w:rsid w:val="00AA224D"/>
    <w:rsid w:val="00AA4B63"/>
    <w:rsid w:val="00AB1722"/>
    <w:rsid w:val="00AB24B5"/>
    <w:rsid w:val="00AB52C9"/>
    <w:rsid w:val="00AB7488"/>
    <w:rsid w:val="00AD41FB"/>
    <w:rsid w:val="00AE1BEB"/>
    <w:rsid w:val="00AE1F66"/>
    <w:rsid w:val="00AE61D4"/>
    <w:rsid w:val="00AE777C"/>
    <w:rsid w:val="00B01506"/>
    <w:rsid w:val="00B10481"/>
    <w:rsid w:val="00B24882"/>
    <w:rsid w:val="00B47812"/>
    <w:rsid w:val="00B773A3"/>
    <w:rsid w:val="00BB1A03"/>
    <w:rsid w:val="00BD308C"/>
    <w:rsid w:val="00BE0140"/>
    <w:rsid w:val="00BE0765"/>
    <w:rsid w:val="00BF1F6A"/>
    <w:rsid w:val="00C020CB"/>
    <w:rsid w:val="00C06913"/>
    <w:rsid w:val="00C221D8"/>
    <w:rsid w:val="00C540B3"/>
    <w:rsid w:val="00C81083"/>
    <w:rsid w:val="00C91B0E"/>
    <w:rsid w:val="00C94F46"/>
    <w:rsid w:val="00CC1F6F"/>
    <w:rsid w:val="00CD7910"/>
    <w:rsid w:val="00CF5F18"/>
    <w:rsid w:val="00D12BEB"/>
    <w:rsid w:val="00D166F8"/>
    <w:rsid w:val="00D230A7"/>
    <w:rsid w:val="00D44DEA"/>
    <w:rsid w:val="00D57311"/>
    <w:rsid w:val="00D64617"/>
    <w:rsid w:val="00D6505C"/>
    <w:rsid w:val="00DC4E8A"/>
    <w:rsid w:val="00DE323E"/>
    <w:rsid w:val="00DF1A0D"/>
    <w:rsid w:val="00DF313A"/>
    <w:rsid w:val="00DF46C7"/>
    <w:rsid w:val="00E04134"/>
    <w:rsid w:val="00E06A27"/>
    <w:rsid w:val="00E145B1"/>
    <w:rsid w:val="00E4079C"/>
    <w:rsid w:val="00E41391"/>
    <w:rsid w:val="00E53E26"/>
    <w:rsid w:val="00EA1E0E"/>
    <w:rsid w:val="00EF49E2"/>
    <w:rsid w:val="00F07610"/>
    <w:rsid w:val="00F234BC"/>
    <w:rsid w:val="00F24380"/>
    <w:rsid w:val="00F66A8E"/>
    <w:rsid w:val="00F812B4"/>
    <w:rsid w:val="00F84635"/>
    <w:rsid w:val="00F95024"/>
    <w:rsid w:val="00FB19C1"/>
    <w:rsid w:val="00FB63E0"/>
    <w:rsid w:val="00FC4D79"/>
    <w:rsid w:val="00FC6952"/>
    <w:rsid w:val="049083F2"/>
    <w:rsid w:val="04A80464"/>
    <w:rsid w:val="304E8B37"/>
    <w:rsid w:val="31D0D3D6"/>
    <w:rsid w:val="5643F5E0"/>
    <w:rsid w:val="633CCB9D"/>
    <w:rsid w:val="6AD7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FF688D5F-5C76-464E-9E08-25D76FB28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Corrinne Goody</cp:lastModifiedBy>
  <cp:revision>7</cp:revision>
  <cp:lastPrinted>2021-06-14T14:42:00Z</cp:lastPrinted>
  <dcterms:created xsi:type="dcterms:W3CDTF">2023-12-13T05:56:00Z</dcterms:created>
  <dcterms:modified xsi:type="dcterms:W3CDTF">2025-11-26T21:27:00Z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