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6C95067E" w:rsidR="002039DA" w:rsidRPr="006E06AE" w:rsidRDefault="00AA72D6">
      <w:pPr>
        <w:rPr>
          <w:rFonts w:ascii="Letter-join Plus 8" w:hAnsi="Letter-join Plus 8"/>
        </w:rPr>
      </w:pPr>
      <w:r w:rsidRPr="00AA72D6">
        <w:rPr>
          <w:rFonts w:ascii="Letter-join Plus 8" w:hAnsi="Letter-join Plus 8"/>
        </w:rPr>
        <w:drawing>
          <wp:anchor distT="0" distB="0" distL="114300" distR="114300" simplePos="0" relativeHeight="252012544" behindDoc="0" locked="0" layoutInCell="1" allowOverlap="1" wp14:anchorId="320AC0D3" wp14:editId="176158E8">
            <wp:simplePos x="0" y="0"/>
            <wp:positionH relativeFrom="rightMargin">
              <wp:posOffset>-150766</wp:posOffset>
            </wp:positionH>
            <wp:positionV relativeFrom="paragraph">
              <wp:posOffset>-472440</wp:posOffset>
            </wp:positionV>
            <wp:extent cx="606696" cy="579120"/>
            <wp:effectExtent l="0" t="0" r="3175" b="0"/>
            <wp:wrapNone/>
            <wp:docPr id="1254643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64392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42" cy="58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7478DF20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0C9C7DD9" w:rsidR="00B47812" w:rsidRPr="00982FAD" w:rsidRDefault="00B47812" w:rsidP="00B4781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982FAD"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1E5708"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</w:t>
                            </w:r>
                            <w:r w:rsidR="008272DF"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  <w:r w:rsidR="00AA72D6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C562D"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1E5708" w:rsidRPr="00982FA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aterials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0C9C7DD9" w:rsidR="00B47812" w:rsidRPr="00982FAD" w:rsidRDefault="00B47812" w:rsidP="00B47812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982FAD"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1E5708"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</w:t>
                      </w:r>
                      <w:r w:rsidR="008272DF"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  <w:r w:rsidR="00AA72D6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C562D"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1E5708" w:rsidRPr="00982FA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aterials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29"/>
        <w:gridCol w:w="7677"/>
      </w:tblGrid>
      <w:tr w:rsidR="00204020" w:rsidRPr="006E06AE" w14:paraId="1AAAA818" w14:textId="77777777" w:rsidTr="0003432D">
        <w:trPr>
          <w:trHeight w:val="297"/>
        </w:trPr>
        <w:tc>
          <w:tcPr>
            <w:tcW w:w="2087" w:type="dxa"/>
          </w:tcPr>
          <w:p w14:paraId="63C176E4" w14:textId="45E8EDC3" w:rsidR="00204020" w:rsidRPr="006D7D20" w:rsidRDefault="00EA1E0E" w:rsidP="006D7D20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86944" behindDoc="0" locked="0" layoutInCell="1" allowOverlap="1" wp14:anchorId="07F9EC4A" wp14:editId="655B4ADD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77" w:type="dxa"/>
          </w:tcPr>
          <w:p w14:paraId="0FFB0656" w14:textId="2BB8D375" w:rsidR="00204020" w:rsidRDefault="00204020" w:rsidP="005D4F0D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6D7D20">
              <w:rPr>
                <w:rFonts w:ascii="Sassoon" w:hAnsi="Sassoon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EA1E0E" w:rsidRPr="00EA1E0E" w:rsidRDefault="00EA1E0E" w:rsidP="005D4F0D">
            <w:pPr>
              <w:rPr>
                <w:rFonts w:ascii="Sassoon" w:hAnsi="Sassoon"/>
                <w:b/>
                <w:color w:val="7030A0"/>
                <w:sz w:val="28"/>
                <w:szCs w:val="24"/>
              </w:rPr>
            </w:pPr>
          </w:p>
        </w:tc>
      </w:tr>
      <w:tr w:rsidR="0003432D" w:rsidRPr="006E06AE" w14:paraId="0073C8C9" w14:textId="77777777" w:rsidTr="0003432D">
        <w:trPr>
          <w:trHeight w:val="709"/>
        </w:trPr>
        <w:tc>
          <w:tcPr>
            <w:tcW w:w="2087" w:type="dxa"/>
          </w:tcPr>
          <w:p w14:paraId="21ED476E" w14:textId="1F69F914" w:rsidR="0003432D" w:rsidRPr="00982FAD" w:rsidRDefault="0003432D" w:rsidP="0003432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inline distT="0" distB="0" distL="0" distR="0" wp14:anchorId="4C639653" wp14:editId="4923B43B">
                  <wp:extent cx="1341755" cy="457200"/>
                  <wp:effectExtent l="0" t="0" r="0" b="0"/>
                  <wp:docPr id="485646086" name="Picture 3" descr="PrimaryBlume 2: Lesson 9 &quot;MATERIAL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imaryBlume 2: Lesson 9 &quot;MATERIAL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115" cy="459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7" w:type="dxa"/>
          </w:tcPr>
          <w:p w14:paraId="5879CEE0" w14:textId="77777777" w:rsidR="0003432D" w:rsidRPr="00982FAD" w:rsidRDefault="0003432D" w:rsidP="0003432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 w:cstheme="minorBidi"/>
                <w:sz w:val="28"/>
                <w:szCs w:val="28"/>
              </w:rPr>
              <w:t xml:space="preserve">The shape of some materials can be altered by </w:t>
            </w:r>
            <w:r w:rsidRPr="00982FAD">
              <w:rPr>
                <w:rFonts w:ascii="Sassoon Infant Std" w:hAnsi="Sassoon Infant Std" w:cstheme="minorBidi"/>
                <w:color w:val="5B9BD5" w:themeColor="accent1"/>
                <w:sz w:val="28"/>
                <w:szCs w:val="28"/>
              </w:rPr>
              <w:t>bending squashing twisting and stretching.</w:t>
            </w:r>
          </w:p>
          <w:p w14:paraId="234A9CF3" w14:textId="7C7EC9CE" w:rsidR="0003432D" w:rsidRPr="00982FAD" w:rsidRDefault="0003432D" w:rsidP="00BC7D4A">
            <w:pPr>
              <w:pStyle w:val="paragraph"/>
              <w:spacing w:before="0" w:after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</w:p>
        </w:tc>
      </w:tr>
      <w:tr w:rsidR="0003432D" w:rsidRPr="006E06AE" w14:paraId="129B06DD" w14:textId="77777777" w:rsidTr="0003432D">
        <w:trPr>
          <w:trHeight w:val="709"/>
        </w:trPr>
        <w:tc>
          <w:tcPr>
            <w:tcW w:w="2087" w:type="dxa"/>
          </w:tcPr>
          <w:p w14:paraId="34899EE2" w14:textId="20810911" w:rsidR="0003432D" w:rsidRPr="00982FAD" w:rsidRDefault="0003432D" w:rsidP="352F0D9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 w:cstheme="minorBidi"/>
                <w:noProof/>
                <w:sz w:val="28"/>
                <w:szCs w:val="28"/>
              </w:rPr>
              <w:drawing>
                <wp:anchor distT="0" distB="0" distL="114300" distR="114300" simplePos="0" relativeHeight="252010496" behindDoc="1" locked="0" layoutInCell="1" allowOverlap="1" wp14:anchorId="411F1999" wp14:editId="2CC29328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73025</wp:posOffset>
                  </wp:positionV>
                  <wp:extent cx="670560" cy="502920"/>
                  <wp:effectExtent l="0" t="0" r="0" b="0"/>
                  <wp:wrapTight wrapText="bothSides">
                    <wp:wrapPolygon edited="0">
                      <wp:start x="0" y="0"/>
                      <wp:lineTo x="0" y="20455"/>
                      <wp:lineTo x="20864" y="20455"/>
                      <wp:lineTo x="20864" y="0"/>
                      <wp:lineTo x="0" y="0"/>
                    </wp:wrapPolygon>
                  </wp:wrapTight>
                  <wp:docPr id="71532872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77" w:type="dxa"/>
          </w:tcPr>
          <w:p w14:paraId="33710A0B" w14:textId="34C4C0B9" w:rsidR="0003432D" w:rsidRPr="00982FAD" w:rsidRDefault="0003432D" w:rsidP="352F0D9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 w:cstheme="minorBidi"/>
                <w:sz w:val="28"/>
                <w:szCs w:val="28"/>
              </w:rPr>
              <w:t xml:space="preserve">Some changes are </w:t>
            </w:r>
            <w:r w:rsidRPr="00A72169">
              <w:rPr>
                <w:rFonts w:ascii="Sassoon Infant Std" w:hAnsi="Sassoon Infant Std" w:cstheme="minorBidi"/>
                <w:color w:val="5B9BD5" w:themeColor="accent1"/>
                <w:sz w:val="28"/>
                <w:szCs w:val="28"/>
              </w:rPr>
              <w:t>permanent</w:t>
            </w:r>
            <w:r w:rsidRPr="00982FAD">
              <w:rPr>
                <w:rFonts w:ascii="Sassoon Infant Std" w:hAnsi="Sassoon Infant Std" w:cstheme="minorBidi"/>
                <w:sz w:val="28"/>
                <w:szCs w:val="28"/>
              </w:rPr>
              <w:t>. The shape of clay cannot be altered after it is heated.</w:t>
            </w:r>
          </w:p>
        </w:tc>
      </w:tr>
      <w:tr w:rsidR="0003432D" w:rsidRPr="006E06AE" w14:paraId="53423342" w14:textId="77777777" w:rsidTr="0003432D">
        <w:trPr>
          <w:trHeight w:val="709"/>
        </w:trPr>
        <w:tc>
          <w:tcPr>
            <w:tcW w:w="2087" w:type="dxa"/>
          </w:tcPr>
          <w:p w14:paraId="6D8F5F05" w14:textId="7668793F" w:rsidR="0003432D" w:rsidRPr="00982FAD" w:rsidRDefault="0003432D" w:rsidP="352F0D9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2011520" behindDoc="1" locked="0" layoutInCell="1" allowOverlap="1" wp14:anchorId="16F54FCE" wp14:editId="6E0F6596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76200</wp:posOffset>
                  </wp:positionV>
                  <wp:extent cx="853440" cy="551210"/>
                  <wp:effectExtent l="0" t="0" r="3810" b="1270"/>
                  <wp:wrapTight wrapText="bothSides">
                    <wp:wrapPolygon edited="0">
                      <wp:start x="0" y="0"/>
                      <wp:lineTo x="0" y="20903"/>
                      <wp:lineTo x="21214" y="20903"/>
                      <wp:lineTo x="21214" y="0"/>
                      <wp:lineTo x="0" y="0"/>
                    </wp:wrapPolygon>
                  </wp:wrapTight>
                  <wp:docPr id="2049803870" name="Picture 5" descr="Types Of Building Materials - Design 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ypes Of Building Materials - Design 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5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77" w:type="dxa"/>
          </w:tcPr>
          <w:p w14:paraId="60630EF8" w14:textId="2710ED68" w:rsidR="0003432D" w:rsidRPr="00982FAD" w:rsidRDefault="0003432D" w:rsidP="352F0D9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8"/>
                <w:szCs w:val="28"/>
              </w:rPr>
            </w:pPr>
            <w:r w:rsidRPr="00982FAD">
              <w:rPr>
                <w:rFonts w:ascii="Sassoon Infant Std" w:hAnsi="Sassoon Infant Std" w:cstheme="minorHAnsi"/>
                <w:sz w:val="28"/>
                <w:szCs w:val="28"/>
              </w:rPr>
              <w:t xml:space="preserve">We need to choose materials that are suitable for the intended purpose. I know we do this by considering the </w:t>
            </w:r>
            <w:r w:rsidRPr="00982FAD">
              <w:rPr>
                <w:rFonts w:ascii="Sassoon Infant Std" w:hAnsi="Sassoon Infant Std" w:cstheme="minorHAnsi"/>
                <w:color w:val="5B9BD5" w:themeColor="accent1"/>
                <w:sz w:val="28"/>
                <w:szCs w:val="28"/>
              </w:rPr>
              <w:t>properties</w:t>
            </w:r>
            <w:r w:rsidRPr="00982FAD">
              <w:rPr>
                <w:rFonts w:ascii="Sassoon Infant Std" w:hAnsi="Sassoon Infant Std" w:cstheme="minorHAnsi"/>
                <w:sz w:val="28"/>
                <w:szCs w:val="28"/>
              </w:rPr>
              <w:t xml:space="preserve"> of the materials.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60438B8D">
        <w:trPr>
          <w:trHeight w:val="389"/>
        </w:trPr>
        <w:tc>
          <w:tcPr>
            <w:tcW w:w="5049" w:type="dxa"/>
            <w:gridSpan w:val="2"/>
          </w:tcPr>
          <w:p w14:paraId="2BDE78E8" w14:textId="27FA5ACA" w:rsidR="006E2B78" w:rsidRPr="00982FAD" w:rsidRDefault="006E2B78" w:rsidP="006D7D20">
            <w:pPr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982FAD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9A0C74" w:rsidRPr="006D7D20" w14:paraId="34E83BAA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4210D7B9" w14:textId="68610BA7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bend</w:t>
            </w:r>
          </w:p>
        </w:tc>
        <w:tc>
          <w:tcPr>
            <w:tcW w:w="3369" w:type="dxa"/>
          </w:tcPr>
          <w:p w14:paraId="1B30A9A1" w14:textId="0601A867" w:rsidR="009A0C74" w:rsidRPr="00982FAD" w:rsidRDefault="007A6806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 xml:space="preserve">Change the shape by holding both ends and </w:t>
            </w:r>
            <w:r w:rsidR="00B020E6" w:rsidRPr="60438B8D">
              <w:rPr>
                <w:rFonts w:ascii="Sassoon Infant Std" w:hAnsi="Sassoon Infant Std" w:cstheme="minorBidi"/>
                <w:sz w:val="18"/>
                <w:szCs w:val="18"/>
              </w:rPr>
              <w:t>bringing them inwards together</w:t>
            </w:r>
            <w:r w:rsidR="72D43DEC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9A0C74" w:rsidRPr="006D7D20" w14:paraId="498797B9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6E090737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twist</w:t>
            </w:r>
          </w:p>
        </w:tc>
        <w:tc>
          <w:tcPr>
            <w:tcW w:w="3369" w:type="dxa"/>
          </w:tcPr>
          <w:p w14:paraId="276785E0" w14:textId="4E316888" w:rsidR="009A0C74" w:rsidRPr="00982FAD" w:rsidRDefault="000F6B70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>Change the shape by turning your hands in opposite direction</w:t>
            </w:r>
            <w:r w:rsidR="002A0C78" w:rsidRPr="60438B8D">
              <w:rPr>
                <w:rFonts w:ascii="Sassoon Infant Std" w:hAnsi="Sassoon Infant Std" w:cstheme="minorBidi"/>
                <w:sz w:val="18"/>
                <w:szCs w:val="18"/>
              </w:rPr>
              <w:t>s</w:t>
            </w:r>
            <w:r w:rsidR="77B1E164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9A0C74" w:rsidRPr="006D7D20" w14:paraId="40074E14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71D47AA2" w14:textId="6B66CB5A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squash</w:t>
            </w:r>
          </w:p>
        </w:tc>
        <w:tc>
          <w:tcPr>
            <w:tcW w:w="3369" w:type="dxa"/>
          </w:tcPr>
          <w:p w14:paraId="7F717E4D" w14:textId="72834CA1" w:rsidR="009A0C74" w:rsidRPr="00982FAD" w:rsidRDefault="002A0C78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>Change the shape by pushing your hands together</w:t>
            </w:r>
            <w:r w:rsidR="293A1115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9A0C74" w:rsidRPr="006D7D20" w14:paraId="0FF998D8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61943DFE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stretch</w:t>
            </w:r>
          </w:p>
        </w:tc>
        <w:tc>
          <w:tcPr>
            <w:tcW w:w="3369" w:type="dxa"/>
          </w:tcPr>
          <w:p w14:paraId="24A60424" w14:textId="049C6C0D" w:rsidR="009A0C74" w:rsidRPr="00982FAD" w:rsidRDefault="002A0C78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 xml:space="preserve">Change the shape by pulling the </w:t>
            </w:r>
            <w:r w:rsidR="005E4D4A" w:rsidRPr="60438B8D">
              <w:rPr>
                <w:rFonts w:ascii="Sassoon Infant Std" w:hAnsi="Sassoon Infant Std" w:cstheme="minorBidi"/>
                <w:sz w:val="18"/>
                <w:szCs w:val="18"/>
              </w:rPr>
              <w:t>ends apart</w:t>
            </w:r>
            <w:r w:rsidR="5FE92098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9A0C74" w:rsidRPr="006D7D20" w14:paraId="4735BF30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06EE662A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reverse</w:t>
            </w:r>
          </w:p>
        </w:tc>
        <w:tc>
          <w:tcPr>
            <w:tcW w:w="3369" w:type="dxa"/>
          </w:tcPr>
          <w:p w14:paraId="6A61DBAF" w14:textId="003F4182" w:rsidR="009A0C74" w:rsidRPr="00982FAD" w:rsidRDefault="005E4D4A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sz w:val="18"/>
                <w:szCs w:val="18"/>
              </w:rPr>
              <w:t>Can be returned to the original state</w:t>
            </w:r>
            <w:r w:rsidR="009523F7" w:rsidRPr="00982FAD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="009A0C74" w:rsidRPr="006D7D20" w14:paraId="07C28BBA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7A6A0903" w14:textId="44CFA73C" w:rsidR="009A0C74" w:rsidRPr="00982FAD" w:rsidRDefault="009A0C74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p</w:t>
            </w:r>
            <w:r w:rsidR="00C542F2"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ermanent</w:t>
            </w:r>
          </w:p>
        </w:tc>
        <w:tc>
          <w:tcPr>
            <w:tcW w:w="3369" w:type="dxa"/>
          </w:tcPr>
          <w:p w14:paraId="50E8A303" w14:textId="659AD737" w:rsidR="009A0C74" w:rsidRPr="00982FAD" w:rsidRDefault="005E4D4A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sz w:val="18"/>
                <w:szCs w:val="18"/>
              </w:rPr>
              <w:t>Cannot be returned to the original state</w:t>
            </w:r>
            <w:r w:rsidR="009523F7" w:rsidRPr="00982FAD">
              <w:rPr>
                <w:rFonts w:ascii="Sassoon Infant Std" w:hAnsi="Sassoon Infant Std" w:cstheme="minorHAnsi"/>
                <w:sz w:val="18"/>
                <w:szCs w:val="18"/>
              </w:rPr>
              <w:t>.</w:t>
            </w:r>
          </w:p>
        </w:tc>
      </w:tr>
      <w:tr w:rsidR="009A0C74" w:rsidRPr="006D7D20" w14:paraId="30365456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4D7705AF" w14:textId="418A6671" w:rsidR="009A0C74" w:rsidRPr="00982FAD" w:rsidRDefault="001C644B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suitable</w:t>
            </w:r>
          </w:p>
        </w:tc>
        <w:tc>
          <w:tcPr>
            <w:tcW w:w="3369" w:type="dxa"/>
          </w:tcPr>
          <w:p w14:paraId="6A21DD5E" w14:textId="2CDDE2F9" w:rsidR="009A0C74" w:rsidRPr="00982FAD" w:rsidRDefault="00B90559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 xml:space="preserve">The material </w:t>
            </w:r>
            <w:r w:rsidR="005E695F" w:rsidRPr="60438B8D">
              <w:rPr>
                <w:rFonts w:ascii="Sassoon Infant Std" w:hAnsi="Sassoon Infant Std" w:cstheme="minorBidi"/>
                <w:sz w:val="18"/>
                <w:szCs w:val="18"/>
              </w:rPr>
              <w:t>has the right properties for the intended purpose</w:t>
            </w:r>
            <w:r w:rsidR="3523FBAD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</w:tc>
      </w:tr>
      <w:tr w:rsidR="009A0C74" w:rsidRPr="006D7D20" w14:paraId="14379545" w14:textId="77777777" w:rsidTr="60438B8D">
        <w:trPr>
          <w:trHeight w:val="439"/>
        </w:trPr>
        <w:tc>
          <w:tcPr>
            <w:tcW w:w="1680" w:type="dxa"/>
            <w:shd w:val="clear" w:color="auto" w:fill="F2F2F2" w:themeFill="background1" w:themeFillShade="F2"/>
          </w:tcPr>
          <w:p w14:paraId="2523A8F1" w14:textId="78AD4BE4" w:rsidR="009A0C74" w:rsidRPr="00982FAD" w:rsidRDefault="001C644B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</w:pPr>
            <w:r w:rsidRPr="00982FAD">
              <w:rPr>
                <w:rFonts w:ascii="Sassoon Infant Std" w:hAnsi="Sassoon Infant Std" w:cstheme="minorHAnsi"/>
                <w:color w:val="0070C0"/>
                <w:sz w:val="18"/>
                <w:szCs w:val="18"/>
              </w:rPr>
              <w:t>absorb</w:t>
            </w:r>
          </w:p>
        </w:tc>
        <w:tc>
          <w:tcPr>
            <w:tcW w:w="3369" w:type="dxa"/>
          </w:tcPr>
          <w:p w14:paraId="390B09F2" w14:textId="04877AA3" w:rsidR="009A0C74" w:rsidRPr="00982FAD" w:rsidRDefault="00416C5F" w:rsidP="60438B8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18"/>
                <w:szCs w:val="18"/>
              </w:rPr>
            </w:pPr>
            <w:r w:rsidRPr="60438B8D">
              <w:rPr>
                <w:rFonts w:ascii="Sassoon Infant Std" w:hAnsi="Sassoon Infant Std" w:cstheme="minorBidi"/>
                <w:sz w:val="18"/>
                <w:szCs w:val="18"/>
              </w:rPr>
              <w:t>Liquid soaks into</w:t>
            </w:r>
            <w:r w:rsidR="000E098D" w:rsidRPr="60438B8D">
              <w:rPr>
                <w:rFonts w:ascii="Sassoon Infant Std" w:hAnsi="Sassoon Infant Std" w:cstheme="minorBidi"/>
                <w:sz w:val="18"/>
                <w:szCs w:val="18"/>
              </w:rPr>
              <w:t xml:space="preserve"> the material. </w:t>
            </w:r>
            <w:proofErr w:type="spellStart"/>
            <w:r w:rsidR="000E098D" w:rsidRPr="60438B8D">
              <w:rPr>
                <w:rFonts w:ascii="Sassoon Infant Std" w:hAnsi="Sassoon Infant Std" w:cstheme="minorBidi"/>
                <w:sz w:val="18"/>
                <w:szCs w:val="18"/>
              </w:rPr>
              <w:t>E.g</w:t>
            </w:r>
            <w:proofErr w:type="spellEnd"/>
            <w:r w:rsidR="000E098D" w:rsidRPr="60438B8D">
              <w:rPr>
                <w:rFonts w:ascii="Sassoon Infant Std" w:hAnsi="Sassoon Infant Std" w:cstheme="minorBidi"/>
                <w:sz w:val="18"/>
                <w:szCs w:val="18"/>
              </w:rPr>
              <w:t xml:space="preserve"> ink into paper</w:t>
            </w:r>
            <w:r w:rsidR="37826846" w:rsidRPr="60438B8D">
              <w:rPr>
                <w:rFonts w:ascii="Sassoon Infant Std" w:hAnsi="Sassoon Infant Std" w:cstheme="minorBidi"/>
                <w:sz w:val="18"/>
                <w:szCs w:val="18"/>
              </w:rPr>
              <w:t>.</w:t>
            </w:r>
          </w:p>
          <w:p w14:paraId="6414FCEA" w14:textId="1BB63B3B" w:rsidR="001C644B" w:rsidRPr="00982FAD" w:rsidRDefault="001C644B" w:rsidP="009A0C7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</w:tbl>
    <w:p w14:paraId="26DA58D1" w14:textId="6C69FDF4" w:rsidR="000D30B9" w:rsidRPr="001C644B" w:rsidRDefault="00982FAD" w:rsidP="001C644B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321C04E9" wp14:editId="70128252">
                <wp:simplePos x="0" y="0"/>
                <wp:positionH relativeFrom="column">
                  <wp:posOffset>4284045</wp:posOffset>
                </wp:positionH>
                <wp:positionV relativeFrom="paragraph">
                  <wp:posOffset>3057525</wp:posOffset>
                </wp:positionV>
                <wp:extent cx="4137660" cy="2674620"/>
                <wp:effectExtent l="0" t="0" r="15240" b="11430"/>
                <wp:wrapThrough wrapText="bothSides">
                  <wp:wrapPolygon edited="0">
                    <wp:start x="0" y="0"/>
                    <wp:lineTo x="0" y="21538"/>
                    <wp:lineTo x="21580" y="21538"/>
                    <wp:lineTo x="21580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FAE75" w14:textId="16095A1E" w:rsidR="00AE1F66" w:rsidRPr="00982FAD" w:rsidRDefault="000E6079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 xml:space="preserve">                            </w:t>
                            </w:r>
                            <w:r w:rsid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 xml:space="preserve">  </w:t>
                            </w:r>
                            <w:r w:rsidR="00A84612" w:rsidRP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r w:rsidRP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27375945" w14:textId="764A9D01" w:rsidR="000E6079" w:rsidRDefault="00AE1F66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t xml:space="preserve">  </w:t>
                            </w:r>
                            <w:r w:rsidR="00422173">
                              <w:t xml:space="preserve">      </w:t>
                            </w:r>
                            <w:r>
                              <w:t xml:space="preserve">                                                                 </w:t>
                            </w:r>
                          </w:p>
                          <w:p w14:paraId="5D07B16B" w14:textId="6DFA58B0" w:rsidR="000E6079" w:rsidRPr="000E6079" w:rsidRDefault="000E6079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337.35pt;margin-top:240.75pt;width:325.8pt;height:210.6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" w14:anchorId="321C04E9">
                <v:textbox>
                  <w:txbxContent>
                    <w:p w:rsidRPr="00982FAD" w:rsidR="00AE1F66" w:rsidRDefault="000E6079" w14:paraId="6EEFAE75" w14:textId="16095A1E">
                      <w:pPr>
                        <w:rPr>
                          <w:rFonts w:ascii="Sassoon Infant Std" w:hAnsi="Sassoon Infant Std"/>
                        </w:rPr>
                      </w:pPr>
                      <w:r w:rsidRP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 xml:space="preserve">                            </w:t>
                      </w:r>
                      <w:r w:rsid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 xml:space="preserve">  </w:t>
                      </w:r>
                      <w:r w:rsidRPr="00982FAD" w:rsidR="00A84612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 xml:space="preserve"> </w:t>
                      </w:r>
                      <w:r w:rsidRP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:rsidR="000E6079" w:rsidRDefault="00AE1F66" w14:paraId="27375945" w14:textId="764A9D01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>
                        <w:t xml:space="preserve">  </w:t>
                      </w:r>
                      <w:r w:rsidR="00422173">
                        <w:t xml:space="preserve">      </w:t>
                      </w:r>
                      <w:r>
                        <w:t xml:space="preserve">                                                                 </w:t>
                      </w:r>
                    </w:p>
                    <w:p w:rsidRPr="000E6079" w:rsidR="000E6079" w:rsidRDefault="000E6079" w14:paraId="5D07B16B" w14:textId="6DFA58B0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E6079">
        <w:rPr>
          <w:rFonts w:ascii="Letter-join Plus 8" w:hAnsi="Letter-join Plus 8"/>
          <w:i/>
          <w:iCs/>
        </w:rPr>
        <w:t xml:space="preserve">       </w:t>
      </w:r>
    </w:p>
    <w:p w14:paraId="2FA2B7BF" w14:textId="2F3A58B6" w:rsidR="009C7EF8" w:rsidRPr="00227DAF" w:rsidRDefault="0003432D" w:rsidP="00227DAF">
      <w:pPr>
        <w:tabs>
          <w:tab w:val="left" w:pos="9990"/>
        </w:tabs>
        <w:spacing w:line="240" w:lineRule="auto"/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C598D05" wp14:editId="08C1384B">
                <wp:simplePos x="0" y="0"/>
                <wp:positionH relativeFrom="column">
                  <wp:posOffset>403860</wp:posOffset>
                </wp:positionH>
                <wp:positionV relativeFrom="paragraph">
                  <wp:posOffset>1735455</wp:posOffset>
                </wp:positionV>
                <wp:extent cx="2103120" cy="754380"/>
                <wp:effectExtent l="0" t="0" r="1143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555EED" w14:textId="091244C6" w:rsidR="00746999" w:rsidRPr="00982FAD" w:rsidRDefault="00746999">
                            <w:pPr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Charles Mackintosh was a Scottish chemist </w:t>
                            </w:r>
                            <w:r w:rsidR="00A72D89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who invented a way to make fabrics waterproof. He invented the rain</w:t>
                            </w:r>
                            <w:r w:rsidR="00954C9D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coat.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9" style="position:absolute;margin-left:31.8pt;margin-top:136.65pt;width:165.6pt;height:59.4pt;z-index:25200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" w14:anchorId="0C598D05">
                <v:textbox>
                  <w:txbxContent>
                    <w:p w:rsidRPr="00982FAD" w:rsidR="00746999" w:rsidRDefault="00746999" w14:paraId="50555EED" w14:textId="091244C6">
                      <w:pPr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982FAD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Charles Mackintosh was a Scottish chemist </w:t>
                      </w:r>
                      <w:r w:rsidRPr="00982FAD" w:rsidR="00A72D89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who invented a way to make fabrics waterproof. He invented the rain</w:t>
                      </w:r>
                      <w:r w:rsidRPr="00982FAD" w:rsidR="00954C9D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coat.</w:t>
                      </w:r>
                    </w:p>
                  </w:txbxContent>
                </v:textbox>
              </v:shape>
            </w:pict>
          </mc:Fallback>
        </mc:AlternateContent>
      </w:r>
      <w:r w:rsidRPr="0035116D">
        <w:rPr>
          <w:b/>
          <w:noProof/>
          <w:lang w:val="en-US"/>
        </w:rPr>
        <w:drawing>
          <wp:anchor distT="0" distB="0" distL="114300" distR="114300" simplePos="0" relativeHeight="251995136" behindDoc="0" locked="0" layoutInCell="1" allowOverlap="1" wp14:anchorId="66DA9923" wp14:editId="4460C374">
            <wp:simplePos x="0" y="0"/>
            <wp:positionH relativeFrom="column">
              <wp:posOffset>-264160</wp:posOffset>
            </wp:positionH>
            <wp:positionV relativeFrom="paragraph">
              <wp:posOffset>1748790</wp:posOffset>
            </wp:positionV>
            <wp:extent cx="57912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0605" y="20605"/>
                <wp:lineTo x="20605" y="0"/>
                <wp:lineTo x="0" y="0"/>
              </wp:wrapPolygon>
            </wp:wrapThrough>
            <wp:docPr id="13" name="Picture 13" descr="A person with a mustach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with a mustach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414E180" wp14:editId="5AB46D89">
                <wp:simplePos x="0" y="0"/>
                <wp:positionH relativeFrom="column">
                  <wp:posOffset>403860</wp:posOffset>
                </wp:positionH>
                <wp:positionV relativeFrom="paragraph">
                  <wp:posOffset>569595</wp:posOffset>
                </wp:positionV>
                <wp:extent cx="2103120" cy="754380"/>
                <wp:effectExtent l="0" t="0" r="11430" b="26670"/>
                <wp:wrapThrough wrapText="bothSides">
                  <wp:wrapPolygon edited="0">
                    <wp:start x="0" y="0"/>
                    <wp:lineTo x="0" y="21818"/>
                    <wp:lineTo x="21522" y="21818"/>
                    <wp:lineTo x="21522" y="0"/>
                    <wp:lineTo x="0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1C15A" w14:textId="054CE49B" w:rsidR="00954C9D" w:rsidRPr="00982FAD" w:rsidRDefault="00954C9D" w:rsidP="00954C9D">
                            <w:pPr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John M</w:t>
                            </w:r>
                            <w:r w:rsidR="00FA61F2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cA</w:t>
                            </w:r>
                            <w:r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dam was a Scottish chemist who </w:t>
                            </w:r>
                            <w:r w:rsidR="005550A1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invented </w:t>
                            </w:r>
                            <w:r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>a</w:t>
                            </w:r>
                            <w:r w:rsidR="002257CB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50A1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new </w:t>
                            </w:r>
                            <w:r w:rsidR="002257CB" w:rsidRPr="00982FAD"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  <w:t xml:space="preserve">way to build roads.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3" style="position:absolute;margin-left:31.8pt;margin-top:44.85pt;width:165.6pt;height:59.4pt;z-index:25200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" w14:anchorId="1414E180">
                <v:textbox>
                  <w:txbxContent>
                    <w:p w:rsidRPr="00982FAD" w:rsidR="00954C9D" w:rsidP="00954C9D" w:rsidRDefault="00954C9D" w14:paraId="1B51C15A" w14:textId="054CE49B">
                      <w:pPr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982FAD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John M</w:t>
                      </w:r>
                      <w:r w:rsidRPr="00982FAD" w:rsidR="00FA61F2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cA</w:t>
                      </w:r>
                      <w:r w:rsidRPr="00982FAD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dam was a Scottish chemist who </w:t>
                      </w:r>
                      <w:r w:rsidRPr="00982FAD" w:rsidR="005550A1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invented </w:t>
                      </w:r>
                      <w:r w:rsidRPr="00982FAD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>a</w:t>
                      </w:r>
                      <w:r w:rsidRPr="00982FAD" w:rsidR="002257CB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 </w:t>
                      </w:r>
                      <w:r w:rsidRPr="00982FAD" w:rsidR="005550A1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new </w:t>
                      </w:r>
                      <w:r w:rsidRPr="00982FAD" w:rsidR="002257CB">
                        <w:rPr>
                          <w:rFonts w:ascii="Sassoon Infant Std" w:hAnsi="Sassoon Infant Std"/>
                          <w:sz w:val="20"/>
                          <w:szCs w:val="20"/>
                        </w:rPr>
                        <w:t xml:space="preserve">way to build roads.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Letter-join Plus 8" w:hAnsi="Letter-join Plus 8"/>
          <w:i/>
          <w:iCs/>
          <w:noProof/>
        </w:rPr>
        <w:drawing>
          <wp:anchor distT="0" distB="0" distL="114300" distR="114300" simplePos="0" relativeHeight="251996160" behindDoc="0" locked="0" layoutInCell="1" allowOverlap="1" wp14:anchorId="79D67A50" wp14:editId="6D7BE082">
            <wp:simplePos x="0" y="0"/>
            <wp:positionH relativeFrom="column">
              <wp:posOffset>-259080</wp:posOffset>
            </wp:positionH>
            <wp:positionV relativeFrom="paragraph">
              <wp:posOffset>568960</wp:posOffset>
            </wp:positionV>
            <wp:extent cx="553748" cy="692737"/>
            <wp:effectExtent l="0" t="0" r="0" b="0"/>
            <wp:wrapThrough wrapText="bothSides">
              <wp:wrapPolygon edited="0">
                <wp:start x="0" y="0"/>
                <wp:lineTo x="0" y="20807"/>
                <wp:lineTo x="20807" y="20807"/>
                <wp:lineTo x="20807" y="0"/>
                <wp:lineTo x="0" y="0"/>
              </wp:wrapPolygon>
            </wp:wrapThrough>
            <wp:docPr id="15" name="Picture 15" descr="A picture containing text, person, posing, bl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, person, posing, bla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48" cy="69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917C8AB" wp14:editId="2C243601">
                <wp:simplePos x="0" y="0"/>
                <wp:positionH relativeFrom="column">
                  <wp:posOffset>5090160</wp:posOffset>
                </wp:positionH>
                <wp:positionV relativeFrom="paragraph">
                  <wp:posOffset>1445895</wp:posOffset>
                </wp:positionV>
                <wp:extent cx="755650" cy="777240"/>
                <wp:effectExtent l="0" t="0" r="25400" b="22860"/>
                <wp:wrapThrough wrapText="bothSides">
                  <wp:wrapPolygon edited="0">
                    <wp:start x="0" y="0"/>
                    <wp:lineTo x="0" y="21706"/>
                    <wp:lineTo x="21782" y="21706"/>
                    <wp:lineTo x="21782" y="0"/>
                    <wp:lineTo x="0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DCAD68A" w14:textId="77777777" w:rsidR="0003432D" w:rsidRDefault="0003432D" w:rsidP="0003432D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1D1BE014" w14:textId="77777777" w:rsidR="0003432D" w:rsidRDefault="0003432D" w:rsidP="0003432D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3829445C" w14:textId="4D24F019" w:rsidR="00453739" w:rsidRPr="00185496" w:rsidRDefault="00453739" w:rsidP="0003432D">
                            <w:pPr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 w:rsidRPr="00185496">
                              <w:rPr>
                                <w:sz w:val="19"/>
                                <w:szCs w:val="19"/>
                              </w:rPr>
                              <w:t>recording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6" style="position:absolute;margin-left:400.8pt;margin-top:113.85pt;width:59.5pt;height:61.2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color="#5b9bd5 [3204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" w14:anchorId="1917C8AB">
                <v:textbox>
                  <w:txbxContent>
                    <w:p w:rsidR="0003432D" w:rsidP="0003432D" w:rsidRDefault="0003432D" w14:paraId="0DCAD68A" w14:textId="77777777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</w:p>
                    <w:p w:rsidR="0003432D" w:rsidP="0003432D" w:rsidRDefault="0003432D" w14:paraId="1D1BE014" w14:textId="77777777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</w:p>
                    <w:p w:rsidRPr="00185496" w:rsidR="00453739" w:rsidP="0003432D" w:rsidRDefault="00453739" w14:paraId="3829445C" w14:textId="4D24F019">
                      <w:pPr>
                        <w:jc w:val="center"/>
                        <w:rPr>
                          <w:sz w:val="19"/>
                          <w:szCs w:val="19"/>
                        </w:rPr>
                      </w:pPr>
                      <w:r w:rsidRPr="00185496">
                        <w:rPr>
                          <w:sz w:val="19"/>
                          <w:szCs w:val="19"/>
                        </w:rPr>
                        <w:t>recording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06400" behindDoc="1" locked="0" layoutInCell="1" allowOverlap="1" wp14:anchorId="40E851CB" wp14:editId="587884D0">
            <wp:simplePos x="0" y="0"/>
            <wp:positionH relativeFrom="margin">
              <wp:posOffset>5303520</wp:posOffset>
            </wp:positionH>
            <wp:positionV relativeFrom="paragraph">
              <wp:posOffset>1541780</wp:posOffset>
            </wp:positionV>
            <wp:extent cx="373380" cy="435610"/>
            <wp:effectExtent l="0" t="0" r="7620" b="2540"/>
            <wp:wrapTight wrapText="bothSides">
              <wp:wrapPolygon edited="0">
                <wp:start x="5510" y="0"/>
                <wp:lineTo x="0" y="4723"/>
                <wp:lineTo x="0" y="20781"/>
                <wp:lineTo x="15429" y="20781"/>
                <wp:lineTo x="20939" y="18892"/>
                <wp:lineTo x="20939" y="11335"/>
                <wp:lineTo x="17633" y="1889"/>
                <wp:lineTo x="15429" y="0"/>
                <wp:lineTo x="5510" y="0"/>
              </wp:wrapPolygon>
            </wp:wrapTight>
            <wp:docPr id="1231801493" name="Picture 1" descr="Recording Clipart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ording Clipart | Free download on ClipArtMa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70344087" wp14:editId="29120E97">
                <wp:simplePos x="0" y="0"/>
                <wp:positionH relativeFrom="column">
                  <wp:posOffset>6522720</wp:posOffset>
                </wp:positionH>
                <wp:positionV relativeFrom="paragraph">
                  <wp:posOffset>1897380</wp:posOffset>
                </wp:positionV>
                <wp:extent cx="678180" cy="243840"/>
                <wp:effectExtent l="0" t="0" r="26670" b="22860"/>
                <wp:wrapThrough wrapText="bothSides">
                  <wp:wrapPolygon edited="0">
                    <wp:start x="0" y="0"/>
                    <wp:lineTo x="0" y="21938"/>
                    <wp:lineTo x="21843" y="21938"/>
                    <wp:lineTo x="21843" y="0"/>
                    <wp:lineTo x="0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7B93B3" w14:textId="598EA277" w:rsidR="00A2081F" w:rsidRPr="00A2081F" w:rsidRDefault="00A2081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081F">
                              <w:rPr>
                                <w:sz w:val="20"/>
                                <w:szCs w:val="20"/>
                              </w:rPr>
                              <w:t>planning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2" style="position:absolute;margin-left:513.6pt;margin-top:149.4pt;width:53.4pt;height:19.2pt;z-index:25200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" w14:anchorId="70344087">
                <v:textbox>
                  <w:txbxContent>
                    <w:p w:rsidRPr="00A2081F" w:rsidR="00A2081F" w:rsidRDefault="00A2081F" w14:paraId="4E7B93B3" w14:textId="598EA277">
                      <w:pPr>
                        <w:rPr>
                          <w:sz w:val="20"/>
                          <w:szCs w:val="20"/>
                        </w:rPr>
                      </w:pPr>
                      <w:r w:rsidRPr="00A2081F">
                        <w:rPr>
                          <w:sz w:val="20"/>
                          <w:szCs w:val="20"/>
                        </w:rPr>
                        <w:t>planning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08448" behindDoc="0" locked="0" layoutInCell="1" allowOverlap="1" wp14:anchorId="39AA32AB" wp14:editId="629E49A3">
            <wp:simplePos x="0" y="0"/>
            <wp:positionH relativeFrom="column">
              <wp:posOffset>6423660</wp:posOffset>
            </wp:positionH>
            <wp:positionV relativeFrom="paragraph">
              <wp:posOffset>1440180</wp:posOffset>
            </wp:positionV>
            <wp:extent cx="854710" cy="777240"/>
            <wp:effectExtent l="0" t="0" r="2540" b="3810"/>
            <wp:wrapThrough wrapText="bothSides">
              <wp:wrapPolygon edited="0">
                <wp:start x="0" y="0"/>
                <wp:lineTo x="0" y="21176"/>
                <wp:lineTo x="21183" y="21176"/>
                <wp:lineTo x="21183" y="0"/>
                <wp:lineTo x="0" y="0"/>
              </wp:wrapPolygon>
            </wp:wrapThrough>
            <wp:docPr id="820382993" name="Picture 82038299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612">
        <w:rPr>
          <w:noProof/>
        </w:rPr>
        <w:drawing>
          <wp:anchor distT="0" distB="0" distL="114300" distR="114300" simplePos="0" relativeHeight="251998208" behindDoc="0" locked="0" layoutInCell="1" allowOverlap="1" wp14:anchorId="229190FD" wp14:editId="1CC1AD60">
            <wp:simplePos x="0" y="0"/>
            <wp:positionH relativeFrom="column">
              <wp:posOffset>5828665</wp:posOffset>
            </wp:positionH>
            <wp:positionV relativeFrom="paragraph">
              <wp:posOffset>325755</wp:posOffset>
            </wp:positionV>
            <wp:extent cx="82423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0968" y="20954"/>
                <wp:lineTo x="20968" y="0"/>
                <wp:lineTo x="0" y="0"/>
              </wp:wrapPolygon>
            </wp:wrapThrough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612">
        <w:rPr>
          <w:noProof/>
        </w:rPr>
        <w:drawing>
          <wp:anchor distT="0" distB="0" distL="114300" distR="114300" simplePos="0" relativeHeight="251999232" behindDoc="0" locked="0" layoutInCell="1" allowOverlap="1" wp14:anchorId="50B8ADC6" wp14:editId="6A949ED5">
            <wp:simplePos x="0" y="0"/>
            <wp:positionH relativeFrom="column">
              <wp:posOffset>7086600</wp:posOffset>
            </wp:positionH>
            <wp:positionV relativeFrom="paragraph">
              <wp:posOffset>363855</wp:posOffset>
            </wp:positionV>
            <wp:extent cx="854710" cy="777240"/>
            <wp:effectExtent l="0" t="0" r="2540" b="3810"/>
            <wp:wrapThrough wrapText="bothSides">
              <wp:wrapPolygon edited="0">
                <wp:start x="0" y="0"/>
                <wp:lineTo x="0" y="21176"/>
                <wp:lineTo x="21183" y="21176"/>
                <wp:lineTo x="21183" y="0"/>
                <wp:lineTo x="0" y="0"/>
              </wp:wrapPolygon>
            </wp:wrapThrough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612"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0" distB="0" distL="114300" distR="114300" simplePos="0" relativeHeight="251994112" behindDoc="1" locked="0" layoutInCell="1" allowOverlap="1" wp14:anchorId="6F226D30" wp14:editId="1518263D">
                <wp:simplePos x="0" y="0"/>
                <wp:positionH relativeFrom="column">
                  <wp:posOffset>-411480</wp:posOffset>
                </wp:positionH>
                <wp:positionV relativeFrom="page">
                  <wp:posOffset>4069080</wp:posOffset>
                </wp:positionV>
                <wp:extent cx="3110230" cy="2987040"/>
                <wp:effectExtent l="0" t="0" r="13970" b="22860"/>
                <wp:wrapThrough wrapText="bothSides">
                  <wp:wrapPolygon edited="0">
                    <wp:start x="0" y="0"/>
                    <wp:lineTo x="0" y="21628"/>
                    <wp:lineTo x="21565" y="21628"/>
                    <wp:lineTo x="2156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230" cy="298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7FD2E605" w:rsidR="00A12175" w:rsidRPr="00982FAD" w:rsidRDefault="00A12175" w:rsidP="00A300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r w:rsidRP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Aspirational Scientist</w:t>
                            </w:r>
                            <w:r w:rsid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s</w:t>
                            </w:r>
                            <w:r w:rsidRPr="00982FA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2" style="position:absolute;margin-left:-32.4pt;margin-top:320.4pt;width:244.9pt;height:235.2pt;z-index:-251322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" w14:anchorId="6F226D30">
                <v:textbox>
                  <w:txbxContent>
                    <w:p w:rsidRPr="00982FAD" w:rsidR="00A12175" w:rsidP="00A3005C" w:rsidRDefault="00A12175" w14:paraId="58F40D21" w14:textId="7FD2E605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r w:rsidRP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Aspirational Scientist</w:t>
                      </w:r>
                      <w:r w:rsid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s</w:t>
                      </w:r>
                      <w:r w:rsidRPr="00982FA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: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56595F">
        <w:rPr>
          <w:noProof/>
        </w:rPr>
        <w:drawing>
          <wp:anchor distT="0" distB="0" distL="114300" distR="114300" simplePos="0" relativeHeight="251997184" behindDoc="0" locked="0" layoutInCell="1" allowOverlap="1" wp14:anchorId="099ED1B1" wp14:editId="63D76198">
            <wp:simplePos x="0" y="0"/>
            <wp:positionH relativeFrom="column">
              <wp:posOffset>4518660</wp:posOffset>
            </wp:positionH>
            <wp:positionV relativeFrom="paragraph">
              <wp:posOffset>302260</wp:posOffset>
            </wp:positionV>
            <wp:extent cx="84074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1045" y="20954"/>
                <wp:lineTo x="21045" y="0"/>
                <wp:lineTo x="0" y="0"/>
              </wp:wrapPolygon>
            </wp:wrapThrough>
            <wp:docPr id="5" name="Picture 5" descr="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Whitebo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D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3C99D6" wp14:editId="7AC62CA4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3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" w14:anchorId="213C99D6">
                <v:textbox>
                  <w:txbxContent>
                    <w:p w:rsidRPr="006321DB" w:rsidR="00FB19C1" w:rsidP="00FB19C1" w:rsidRDefault="00FB19C1" w14:paraId="5224118B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information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227DAF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6D34"/>
    <w:rsid w:val="0003432D"/>
    <w:rsid w:val="000363D1"/>
    <w:rsid w:val="00040861"/>
    <w:rsid w:val="0004409A"/>
    <w:rsid w:val="00051BB4"/>
    <w:rsid w:val="00074AEF"/>
    <w:rsid w:val="000B31B0"/>
    <w:rsid w:val="000B5B41"/>
    <w:rsid w:val="000B70E2"/>
    <w:rsid w:val="000D30B9"/>
    <w:rsid w:val="000E098D"/>
    <w:rsid w:val="000E6079"/>
    <w:rsid w:val="000F62E3"/>
    <w:rsid w:val="000F6B70"/>
    <w:rsid w:val="00102821"/>
    <w:rsid w:val="00113FEF"/>
    <w:rsid w:val="0011492D"/>
    <w:rsid w:val="001156F2"/>
    <w:rsid w:val="00123F48"/>
    <w:rsid w:val="00132900"/>
    <w:rsid w:val="00136005"/>
    <w:rsid w:val="00141559"/>
    <w:rsid w:val="001459D1"/>
    <w:rsid w:val="00146D17"/>
    <w:rsid w:val="00156A59"/>
    <w:rsid w:val="0015786E"/>
    <w:rsid w:val="00185496"/>
    <w:rsid w:val="00195734"/>
    <w:rsid w:val="001A02FB"/>
    <w:rsid w:val="001A66A8"/>
    <w:rsid w:val="001C644B"/>
    <w:rsid w:val="001E5708"/>
    <w:rsid w:val="001E6E55"/>
    <w:rsid w:val="001F7122"/>
    <w:rsid w:val="002039DA"/>
    <w:rsid w:val="00204020"/>
    <w:rsid w:val="00206B0F"/>
    <w:rsid w:val="0022124E"/>
    <w:rsid w:val="002257CB"/>
    <w:rsid w:val="0022718B"/>
    <w:rsid w:val="00227DAF"/>
    <w:rsid w:val="00243B7C"/>
    <w:rsid w:val="0024512C"/>
    <w:rsid w:val="002535A9"/>
    <w:rsid w:val="002656C0"/>
    <w:rsid w:val="0027781E"/>
    <w:rsid w:val="00282E25"/>
    <w:rsid w:val="002868B0"/>
    <w:rsid w:val="002A0C78"/>
    <w:rsid w:val="002B0A7F"/>
    <w:rsid w:val="002D38E8"/>
    <w:rsid w:val="002E1E6B"/>
    <w:rsid w:val="002E70E3"/>
    <w:rsid w:val="00311FE2"/>
    <w:rsid w:val="003237C3"/>
    <w:rsid w:val="00337743"/>
    <w:rsid w:val="003377B6"/>
    <w:rsid w:val="0035116D"/>
    <w:rsid w:val="00366AAE"/>
    <w:rsid w:val="003C1345"/>
    <w:rsid w:val="003E2E85"/>
    <w:rsid w:val="00416C5F"/>
    <w:rsid w:val="00422173"/>
    <w:rsid w:val="00426BEF"/>
    <w:rsid w:val="00432674"/>
    <w:rsid w:val="004327C5"/>
    <w:rsid w:val="00444801"/>
    <w:rsid w:val="00450EAF"/>
    <w:rsid w:val="00453739"/>
    <w:rsid w:val="00454210"/>
    <w:rsid w:val="0047436F"/>
    <w:rsid w:val="00486CFA"/>
    <w:rsid w:val="004A30DC"/>
    <w:rsid w:val="004A6EFD"/>
    <w:rsid w:val="004C0648"/>
    <w:rsid w:val="005017FF"/>
    <w:rsid w:val="00503C06"/>
    <w:rsid w:val="00534346"/>
    <w:rsid w:val="00540B27"/>
    <w:rsid w:val="005550A1"/>
    <w:rsid w:val="005618F3"/>
    <w:rsid w:val="0056595F"/>
    <w:rsid w:val="005A32C4"/>
    <w:rsid w:val="005A5D87"/>
    <w:rsid w:val="005A6798"/>
    <w:rsid w:val="005A76B0"/>
    <w:rsid w:val="005C13A8"/>
    <w:rsid w:val="005D2AD3"/>
    <w:rsid w:val="005D4F0D"/>
    <w:rsid w:val="005E43FC"/>
    <w:rsid w:val="005E4D4A"/>
    <w:rsid w:val="005E5A8B"/>
    <w:rsid w:val="005E695F"/>
    <w:rsid w:val="00615B22"/>
    <w:rsid w:val="00631039"/>
    <w:rsid w:val="00650105"/>
    <w:rsid w:val="00655704"/>
    <w:rsid w:val="00655B07"/>
    <w:rsid w:val="0065719F"/>
    <w:rsid w:val="00660FD8"/>
    <w:rsid w:val="00692579"/>
    <w:rsid w:val="00697746"/>
    <w:rsid w:val="006C4059"/>
    <w:rsid w:val="006D4D7C"/>
    <w:rsid w:val="006D7D20"/>
    <w:rsid w:val="006E06AE"/>
    <w:rsid w:val="006E0ABE"/>
    <w:rsid w:val="006E2B78"/>
    <w:rsid w:val="006E49F9"/>
    <w:rsid w:val="007166A7"/>
    <w:rsid w:val="00724BD1"/>
    <w:rsid w:val="00730226"/>
    <w:rsid w:val="00731601"/>
    <w:rsid w:val="00746999"/>
    <w:rsid w:val="007547D0"/>
    <w:rsid w:val="00757E16"/>
    <w:rsid w:val="00794B3F"/>
    <w:rsid w:val="007A5ECF"/>
    <w:rsid w:val="007A6806"/>
    <w:rsid w:val="007B2737"/>
    <w:rsid w:val="007B77B1"/>
    <w:rsid w:val="007D62B2"/>
    <w:rsid w:val="007D6E32"/>
    <w:rsid w:val="007F496B"/>
    <w:rsid w:val="008068D4"/>
    <w:rsid w:val="008272DF"/>
    <w:rsid w:val="008419BF"/>
    <w:rsid w:val="00850CF9"/>
    <w:rsid w:val="00854E67"/>
    <w:rsid w:val="0085528B"/>
    <w:rsid w:val="00860F92"/>
    <w:rsid w:val="00882558"/>
    <w:rsid w:val="00890E3E"/>
    <w:rsid w:val="00896191"/>
    <w:rsid w:val="008B15A7"/>
    <w:rsid w:val="008B1DD9"/>
    <w:rsid w:val="008B739F"/>
    <w:rsid w:val="008C562D"/>
    <w:rsid w:val="00901850"/>
    <w:rsid w:val="00904A63"/>
    <w:rsid w:val="009073F0"/>
    <w:rsid w:val="009126B7"/>
    <w:rsid w:val="00913B95"/>
    <w:rsid w:val="009523F7"/>
    <w:rsid w:val="00954C9D"/>
    <w:rsid w:val="00971EC3"/>
    <w:rsid w:val="00982FAD"/>
    <w:rsid w:val="009A0C74"/>
    <w:rsid w:val="009B2B57"/>
    <w:rsid w:val="009C039D"/>
    <w:rsid w:val="009C3F1F"/>
    <w:rsid w:val="009C759B"/>
    <w:rsid w:val="009C7EF8"/>
    <w:rsid w:val="00A00CB2"/>
    <w:rsid w:val="00A07885"/>
    <w:rsid w:val="00A12175"/>
    <w:rsid w:val="00A2081F"/>
    <w:rsid w:val="00A3005C"/>
    <w:rsid w:val="00A37F98"/>
    <w:rsid w:val="00A41978"/>
    <w:rsid w:val="00A47723"/>
    <w:rsid w:val="00A50AB6"/>
    <w:rsid w:val="00A669D1"/>
    <w:rsid w:val="00A66B60"/>
    <w:rsid w:val="00A67E2F"/>
    <w:rsid w:val="00A72169"/>
    <w:rsid w:val="00A72D89"/>
    <w:rsid w:val="00A84612"/>
    <w:rsid w:val="00A86C1C"/>
    <w:rsid w:val="00AA224D"/>
    <w:rsid w:val="00AA4B63"/>
    <w:rsid w:val="00AA72D6"/>
    <w:rsid w:val="00AB1722"/>
    <w:rsid w:val="00AB24B5"/>
    <w:rsid w:val="00AB52C9"/>
    <w:rsid w:val="00AB7488"/>
    <w:rsid w:val="00AE1BEB"/>
    <w:rsid w:val="00AE1F66"/>
    <w:rsid w:val="00AE61D4"/>
    <w:rsid w:val="00AE777C"/>
    <w:rsid w:val="00B01506"/>
    <w:rsid w:val="00B020E6"/>
    <w:rsid w:val="00B10481"/>
    <w:rsid w:val="00B17CE7"/>
    <w:rsid w:val="00B47812"/>
    <w:rsid w:val="00B773A3"/>
    <w:rsid w:val="00B90559"/>
    <w:rsid w:val="00BB1A03"/>
    <w:rsid w:val="00BD308C"/>
    <w:rsid w:val="00BE0140"/>
    <w:rsid w:val="00BE0765"/>
    <w:rsid w:val="00BF1F6A"/>
    <w:rsid w:val="00C06913"/>
    <w:rsid w:val="00C221D8"/>
    <w:rsid w:val="00C542F2"/>
    <w:rsid w:val="00C81083"/>
    <w:rsid w:val="00C91B0E"/>
    <w:rsid w:val="00C94F46"/>
    <w:rsid w:val="00CC1F6F"/>
    <w:rsid w:val="00CD7910"/>
    <w:rsid w:val="00CF5F18"/>
    <w:rsid w:val="00D12BEB"/>
    <w:rsid w:val="00D166F8"/>
    <w:rsid w:val="00D230A7"/>
    <w:rsid w:val="00D44DEA"/>
    <w:rsid w:val="00D56B2A"/>
    <w:rsid w:val="00D57311"/>
    <w:rsid w:val="00D64617"/>
    <w:rsid w:val="00D6505C"/>
    <w:rsid w:val="00DC4E8A"/>
    <w:rsid w:val="00DE323E"/>
    <w:rsid w:val="00DF1A0D"/>
    <w:rsid w:val="00DF313A"/>
    <w:rsid w:val="00DF46C7"/>
    <w:rsid w:val="00E04134"/>
    <w:rsid w:val="00E06A27"/>
    <w:rsid w:val="00E145B1"/>
    <w:rsid w:val="00E4079C"/>
    <w:rsid w:val="00E41391"/>
    <w:rsid w:val="00E53E26"/>
    <w:rsid w:val="00EA1E0E"/>
    <w:rsid w:val="00EF49E2"/>
    <w:rsid w:val="00F07610"/>
    <w:rsid w:val="00F234BC"/>
    <w:rsid w:val="00F66A8E"/>
    <w:rsid w:val="00F812B4"/>
    <w:rsid w:val="00F84635"/>
    <w:rsid w:val="00F95024"/>
    <w:rsid w:val="00FA61F2"/>
    <w:rsid w:val="00FB19C1"/>
    <w:rsid w:val="00FB63E0"/>
    <w:rsid w:val="00FC4D79"/>
    <w:rsid w:val="293A1115"/>
    <w:rsid w:val="2EE957F8"/>
    <w:rsid w:val="3523FBAD"/>
    <w:rsid w:val="352F0D9C"/>
    <w:rsid w:val="36488E04"/>
    <w:rsid w:val="37826846"/>
    <w:rsid w:val="5FE92098"/>
    <w:rsid w:val="60438B8D"/>
    <w:rsid w:val="72D43DEC"/>
    <w:rsid w:val="77B1E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38f7bee6-c71b-4475-adbf-35995bcd0bb3"/>
    <ds:schemaRef ds:uri="http://purl.org/dc/terms/"/>
    <ds:schemaRef ds:uri="f8f2c7fe-fd9c-4cdd-b3a0-0fc36241801f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0D5B1-342C-451B-96D9-B39FCC83EB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Corrinne Goody</cp:lastModifiedBy>
  <cp:revision>8</cp:revision>
  <cp:lastPrinted>2021-06-14T14:42:00Z</cp:lastPrinted>
  <dcterms:created xsi:type="dcterms:W3CDTF">2023-12-13T05:58:00Z</dcterms:created>
  <dcterms:modified xsi:type="dcterms:W3CDTF">2025-11-26T21:28:00Z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