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685" w:tblpY="229"/>
        <w:tblW w:w="0" w:type="auto"/>
        <w:tblLook w:val="04A0" w:firstRow="1" w:lastRow="0" w:firstColumn="1" w:lastColumn="0" w:noHBand="0" w:noVBand="1"/>
      </w:tblPr>
      <w:tblGrid>
        <w:gridCol w:w="1680"/>
        <w:gridCol w:w="3560"/>
      </w:tblGrid>
      <w:tr w:rsidR="000A5758" w:rsidRPr="006D7D20" w14:paraId="589DDBF5" w14:textId="77777777" w:rsidTr="003868B2">
        <w:trPr>
          <w:trHeight w:val="389"/>
        </w:trPr>
        <w:tc>
          <w:tcPr>
            <w:tcW w:w="5240" w:type="dxa"/>
            <w:gridSpan w:val="2"/>
          </w:tcPr>
          <w:p w14:paraId="1A5F6477" w14:textId="3D578067" w:rsidR="000A5758" w:rsidRPr="00B96EF2" w:rsidRDefault="000A5758" w:rsidP="000A5758">
            <w:pPr>
              <w:rPr>
                <w:rFonts w:ascii="SassoonCRInfant" w:hAnsi="SassoonCRInfant"/>
                <w:b/>
                <w:color w:val="7030A0"/>
                <w:sz w:val="24"/>
              </w:rPr>
            </w:pPr>
            <w:r w:rsidRPr="00B96EF2">
              <w:rPr>
                <w:rFonts w:ascii="SassoonCRInfant" w:hAnsi="SassoonCRInfant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="000A5758" w:rsidRPr="006D7D20" w14:paraId="29E3D11C" w14:textId="77777777" w:rsidTr="003868B2">
        <w:trPr>
          <w:trHeight w:val="585"/>
        </w:trPr>
        <w:tc>
          <w:tcPr>
            <w:tcW w:w="1680" w:type="dxa"/>
            <w:shd w:val="clear" w:color="auto" w:fill="F2F2F2" w:themeFill="background1" w:themeFillShade="F2"/>
          </w:tcPr>
          <w:p w14:paraId="3B0C1EB8" w14:textId="77777777" w:rsidR="000A5758" w:rsidRPr="00B96EF2" w:rsidRDefault="000A5758" w:rsidP="000A575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>circuit</w:t>
            </w:r>
          </w:p>
        </w:tc>
        <w:tc>
          <w:tcPr>
            <w:tcW w:w="3560" w:type="dxa"/>
          </w:tcPr>
          <w:p w14:paraId="5B035514" w14:textId="1952D87F" w:rsidR="000A5758" w:rsidRPr="00B96EF2" w:rsidRDefault="000A5758" w:rsidP="000A575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>A path that an electrical current can flow around.</w:t>
            </w:r>
          </w:p>
        </w:tc>
      </w:tr>
      <w:tr w:rsidR="000A5758" w:rsidRPr="006D7D20" w14:paraId="2DCA2461" w14:textId="77777777" w:rsidTr="003868B2">
        <w:trPr>
          <w:trHeight w:val="596"/>
        </w:trPr>
        <w:tc>
          <w:tcPr>
            <w:tcW w:w="1680" w:type="dxa"/>
            <w:shd w:val="clear" w:color="auto" w:fill="F2F2F2" w:themeFill="background1" w:themeFillShade="F2"/>
          </w:tcPr>
          <w:p w14:paraId="23D9E7C8" w14:textId="77777777" w:rsidR="000A5758" w:rsidRPr="00B96EF2" w:rsidRDefault="000A5758" w:rsidP="000A575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>symbol</w:t>
            </w:r>
          </w:p>
        </w:tc>
        <w:tc>
          <w:tcPr>
            <w:tcW w:w="3560" w:type="dxa"/>
          </w:tcPr>
          <w:p w14:paraId="799D9781" w14:textId="6B148B6C" w:rsidR="000A5758" w:rsidRPr="00B96EF2" w:rsidRDefault="000A5758" w:rsidP="000A575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 xml:space="preserve">A visual picture that stands for something else. </w:t>
            </w:r>
          </w:p>
        </w:tc>
      </w:tr>
      <w:tr w:rsidR="000A5758" w:rsidRPr="006D7D20" w14:paraId="0675FE32" w14:textId="77777777" w:rsidTr="003868B2">
        <w:trPr>
          <w:trHeight w:val="720"/>
        </w:trPr>
        <w:tc>
          <w:tcPr>
            <w:tcW w:w="1680" w:type="dxa"/>
            <w:shd w:val="clear" w:color="auto" w:fill="F2F2F2" w:themeFill="background1" w:themeFillShade="F2"/>
          </w:tcPr>
          <w:p w14:paraId="3EE26219" w14:textId="77777777" w:rsidR="000A5758" w:rsidRPr="00B96EF2" w:rsidRDefault="000A5758" w:rsidP="000A575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>cell/battery</w:t>
            </w:r>
          </w:p>
        </w:tc>
        <w:tc>
          <w:tcPr>
            <w:tcW w:w="3560" w:type="dxa"/>
          </w:tcPr>
          <w:p w14:paraId="0DDA3027" w14:textId="626AC729" w:rsidR="000A5758" w:rsidRPr="00B96EF2" w:rsidRDefault="000A5758" w:rsidP="000A575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>A device that stores chemical energy until is needed. A cell is a single unit. A battery is a collection of cells.</w:t>
            </w:r>
          </w:p>
        </w:tc>
      </w:tr>
      <w:tr w:rsidR="000A5758" w:rsidRPr="006D7D20" w14:paraId="3835B4CB" w14:textId="77777777" w:rsidTr="003868B2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77A57637" w14:textId="77777777" w:rsidR="000A5758" w:rsidRPr="00B96EF2" w:rsidRDefault="000A5758" w:rsidP="000A575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color w:val="0070C0"/>
                <w:sz w:val="20"/>
                <w:szCs w:val="20"/>
              </w:rPr>
              <w:t>current</w:t>
            </w:r>
          </w:p>
        </w:tc>
        <w:tc>
          <w:tcPr>
            <w:tcW w:w="3560" w:type="dxa"/>
          </w:tcPr>
          <w:p w14:paraId="21B502B6" w14:textId="77777777" w:rsidR="000A5758" w:rsidRPr="00B96EF2" w:rsidRDefault="000A5758" w:rsidP="000A575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 xml:space="preserve">The flow of electrons, measured in amps. </w:t>
            </w:r>
          </w:p>
        </w:tc>
      </w:tr>
      <w:tr w:rsidR="000A5758" w:rsidRPr="006D7D20" w14:paraId="3E9580E3" w14:textId="77777777" w:rsidTr="003868B2">
        <w:trPr>
          <w:trHeight w:val="540"/>
        </w:trPr>
        <w:tc>
          <w:tcPr>
            <w:tcW w:w="1680" w:type="dxa"/>
            <w:shd w:val="clear" w:color="auto" w:fill="F2F2F2" w:themeFill="background1" w:themeFillShade="F2"/>
          </w:tcPr>
          <w:p w14:paraId="7F659DD1" w14:textId="77777777" w:rsidR="000A5758" w:rsidRPr="00B96EF2" w:rsidRDefault="000A5758" w:rsidP="000A575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color w:val="0070C0"/>
                <w:sz w:val="20"/>
                <w:szCs w:val="20"/>
              </w:rPr>
              <w:t>amps</w:t>
            </w:r>
          </w:p>
        </w:tc>
        <w:tc>
          <w:tcPr>
            <w:tcW w:w="3560" w:type="dxa"/>
          </w:tcPr>
          <w:p w14:paraId="78646577" w14:textId="57260368" w:rsidR="000A5758" w:rsidRPr="00B96EF2" w:rsidRDefault="000A5758" w:rsidP="000A575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>How electric current is measured.</w:t>
            </w:r>
          </w:p>
        </w:tc>
      </w:tr>
      <w:tr w:rsidR="000A5758" w:rsidRPr="006D7D20" w14:paraId="5BD3CEA7" w14:textId="77777777" w:rsidTr="003868B2">
        <w:trPr>
          <w:trHeight w:val="468"/>
        </w:trPr>
        <w:tc>
          <w:tcPr>
            <w:tcW w:w="1680" w:type="dxa"/>
            <w:shd w:val="clear" w:color="auto" w:fill="F2F2F2" w:themeFill="background1" w:themeFillShade="F2"/>
          </w:tcPr>
          <w:p w14:paraId="087E6BA5" w14:textId="77777777" w:rsidR="000A5758" w:rsidRPr="00B96EF2" w:rsidRDefault="000A5758" w:rsidP="000A575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color w:val="0070C0"/>
                <w:sz w:val="20"/>
                <w:szCs w:val="20"/>
              </w:rPr>
              <w:t>voltage</w:t>
            </w:r>
          </w:p>
        </w:tc>
        <w:tc>
          <w:tcPr>
            <w:tcW w:w="3560" w:type="dxa"/>
          </w:tcPr>
          <w:p w14:paraId="74F450FC" w14:textId="77777777" w:rsidR="000A5758" w:rsidRPr="00B96EF2" w:rsidRDefault="000A5758" w:rsidP="000A575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 xml:space="preserve">Force that makes the electric current move through wires. The greater the voltage, the more current will flow. </w:t>
            </w:r>
          </w:p>
        </w:tc>
      </w:tr>
      <w:tr w:rsidR="000A5758" w:rsidRPr="006D7D20" w14:paraId="33FF7A74" w14:textId="77777777" w:rsidTr="003868B2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67ABC74A" w14:textId="77777777" w:rsidR="000A5758" w:rsidRPr="00B96EF2" w:rsidRDefault="000A5758" w:rsidP="000A575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color w:val="0070C0"/>
                <w:sz w:val="20"/>
                <w:szCs w:val="20"/>
              </w:rPr>
              <w:t>resistance</w:t>
            </w:r>
          </w:p>
        </w:tc>
        <w:tc>
          <w:tcPr>
            <w:tcW w:w="3560" w:type="dxa"/>
          </w:tcPr>
          <w:p w14:paraId="44094DEE" w14:textId="2628B4F0" w:rsidR="000A5758" w:rsidRPr="00B96EF2" w:rsidRDefault="000A5758" w:rsidP="000A575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 xml:space="preserve">The difficulty that the electric current has when flowing around a circuit. </w:t>
            </w:r>
          </w:p>
        </w:tc>
      </w:tr>
      <w:tr w:rsidR="000A5758" w:rsidRPr="006D7D20" w14:paraId="5931EE79" w14:textId="77777777" w:rsidTr="000A5758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6B09898E" w14:textId="2E6D755F" w:rsidR="000A5758" w:rsidRPr="00B96EF2" w:rsidRDefault="000A5758" w:rsidP="000A575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color w:val="0070C0"/>
                <w:sz w:val="20"/>
                <w:szCs w:val="20"/>
              </w:rPr>
              <w:t>electrons</w:t>
            </w:r>
          </w:p>
        </w:tc>
        <w:tc>
          <w:tcPr>
            <w:tcW w:w="3560" w:type="dxa"/>
          </w:tcPr>
          <w:p w14:paraId="67EF0F7C" w14:textId="4600DADC" w:rsidR="000A5758" w:rsidRPr="00B96EF2" w:rsidRDefault="000A5758" w:rsidP="000A575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>Very small particles that travel around an electrical circuit.</w:t>
            </w:r>
          </w:p>
        </w:tc>
      </w:tr>
    </w:tbl>
    <w:tbl>
      <w:tblPr>
        <w:tblStyle w:val="TableGrid"/>
        <w:tblpPr w:leftFromText="180" w:rightFromText="180" w:vertAnchor="text" w:horzAnchor="page" w:tblpX="6218" w:tblpY="253"/>
        <w:tblW w:w="9746" w:type="dxa"/>
        <w:tblLook w:val="04A0" w:firstRow="1" w:lastRow="0" w:firstColumn="1" w:lastColumn="0" w:noHBand="0" w:noVBand="1"/>
      </w:tblPr>
      <w:tblGrid>
        <w:gridCol w:w="1129"/>
        <w:gridCol w:w="8617"/>
      </w:tblGrid>
      <w:tr w:rsidR="0098358B" w:rsidRPr="006E06AE" w14:paraId="6A754F35" w14:textId="77777777" w:rsidTr="007D4325">
        <w:trPr>
          <w:trHeight w:val="270"/>
        </w:trPr>
        <w:tc>
          <w:tcPr>
            <w:tcW w:w="1129" w:type="dxa"/>
          </w:tcPr>
          <w:p w14:paraId="175BBA47" w14:textId="4E5DCF97" w:rsidR="003868B2" w:rsidRPr="006D7D20" w:rsidRDefault="007D4325" w:rsidP="007D4325">
            <w:pPr>
              <w:rPr>
                <w:rFonts w:ascii="Sassoon" w:hAnsi="Sassoon"/>
                <w:b/>
                <w:color w:val="7030A0"/>
                <w:sz w:val="28"/>
                <w:szCs w:val="24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995136" behindDoc="0" locked="0" layoutInCell="1" allowOverlap="1" wp14:anchorId="2F8D560F" wp14:editId="386C143B">
                  <wp:simplePos x="0" y="0"/>
                  <wp:positionH relativeFrom="column">
                    <wp:posOffset>89246</wp:posOffset>
                  </wp:positionH>
                  <wp:positionV relativeFrom="paragraph">
                    <wp:posOffset>83589</wp:posOffset>
                  </wp:positionV>
                  <wp:extent cx="427266" cy="242454"/>
                  <wp:effectExtent l="0" t="0" r="0" b="5715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266" cy="242454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617" w:type="dxa"/>
          </w:tcPr>
          <w:p w14:paraId="71792200" w14:textId="77777777" w:rsidR="003868B2" w:rsidRPr="00B96EF2" w:rsidRDefault="003868B2" w:rsidP="0098358B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  <w:r w:rsidRPr="00B96EF2">
              <w:rPr>
                <w:rFonts w:ascii="SassoonCRInfant" w:hAnsi="SassoonCRInfant"/>
                <w:b/>
                <w:color w:val="7030A0"/>
                <w:sz w:val="28"/>
                <w:szCs w:val="24"/>
              </w:rPr>
              <w:t>Sticky knowledge</w:t>
            </w:r>
          </w:p>
          <w:p w14:paraId="533D1C58" w14:textId="1517BEF8" w:rsidR="0098358B" w:rsidRPr="00B96EF2" w:rsidRDefault="0098358B" w:rsidP="0098358B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</w:p>
        </w:tc>
      </w:tr>
      <w:tr w:rsidR="0098358B" w:rsidRPr="006E06AE" w14:paraId="2C44D856" w14:textId="77777777" w:rsidTr="0098358B">
        <w:trPr>
          <w:trHeight w:val="710"/>
        </w:trPr>
        <w:tc>
          <w:tcPr>
            <w:tcW w:w="1129" w:type="dxa"/>
          </w:tcPr>
          <w:p w14:paraId="41CF6B56" w14:textId="3F1AEA2A" w:rsidR="003868B2" w:rsidRPr="003868B2" w:rsidRDefault="0098358B" w:rsidP="007D4325">
            <w:pPr>
              <w:pStyle w:val="NormalWeb"/>
              <w:spacing w:before="0" w:beforeAutospacing="0" w:after="0" w:afterAutospacing="0"/>
              <w:rPr>
                <w:rFonts w:cstheme="minorHAnsi"/>
              </w:rPr>
            </w:pPr>
            <w:r w:rsidRPr="0098358B">
              <w:rPr>
                <w:rFonts w:cstheme="minorHAnsi"/>
                <w:noProof/>
              </w:rPr>
              <w:drawing>
                <wp:inline distT="0" distB="0" distL="0" distR="0" wp14:anchorId="707B3527" wp14:editId="72D9E4DF">
                  <wp:extent cx="271017" cy="387927"/>
                  <wp:effectExtent l="0" t="0" r="0" b="0"/>
                  <wp:docPr id="19956501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565012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674" cy="39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98358B">
              <w:rPr>
                <w:rFonts w:cstheme="minorHAnsi"/>
                <w:noProof/>
              </w:rPr>
              <w:drawing>
                <wp:inline distT="0" distB="0" distL="0" distR="0" wp14:anchorId="5EA924AB" wp14:editId="162C9513">
                  <wp:extent cx="249382" cy="267856"/>
                  <wp:effectExtent l="0" t="0" r="0" b="0"/>
                  <wp:docPr id="7046458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464580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461" cy="274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7" w:type="dxa"/>
          </w:tcPr>
          <w:p w14:paraId="316C8C08" w14:textId="3505FD33" w:rsidR="003868B2" w:rsidRPr="00B96EF2" w:rsidRDefault="003868B2" w:rsidP="007D432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>When more batteries are added to a circuit, the bulb gets brighter.</w:t>
            </w:r>
          </w:p>
        </w:tc>
      </w:tr>
      <w:tr w:rsidR="0098358B" w:rsidRPr="006E06AE" w14:paraId="156F112E" w14:textId="77777777" w:rsidTr="007D4325">
        <w:trPr>
          <w:trHeight w:val="259"/>
        </w:trPr>
        <w:tc>
          <w:tcPr>
            <w:tcW w:w="1129" w:type="dxa"/>
          </w:tcPr>
          <w:p w14:paraId="6AB307E2" w14:textId="2C42E598" w:rsidR="0098358B" w:rsidRPr="003868B2" w:rsidRDefault="0098358B" w:rsidP="007D4325">
            <w:pPr>
              <w:pStyle w:val="NormalWeb"/>
              <w:rPr>
                <w:rFonts w:cstheme="minorHAnsi"/>
              </w:rPr>
            </w:pPr>
            <w:r w:rsidRPr="0098358B">
              <w:rPr>
                <w:rFonts w:cstheme="minorHAnsi"/>
                <w:noProof/>
              </w:rPr>
              <w:drawing>
                <wp:inline distT="0" distB="0" distL="0" distR="0" wp14:anchorId="7EE3A8FC" wp14:editId="7ED6D08B">
                  <wp:extent cx="249382" cy="267856"/>
                  <wp:effectExtent l="0" t="0" r="0" b="0"/>
                  <wp:docPr id="1741549892" name="Picture 17415498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464580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461" cy="274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8358B">
              <w:rPr>
                <w:rFonts w:cstheme="minorHAnsi"/>
                <w:noProof/>
              </w:rPr>
              <w:drawing>
                <wp:inline distT="0" distB="0" distL="0" distR="0" wp14:anchorId="69C0CC82" wp14:editId="4AAB64B2">
                  <wp:extent cx="329296" cy="277091"/>
                  <wp:effectExtent l="0" t="0" r="0" b="8890"/>
                  <wp:docPr id="102879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798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567" cy="282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7" w:type="dxa"/>
          </w:tcPr>
          <w:p w14:paraId="13DCB742" w14:textId="4D55ABF7" w:rsidR="003868B2" w:rsidRPr="00B96EF2" w:rsidRDefault="003868B2" w:rsidP="007D4325">
            <w:pPr>
              <w:pStyle w:val="NormalWeb"/>
              <w:rPr>
                <w:rFonts w:ascii="SassoonCRInfant" w:hAnsi="SassoonCRInfant" w:cstheme="minorHAnsi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>When a battery with higher</w:t>
            </w:r>
            <w:r w:rsidRPr="00B96EF2">
              <w:rPr>
                <w:rFonts w:ascii="SassoonCRInfant" w:hAnsi="SassoonCRInfant" w:cstheme="minorHAnsi"/>
                <w:color w:val="0070C0"/>
                <w:sz w:val="20"/>
                <w:szCs w:val="20"/>
              </w:rPr>
              <w:t xml:space="preserve"> voltage </w:t>
            </w: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>is added to a circuit, the bulb gets brighter.</w:t>
            </w:r>
          </w:p>
        </w:tc>
      </w:tr>
      <w:tr w:rsidR="0098358B" w:rsidRPr="006E06AE" w14:paraId="6088A5CF" w14:textId="77777777" w:rsidTr="007D4325">
        <w:trPr>
          <w:trHeight w:val="259"/>
        </w:trPr>
        <w:tc>
          <w:tcPr>
            <w:tcW w:w="1129" w:type="dxa"/>
          </w:tcPr>
          <w:p w14:paraId="174B1B00" w14:textId="2C92AE1B" w:rsidR="0098358B" w:rsidRPr="003868B2" w:rsidRDefault="0098358B" w:rsidP="007D432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98358B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122E1AD4" wp14:editId="21BA96B9">
                  <wp:extent cx="477211" cy="415636"/>
                  <wp:effectExtent l="0" t="0" r="0" b="3810"/>
                  <wp:docPr id="2293440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34400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614" cy="417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7" w:type="dxa"/>
          </w:tcPr>
          <w:p w14:paraId="60F2E002" w14:textId="3D9790FA" w:rsidR="003868B2" w:rsidRPr="00B96EF2" w:rsidRDefault="003868B2" w:rsidP="007D4325">
            <w:pPr>
              <w:pStyle w:val="NormalWeb"/>
              <w:rPr>
                <w:rFonts w:ascii="SassoonCRInfant" w:hAnsi="SassoonCRInfant" w:cstheme="minorHAnsi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 xml:space="preserve">Too many batteries or batteries with too high a </w:t>
            </w:r>
            <w:r w:rsidRPr="00B96EF2">
              <w:rPr>
                <w:rFonts w:ascii="SassoonCRInfant" w:hAnsi="SassoonCRInfant" w:cstheme="minorHAnsi"/>
                <w:color w:val="0070C0"/>
                <w:sz w:val="20"/>
                <w:szCs w:val="20"/>
              </w:rPr>
              <w:t xml:space="preserve">voltage </w:t>
            </w: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 xml:space="preserve">added to a circuit will destroy the bulb. </w:t>
            </w:r>
          </w:p>
        </w:tc>
      </w:tr>
      <w:tr w:rsidR="0098358B" w:rsidRPr="006E06AE" w14:paraId="4840BE21" w14:textId="77777777" w:rsidTr="007D4325">
        <w:trPr>
          <w:trHeight w:val="259"/>
        </w:trPr>
        <w:tc>
          <w:tcPr>
            <w:tcW w:w="1129" w:type="dxa"/>
          </w:tcPr>
          <w:p w14:paraId="3432489D" w14:textId="7CC8C06E" w:rsidR="003868B2" w:rsidRPr="003868B2" w:rsidRDefault="0098358B" w:rsidP="007D432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98358B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3C8B3712" wp14:editId="2E423145">
                  <wp:extent cx="367146" cy="328787"/>
                  <wp:effectExtent l="0" t="0" r="0" b="0"/>
                  <wp:docPr id="4403279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0327919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096" cy="334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7" w:type="dxa"/>
          </w:tcPr>
          <w:p w14:paraId="754DE46A" w14:textId="37578912" w:rsidR="003868B2" w:rsidRPr="00B96EF2" w:rsidRDefault="003868B2" w:rsidP="007D432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>When more batteries are added to a circuit, the buzzer gets louder, the motor goes faster.</w:t>
            </w:r>
          </w:p>
        </w:tc>
      </w:tr>
      <w:tr w:rsidR="0098358B" w:rsidRPr="006E06AE" w14:paraId="5C9312B0" w14:textId="77777777" w:rsidTr="007D4325">
        <w:trPr>
          <w:trHeight w:val="259"/>
        </w:trPr>
        <w:tc>
          <w:tcPr>
            <w:tcW w:w="1129" w:type="dxa"/>
          </w:tcPr>
          <w:p w14:paraId="2D9BA9D4" w14:textId="5FEAACB2" w:rsidR="003868B2" w:rsidRPr="003868B2" w:rsidRDefault="0098358B" w:rsidP="007D432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98358B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6A03C639" wp14:editId="4C8E1C08">
                  <wp:extent cx="318141" cy="277091"/>
                  <wp:effectExtent l="0" t="0" r="5715" b="8890"/>
                  <wp:docPr id="1021036315" name="Picture 1021036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34400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113" cy="281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8358B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20EEEFB1" wp14:editId="79E9E9D6">
                  <wp:extent cx="239799" cy="214745"/>
                  <wp:effectExtent l="0" t="0" r="8255" b="0"/>
                  <wp:docPr id="383473697" name="Picture 3834736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0327919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131" cy="221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7" w:type="dxa"/>
          </w:tcPr>
          <w:p w14:paraId="76CAC922" w14:textId="0A51084F" w:rsidR="003868B2" w:rsidRPr="00B96EF2" w:rsidRDefault="003868B2" w:rsidP="007D432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 xml:space="preserve">When a battery with higher </w:t>
            </w:r>
            <w:r w:rsidRPr="00B96EF2">
              <w:rPr>
                <w:rFonts w:ascii="SassoonCRInfant" w:hAnsi="SassoonCRInfant" w:cstheme="minorHAnsi"/>
                <w:color w:val="0070C0"/>
                <w:sz w:val="20"/>
                <w:szCs w:val="20"/>
              </w:rPr>
              <w:t>voltage</w:t>
            </w: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 xml:space="preserve"> is added to a circuit, the buzzer gets </w:t>
            </w:r>
            <w:r w:rsidR="00BD6CB9" w:rsidRPr="00B96EF2">
              <w:rPr>
                <w:rFonts w:ascii="SassoonCRInfant" w:hAnsi="SassoonCRInfant" w:cstheme="minorHAnsi"/>
                <w:sz w:val="20"/>
                <w:szCs w:val="20"/>
              </w:rPr>
              <w:t>louder,</w:t>
            </w: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 xml:space="preserve"> and the motor goes faster.</w:t>
            </w:r>
          </w:p>
        </w:tc>
      </w:tr>
      <w:tr w:rsidR="0098358B" w:rsidRPr="006E06AE" w14:paraId="7F3E5CF5" w14:textId="77777777" w:rsidTr="007D4325">
        <w:trPr>
          <w:trHeight w:val="259"/>
        </w:trPr>
        <w:tc>
          <w:tcPr>
            <w:tcW w:w="1129" w:type="dxa"/>
          </w:tcPr>
          <w:p w14:paraId="694457B7" w14:textId="584FF36B" w:rsidR="003868B2" w:rsidRPr="003868B2" w:rsidRDefault="0098358B" w:rsidP="007D432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98358B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0E3A27EA" wp14:editId="317A5285">
                  <wp:extent cx="436418" cy="298602"/>
                  <wp:effectExtent l="0" t="0" r="1905" b="6350"/>
                  <wp:docPr id="21033677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336770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700" cy="30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7" w:type="dxa"/>
          </w:tcPr>
          <w:p w14:paraId="1140D52A" w14:textId="268DCBFC" w:rsidR="003868B2" w:rsidRPr="00B96EF2" w:rsidRDefault="003868B2" w:rsidP="007D432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>Wires must be connected to both ends of a battery</w:t>
            </w:r>
            <w:r w:rsidR="00331E0B" w:rsidRPr="00B96EF2">
              <w:rPr>
                <w:rFonts w:ascii="SassoonCRInfant" w:hAnsi="SassoonCRInfant" w:cstheme="minorHAnsi"/>
                <w:sz w:val="20"/>
                <w:szCs w:val="20"/>
              </w:rPr>
              <w:t>.</w:t>
            </w:r>
          </w:p>
        </w:tc>
      </w:tr>
      <w:tr w:rsidR="0098358B" w:rsidRPr="006E06AE" w14:paraId="0308B7CA" w14:textId="77777777" w:rsidTr="007D4325">
        <w:trPr>
          <w:trHeight w:val="245"/>
        </w:trPr>
        <w:tc>
          <w:tcPr>
            <w:tcW w:w="1129" w:type="dxa"/>
          </w:tcPr>
          <w:p w14:paraId="79C4F8A5" w14:textId="36AC3EFF" w:rsidR="003868B2" w:rsidRPr="003868B2" w:rsidRDefault="0098358B" w:rsidP="007D432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98358B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08F981A6" wp14:editId="757BEAC3">
                  <wp:extent cx="374073" cy="324392"/>
                  <wp:effectExtent l="0" t="0" r="6985" b="0"/>
                  <wp:docPr id="8294708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947082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35" cy="334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7" w:type="dxa"/>
          </w:tcPr>
          <w:p w14:paraId="682C3561" w14:textId="7DE5F3C0" w:rsidR="003868B2" w:rsidRPr="00B96EF2" w:rsidRDefault="003868B2" w:rsidP="007D432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>Breaks in a circuit will prevent it from working.</w:t>
            </w:r>
          </w:p>
        </w:tc>
      </w:tr>
      <w:tr w:rsidR="0098358B" w:rsidRPr="006E06AE" w14:paraId="17FB1337" w14:textId="77777777" w:rsidTr="007D4325">
        <w:trPr>
          <w:trHeight w:val="349"/>
        </w:trPr>
        <w:tc>
          <w:tcPr>
            <w:tcW w:w="1129" w:type="dxa"/>
          </w:tcPr>
          <w:p w14:paraId="1D9DC429" w14:textId="1735B35B" w:rsidR="003868B2" w:rsidRPr="003868B2" w:rsidRDefault="0098358B" w:rsidP="007D432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98358B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022E5BAA" wp14:editId="3BD870D9">
                  <wp:extent cx="367030" cy="334039"/>
                  <wp:effectExtent l="0" t="0" r="0" b="8890"/>
                  <wp:docPr id="11013477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1347736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719" cy="339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7" w:type="dxa"/>
          </w:tcPr>
          <w:p w14:paraId="318D6226" w14:textId="1483C15D" w:rsidR="003868B2" w:rsidRPr="00B96EF2" w:rsidRDefault="003868B2" w:rsidP="007D432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>Switches must be turned on (closed) for a circuit to be complete.</w:t>
            </w:r>
          </w:p>
        </w:tc>
      </w:tr>
      <w:tr w:rsidR="0098358B" w:rsidRPr="006E06AE" w14:paraId="6C412B52" w14:textId="77777777" w:rsidTr="007D4325">
        <w:trPr>
          <w:trHeight w:val="273"/>
        </w:trPr>
        <w:tc>
          <w:tcPr>
            <w:tcW w:w="1129" w:type="dxa"/>
          </w:tcPr>
          <w:p w14:paraId="34EC7ACB" w14:textId="3D8192F6" w:rsidR="003868B2" w:rsidRPr="003868B2" w:rsidRDefault="0098358B" w:rsidP="007D432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98358B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2EEFB4B2" wp14:editId="0FDAB50B">
                  <wp:extent cx="401782" cy="357630"/>
                  <wp:effectExtent l="0" t="0" r="0" b="4445"/>
                  <wp:docPr id="1922825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28254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258" cy="364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7" w:type="dxa"/>
          </w:tcPr>
          <w:p w14:paraId="161CDC6E" w14:textId="7D8C47C4" w:rsidR="003868B2" w:rsidRPr="00B96EF2" w:rsidRDefault="003868B2" w:rsidP="007D432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>Circuit diagrams use symbols instead of pictures</w:t>
            </w:r>
            <w:r w:rsidR="0098358B" w:rsidRPr="00B96EF2">
              <w:rPr>
                <w:rFonts w:ascii="SassoonCRInfant" w:hAnsi="SassoonCRInfant" w:cstheme="minorHAnsi"/>
                <w:sz w:val="20"/>
                <w:szCs w:val="20"/>
              </w:rPr>
              <w:t xml:space="preserve"> because symbols are easier to draw</w:t>
            </w:r>
            <w:r w:rsidR="00331E0B" w:rsidRPr="00B96EF2">
              <w:rPr>
                <w:rFonts w:ascii="SassoonCRInfant" w:hAnsi="SassoonCRInfant" w:cstheme="minorHAnsi"/>
                <w:sz w:val="20"/>
                <w:szCs w:val="20"/>
              </w:rPr>
              <w:t>.</w:t>
            </w:r>
          </w:p>
        </w:tc>
      </w:tr>
      <w:tr w:rsidR="0098358B" w:rsidRPr="006E06AE" w14:paraId="3344F325" w14:textId="77777777" w:rsidTr="0098358B">
        <w:trPr>
          <w:trHeight w:val="761"/>
        </w:trPr>
        <w:tc>
          <w:tcPr>
            <w:tcW w:w="1129" w:type="dxa"/>
          </w:tcPr>
          <w:p w14:paraId="037A26B2" w14:textId="053616C0" w:rsidR="003868B2" w:rsidRPr="0062150C" w:rsidRDefault="007D4325" w:rsidP="007D4325">
            <w:pPr>
              <w:pStyle w:val="NormalWeb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3868B2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anchor distT="0" distB="0" distL="114300" distR="114300" simplePos="0" relativeHeight="252004352" behindDoc="0" locked="0" layoutInCell="1" allowOverlap="1" wp14:anchorId="071365B2" wp14:editId="4D31BAF3">
                  <wp:simplePos x="0" y="0"/>
                  <wp:positionH relativeFrom="column">
                    <wp:posOffset>-8658</wp:posOffset>
                  </wp:positionH>
                  <wp:positionV relativeFrom="paragraph">
                    <wp:posOffset>2771</wp:posOffset>
                  </wp:positionV>
                  <wp:extent cx="625014" cy="374073"/>
                  <wp:effectExtent l="0" t="0" r="3810" b="6985"/>
                  <wp:wrapNone/>
                  <wp:docPr id="357317781" name="Picture 3573177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804" cy="393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617" w:type="dxa"/>
          </w:tcPr>
          <w:p w14:paraId="696A6F83" w14:textId="75EAD6F9" w:rsidR="003868B2" w:rsidRPr="00B96EF2" w:rsidRDefault="003868B2" w:rsidP="007D4325">
            <w:pPr>
              <w:pStyle w:val="NormalWeb"/>
              <w:rPr>
                <w:rFonts w:ascii="SassoonCRInfant" w:hAnsi="SassoonCRInfant" w:cstheme="minorHAnsi"/>
                <w:sz w:val="20"/>
                <w:szCs w:val="20"/>
              </w:rPr>
            </w:pPr>
            <w:r w:rsidRPr="00B96EF2">
              <w:rPr>
                <w:rFonts w:ascii="SassoonCRInfant" w:hAnsi="SassoonCRInfant" w:cstheme="minorHAnsi"/>
                <w:sz w:val="20"/>
                <w:szCs w:val="20"/>
              </w:rPr>
              <w:t>Symbols provide a universal approach to drawing circuits.</w:t>
            </w:r>
          </w:p>
        </w:tc>
      </w:tr>
    </w:tbl>
    <w:p w14:paraId="7789279C" w14:textId="6924A96A" w:rsidR="002039DA" w:rsidRPr="006E06AE" w:rsidRDefault="00B96EF2">
      <w:pPr>
        <w:rPr>
          <w:rFonts w:ascii="Letter-join Plus 8" w:hAnsi="Letter-join Plus 8"/>
        </w:rPr>
      </w:pPr>
      <w:r w:rsidRPr="008272DF">
        <w:rPr>
          <w:rFonts w:ascii="Letter-join Plus 8" w:hAnsi="Letter-join Plus 8"/>
          <w:noProof/>
        </w:rPr>
        <w:drawing>
          <wp:anchor distT="0" distB="0" distL="114300" distR="114300" simplePos="0" relativeHeight="251987968" behindDoc="0" locked="0" layoutInCell="1" allowOverlap="1" wp14:anchorId="00CB942D" wp14:editId="65AA3149">
            <wp:simplePos x="0" y="0"/>
            <wp:positionH relativeFrom="column">
              <wp:posOffset>8759190</wp:posOffset>
            </wp:positionH>
            <wp:positionV relativeFrom="paragraph">
              <wp:posOffset>-542290</wp:posOffset>
            </wp:positionV>
            <wp:extent cx="586740" cy="586740"/>
            <wp:effectExtent l="0" t="0" r="381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98358B" w:rsidRPr="00A12175">
        <w:rPr>
          <w:rFonts w:ascii="Letter-join Plus 8" w:hAnsi="Letter-join Plus 8"/>
          <w:noProof/>
        </w:rPr>
        <mc:AlternateContent>
          <mc:Choice Requires="wps">
            <w:drawing>
              <wp:anchor distT="45720" distB="45720" distL="114300" distR="114300" simplePos="0" relativeHeight="252002304" behindDoc="0" locked="0" layoutInCell="1" allowOverlap="1" wp14:anchorId="52228E98" wp14:editId="2E05D9AD">
                <wp:simplePos x="0" y="0"/>
                <wp:positionH relativeFrom="margin">
                  <wp:posOffset>-440690</wp:posOffset>
                </wp:positionH>
                <wp:positionV relativeFrom="paragraph">
                  <wp:posOffset>3707765</wp:posOffset>
                </wp:positionV>
                <wp:extent cx="3368040" cy="2454910"/>
                <wp:effectExtent l="0" t="0" r="22860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8040" cy="2454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33E4E5" w14:textId="77777777" w:rsidR="003868B2" w:rsidRPr="00B96EF2" w:rsidRDefault="003868B2" w:rsidP="003868B2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</w:rPr>
                            </w:pPr>
                            <w:r w:rsidRPr="00B96EF2"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</w:rPr>
                              <w:t>Aspirational Scientist:</w:t>
                            </w:r>
                          </w:p>
                          <w:p w14:paraId="31E0EDF3" w14:textId="77777777" w:rsidR="003868B2" w:rsidRPr="00B96EF2" w:rsidRDefault="003868B2" w:rsidP="003868B2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96EF2">
                              <w:rPr>
                                <w:rFonts w:ascii="SassoonCRInfant" w:hAnsi="SassoonCRInfant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D60EC1A" wp14:editId="08EC55F3">
                                  <wp:extent cx="484797" cy="618067"/>
                                  <wp:effectExtent l="0" t="0" r="0" b="0"/>
                                  <wp:docPr id="752865446" name="Picture 752865446" descr="A person holding a book&#10;&#10;Description automatically generated with low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A person holding a book&#10;&#10;Description automatically generated with low confidence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2146" cy="6784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D154511" w14:textId="77777777" w:rsidR="003868B2" w:rsidRPr="00B96EF2" w:rsidRDefault="003868B2" w:rsidP="003868B2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B96EF2"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70C0"/>
                                <w:sz w:val="20"/>
                                <w:szCs w:val="20"/>
                                <w:shd w:val="clear" w:color="auto" w:fill="FFFFFF"/>
                              </w:rPr>
                              <w:t>Alessandro Volta</w:t>
                            </w:r>
                            <w:r w:rsidRPr="00B96EF2">
                              <w:rPr>
                                <w:rFonts w:ascii="SassoonCRInfant" w:hAnsi="SassoonCRInfant" w:cstheme="minorHAnsi"/>
                                <w:color w:val="0070C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Pr="00B96EF2">
                              <w:rPr>
                                <w:rFonts w:ascii="SassoonCRInfant" w:hAnsi="SassoonCRInfant"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was an Italian </w:t>
                            </w:r>
                            <w:hyperlink r:id="rId21" w:tooltip="Physicist" w:history="1">
                              <w:r w:rsidRPr="00B96EF2">
                                <w:rPr>
                                  <w:rStyle w:val="Hyperlink"/>
                                  <w:rFonts w:ascii="SassoonCRInfant" w:hAnsi="SassoonCRInfant" w:cstheme="minorHAnsi"/>
                                  <w:color w:val="auto"/>
                                  <w:sz w:val="20"/>
                                  <w:szCs w:val="20"/>
                                  <w:u w:val="none"/>
                                  <w:shd w:val="clear" w:color="auto" w:fill="FFFFFF"/>
                                </w:rPr>
                                <w:t>physicist</w:t>
                              </w:r>
                            </w:hyperlink>
                            <w:r w:rsidRPr="00B96EF2">
                              <w:rPr>
                                <w:rFonts w:ascii="SassoonCRInfant" w:hAnsi="SassoonCRInfant"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and chemist who was a pioneer of </w:t>
                            </w:r>
                            <w:hyperlink r:id="rId22" w:tooltip="Electricity" w:history="1">
                              <w:r w:rsidRPr="00B96EF2">
                                <w:rPr>
                                  <w:rStyle w:val="Hyperlink"/>
                                  <w:rFonts w:ascii="SassoonCRInfant" w:hAnsi="SassoonCRInfant" w:cstheme="minorHAnsi"/>
                                  <w:color w:val="auto"/>
                                  <w:sz w:val="20"/>
                                  <w:szCs w:val="20"/>
                                  <w:u w:val="none"/>
                                  <w:shd w:val="clear" w:color="auto" w:fill="FFFFFF"/>
                                </w:rPr>
                                <w:t>electricity</w:t>
                              </w:r>
                            </w:hyperlink>
                            <w:r w:rsidRPr="00B96EF2">
                              <w:rPr>
                                <w:rFonts w:ascii="SassoonCRInfant" w:hAnsi="SassoonCRInfant"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 and </w:t>
                            </w:r>
                            <w:hyperlink r:id="rId23" w:tooltip="Power (physics)" w:history="1">
                              <w:r w:rsidRPr="00B96EF2">
                                <w:rPr>
                                  <w:rStyle w:val="Hyperlink"/>
                                  <w:rFonts w:ascii="SassoonCRInfant" w:hAnsi="SassoonCRInfant" w:cstheme="minorHAnsi"/>
                                  <w:color w:val="auto"/>
                                  <w:sz w:val="20"/>
                                  <w:szCs w:val="20"/>
                                  <w:u w:val="none"/>
                                  <w:shd w:val="clear" w:color="auto" w:fill="FFFFFF"/>
                                </w:rPr>
                                <w:t>power</w:t>
                              </w:r>
                            </w:hyperlink>
                            <w:r w:rsidRPr="00B96EF2">
                              <w:rPr>
                                <w:rFonts w:ascii="SassoonCRInfant" w:hAnsi="SassoonCRInfant" w:cstheme="minorHAnsi"/>
                                <w:sz w:val="20"/>
                                <w:szCs w:val="20"/>
                              </w:rPr>
                              <w:t>. He</w:t>
                            </w:r>
                            <w:r w:rsidRPr="00B96EF2">
                              <w:rPr>
                                <w:rFonts w:ascii="SassoonCRInfant" w:hAnsi="SassoonCRInfant"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is credited as the inventor of the </w:t>
                            </w:r>
                            <w:hyperlink r:id="rId24" w:tooltip="Electric battery" w:history="1">
                              <w:r w:rsidRPr="00B96EF2">
                                <w:rPr>
                                  <w:rStyle w:val="Hyperlink"/>
                                  <w:rFonts w:ascii="SassoonCRInfant" w:hAnsi="SassoonCRInfant" w:cstheme="minorHAnsi"/>
                                  <w:color w:val="auto"/>
                                  <w:sz w:val="20"/>
                                  <w:szCs w:val="20"/>
                                  <w:u w:val="none"/>
                                  <w:shd w:val="clear" w:color="auto" w:fill="FFFFFF"/>
                                </w:rPr>
                                <w:t>electric battery</w:t>
                              </w:r>
                            </w:hyperlink>
                            <w:r w:rsidRPr="00B96EF2">
                              <w:rPr>
                                <w:rFonts w:ascii="SassoonCRInfant" w:hAnsi="SassoonCRInfant"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 and the discoverer of </w:t>
                            </w:r>
                            <w:hyperlink r:id="rId25" w:tooltip="Methane" w:history="1">
                              <w:r w:rsidRPr="00B96EF2">
                                <w:rPr>
                                  <w:rStyle w:val="Hyperlink"/>
                                  <w:rFonts w:ascii="SassoonCRInfant" w:hAnsi="SassoonCRInfant" w:cstheme="minorHAnsi"/>
                                  <w:color w:val="auto"/>
                                  <w:sz w:val="20"/>
                                  <w:szCs w:val="20"/>
                                  <w:u w:val="none"/>
                                  <w:shd w:val="clear" w:color="auto" w:fill="FFFFFF"/>
                                </w:rPr>
                                <w:t>methane</w:t>
                              </w:r>
                            </w:hyperlink>
                            <w:r w:rsidRPr="00B96EF2">
                              <w:rPr>
                                <w:rFonts w:ascii="SassoonCRInfant" w:hAnsi="SassoonCRInfant"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. He invented the </w:t>
                            </w:r>
                            <w:hyperlink r:id="rId26" w:tooltip="Voltaic pile" w:history="1">
                              <w:r w:rsidRPr="00B96EF2">
                                <w:rPr>
                                  <w:rStyle w:val="Hyperlink"/>
                                  <w:rFonts w:ascii="SassoonCRInfant" w:hAnsi="SassoonCRInfant" w:cstheme="minorHAnsi"/>
                                  <w:color w:val="5B9BD5" w:themeColor="accent1"/>
                                  <w:sz w:val="20"/>
                                  <w:szCs w:val="20"/>
                                  <w:u w:val="none"/>
                                  <w:shd w:val="clear" w:color="auto" w:fill="FFFFFF"/>
                                </w:rPr>
                                <w:t>voltaic pile</w:t>
                              </w:r>
                            </w:hyperlink>
                            <w:r w:rsidRPr="00B96EF2">
                              <w:rPr>
                                <w:rFonts w:ascii="SassoonCRInfant" w:hAnsi="SassoonCRInfant"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 in 1799. With this invention, Volta proved that electricity could be generated chemically and disproved the previous theory that electricity was generated solely by living beings. </w:t>
                            </w:r>
                          </w:p>
                          <w:p w14:paraId="54076315" w14:textId="77777777" w:rsidR="003868B2" w:rsidRPr="005B7779" w:rsidRDefault="003868B2" w:rsidP="003868B2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3A710887" w14:textId="77777777" w:rsidR="003868B2" w:rsidRPr="005B7779" w:rsidRDefault="003868B2" w:rsidP="003868B2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228E9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7pt;margin-top:291.95pt;width:265.2pt;height:193.3pt;z-index:252002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">
                <v:textbox>
                  <w:txbxContent>
                    <w:p w14:paraId="1033E4E5" w14:textId="77777777" w:rsidR="003868B2" w:rsidRPr="00B96EF2" w:rsidRDefault="003868B2" w:rsidP="003868B2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7030A0"/>
                        </w:rPr>
                      </w:pPr>
                      <w:r w:rsidRPr="00B96EF2">
                        <w:rPr>
                          <w:rFonts w:ascii="SassoonCRInfant" w:hAnsi="SassoonCRInfant"/>
                          <w:b/>
                          <w:bCs/>
                          <w:color w:val="7030A0"/>
                        </w:rPr>
                        <w:t>Aspirational Scientist:</w:t>
                      </w:r>
                    </w:p>
                    <w:p w14:paraId="31E0EDF3" w14:textId="77777777" w:rsidR="003868B2" w:rsidRPr="00B96EF2" w:rsidRDefault="003868B2" w:rsidP="003868B2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16"/>
                          <w:szCs w:val="16"/>
                        </w:rPr>
                      </w:pPr>
                      <w:r w:rsidRPr="00B96EF2">
                        <w:rPr>
                          <w:rFonts w:ascii="SassoonCRInfant" w:hAnsi="SassoonCRInfant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1D60EC1A" wp14:editId="08EC55F3">
                            <wp:extent cx="484797" cy="618067"/>
                            <wp:effectExtent l="0" t="0" r="0" b="0"/>
                            <wp:docPr id="752865446" name="Picture 752865446" descr="A person holding a book&#10;&#10;Description automatically generated with low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A person holding a book&#10;&#10;Description automatically generated with low confidence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2146" cy="6784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D154511" w14:textId="77777777" w:rsidR="003868B2" w:rsidRPr="00B96EF2" w:rsidRDefault="003868B2" w:rsidP="003868B2">
                      <w:pPr>
                        <w:jc w:val="center"/>
                        <w:rPr>
                          <w:rFonts w:ascii="SassoonCRInfant" w:hAnsi="SassoonCRInfant" w:cstheme="minorHAnsi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B96EF2">
                        <w:rPr>
                          <w:rFonts w:ascii="SassoonCRInfant" w:hAnsi="SassoonCRInfant" w:cstheme="minorHAnsi"/>
                          <w:b/>
                          <w:bCs/>
                          <w:color w:val="0070C0"/>
                          <w:sz w:val="20"/>
                          <w:szCs w:val="20"/>
                          <w:shd w:val="clear" w:color="auto" w:fill="FFFFFF"/>
                        </w:rPr>
                        <w:t>Alessandro Volta</w:t>
                      </w:r>
                      <w:r w:rsidRPr="00B96EF2">
                        <w:rPr>
                          <w:rFonts w:ascii="SassoonCRInfant" w:hAnsi="SassoonCRInfant" w:cstheme="minorHAnsi"/>
                          <w:color w:val="0070C0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r w:rsidRPr="00B96EF2">
                        <w:rPr>
                          <w:rFonts w:ascii="SassoonCRInfant" w:hAnsi="SassoonCRInfant" w:cstheme="minorHAnsi"/>
                          <w:sz w:val="20"/>
                          <w:szCs w:val="20"/>
                          <w:shd w:val="clear" w:color="auto" w:fill="FFFFFF"/>
                        </w:rPr>
                        <w:t>was an Italian </w:t>
                      </w:r>
                      <w:hyperlink r:id="rId27" w:tooltip="Physicist" w:history="1">
                        <w:r w:rsidRPr="00B96EF2">
                          <w:rPr>
                            <w:rStyle w:val="Hyperlink"/>
                            <w:rFonts w:ascii="SassoonCRInfant" w:hAnsi="SassoonCRInfant" w:cstheme="minorHAnsi"/>
                            <w:color w:val="auto"/>
                            <w:sz w:val="20"/>
                            <w:szCs w:val="20"/>
                            <w:u w:val="none"/>
                            <w:shd w:val="clear" w:color="auto" w:fill="FFFFFF"/>
                          </w:rPr>
                          <w:t>physicist</w:t>
                        </w:r>
                      </w:hyperlink>
                      <w:r w:rsidRPr="00B96EF2">
                        <w:rPr>
                          <w:rFonts w:ascii="SassoonCRInfant" w:hAnsi="SassoonCRInfant" w:cstheme="minorHAnsi"/>
                          <w:sz w:val="20"/>
                          <w:szCs w:val="20"/>
                          <w:shd w:val="clear" w:color="auto" w:fill="FFFFFF"/>
                        </w:rPr>
                        <w:t xml:space="preserve"> and chemist who was a pioneer of </w:t>
                      </w:r>
                      <w:hyperlink r:id="rId28" w:tooltip="Electricity" w:history="1">
                        <w:r w:rsidRPr="00B96EF2">
                          <w:rPr>
                            <w:rStyle w:val="Hyperlink"/>
                            <w:rFonts w:ascii="SassoonCRInfant" w:hAnsi="SassoonCRInfant" w:cstheme="minorHAnsi"/>
                            <w:color w:val="auto"/>
                            <w:sz w:val="20"/>
                            <w:szCs w:val="20"/>
                            <w:u w:val="none"/>
                            <w:shd w:val="clear" w:color="auto" w:fill="FFFFFF"/>
                          </w:rPr>
                          <w:t>electricity</w:t>
                        </w:r>
                      </w:hyperlink>
                      <w:r w:rsidRPr="00B96EF2">
                        <w:rPr>
                          <w:rFonts w:ascii="SassoonCRInfant" w:hAnsi="SassoonCRInfant" w:cstheme="minorHAnsi"/>
                          <w:sz w:val="20"/>
                          <w:szCs w:val="20"/>
                          <w:shd w:val="clear" w:color="auto" w:fill="FFFFFF"/>
                        </w:rPr>
                        <w:t> and </w:t>
                      </w:r>
                      <w:hyperlink r:id="rId29" w:tooltip="Power (physics)" w:history="1">
                        <w:r w:rsidRPr="00B96EF2">
                          <w:rPr>
                            <w:rStyle w:val="Hyperlink"/>
                            <w:rFonts w:ascii="SassoonCRInfant" w:hAnsi="SassoonCRInfant" w:cstheme="minorHAnsi"/>
                            <w:color w:val="auto"/>
                            <w:sz w:val="20"/>
                            <w:szCs w:val="20"/>
                            <w:u w:val="none"/>
                            <w:shd w:val="clear" w:color="auto" w:fill="FFFFFF"/>
                          </w:rPr>
                          <w:t>power</w:t>
                        </w:r>
                      </w:hyperlink>
                      <w:r w:rsidRPr="00B96EF2">
                        <w:rPr>
                          <w:rFonts w:ascii="SassoonCRInfant" w:hAnsi="SassoonCRInfant" w:cstheme="minorHAnsi"/>
                          <w:sz w:val="20"/>
                          <w:szCs w:val="20"/>
                        </w:rPr>
                        <w:t>. He</w:t>
                      </w:r>
                      <w:r w:rsidRPr="00B96EF2">
                        <w:rPr>
                          <w:rFonts w:ascii="SassoonCRInfant" w:hAnsi="SassoonCRInfant" w:cstheme="minorHAnsi"/>
                          <w:sz w:val="20"/>
                          <w:szCs w:val="20"/>
                          <w:shd w:val="clear" w:color="auto" w:fill="FFFFFF"/>
                        </w:rPr>
                        <w:t xml:space="preserve"> is credited as the inventor of the </w:t>
                      </w:r>
                      <w:hyperlink r:id="rId30" w:tooltip="Electric battery" w:history="1">
                        <w:r w:rsidRPr="00B96EF2">
                          <w:rPr>
                            <w:rStyle w:val="Hyperlink"/>
                            <w:rFonts w:ascii="SassoonCRInfant" w:hAnsi="SassoonCRInfant" w:cstheme="minorHAnsi"/>
                            <w:color w:val="auto"/>
                            <w:sz w:val="20"/>
                            <w:szCs w:val="20"/>
                            <w:u w:val="none"/>
                            <w:shd w:val="clear" w:color="auto" w:fill="FFFFFF"/>
                          </w:rPr>
                          <w:t>electric battery</w:t>
                        </w:r>
                      </w:hyperlink>
                      <w:r w:rsidRPr="00B96EF2">
                        <w:rPr>
                          <w:rFonts w:ascii="SassoonCRInfant" w:hAnsi="SassoonCRInfant" w:cstheme="minorHAnsi"/>
                          <w:sz w:val="20"/>
                          <w:szCs w:val="20"/>
                          <w:shd w:val="clear" w:color="auto" w:fill="FFFFFF"/>
                        </w:rPr>
                        <w:t> and the discoverer of </w:t>
                      </w:r>
                      <w:hyperlink r:id="rId31" w:tooltip="Methane" w:history="1">
                        <w:r w:rsidRPr="00B96EF2">
                          <w:rPr>
                            <w:rStyle w:val="Hyperlink"/>
                            <w:rFonts w:ascii="SassoonCRInfant" w:hAnsi="SassoonCRInfant" w:cstheme="minorHAnsi"/>
                            <w:color w:val="auto"/>
                            <w:sz w:val="20"/>
                            <w:szCs w:val="20"/>
                            <w:u w:val="none"/>
                            <w:shd w:val="clear" w:color="auto" w:fill="FFFFFF"/>
                          </w:rPr>
                          <w:t>methane</w:t>
                        </w:r>
                      </w:hyperlink>
                      <w:r w:rsidRPr="00B96EF2">
                        <w:rPr>
                          <w:rFonts w:ascii="SassoonCRInfant" w:hAnsi="SassoonCRInfant" w:cstheme="minorHAnsi"/>
                          <w:sz w:val="20"/>
                          <w:szCs w:val="20"/>
                          <w:shd w:val="clear" w:color="auto" w:fill="FFFFFF"/>
                        </w:rPr>
                        <w:t>. He invented the </w:t>
                      </w:r>
                      <w:hyperlink r:id="rId32" w:tooltip="Voltaic pile" w:history="1">
                        <w:r w:rsidRPr="00B96EF2">
                          <w:rPr>
                            <w:rStyle w:val="Hyperlink"/>
                            <w:rFonts w:ascii="SassoonCRInfant" w:hAnsi="SassoonCRInfant" w:cstheme="minorHAnsi"/>
                            <w:color w:val="5B9BD5" w:themeColor="accent1"/>
                            <w:sz w:val="20"/>
                            <w:szCs w:val="20"/>
                            <w:u w:val="none"/>
                            <w:shd w:val="clear" w:color="auto" w:fill="FFFFFF"/>
                          </w:rPr>
                          <w:t>voltaic pile</w:t>
                        </w:r>
                      </w:hyperlink>
                      <w:r w:rsidRPr="00B96EF2">
                        <w:rPr>
                          <w:rFonts w:ascii="SassoonCRInfant" w:hAnsi="SassoonCRInfant" w:cstheme="minorHAnsi"/>
                          <w:sz w:val="20"/>
                          <w:szCs w:val="20"/>
                          <w:shd w:val="clear" w:color="auto" w:fill="FFFFFF"/>
                        </w:rPr>
                        <w:t xml:space="preserve"> in 1799. With this invention, Volta proved that electricity could be generated chemically and disproved the previous theory that electricity was generated solely by living beings. </w:t>
                      </w:r>
                    </w:p>
                    <w:p w14:paraId="54076315" w14:textId="77777777" w:rsidR="003868B2" w:rsidRPr="005B7779" w:rsidRDefault="003868B2" w:rsidP="003868B2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  <w:p w14:paraId="3A710887" w14:textId="77777777" w:rsidR="003868B2" w:rsidRPr="005B7779" w:rsidRDefault="003868B2" w:rsidP="003868B2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868B2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106FE9BD" wp14:editId="3E842A41">
                <wp:simplePos x="0" y="0"/>
                <wp:positionH relativeFrom="margin">
                  <wp:posOffset>-99060</wp:posOffset>
                </wp:positionH>
                <wp:positionV relativeFrom="paragraph">
                  <wp:posOffset>-477520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7494B" w14:textId="05AD5FE8" w:rsidR="00B47812" w:rsidRPr="00B96EF2" w:rsidRDefault="00B47812" w:rsidP="00B47812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96EF2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A57E6E" w:rsidRPr="00B96EF2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Six</w:t>
                            </w:r>
                            <w:r w:rsidR="008272DF" w:rsidRPr="00B96EF2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</w:t>
                            </w:r>
                            <w:r w:rsidR="00672618" w:rsidRPr="00B96EF2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Electricity</w:t>
                            </w:r>
                            <w:r w:rsidR="008272DF" w:rsidRPr="00B96EF2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B96EF2">
                              <w:rPr>
                                <w:rFonts w:ascii="SassoonCRInfant" w:hAnsi="SassoonCRInfant"/>
                                <w:noProof/>
                                <w:color w:val="7030A0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FE9BD" id="Text Box 1" o:spid="_x0000_s1027" type="#_x0000_t202" style="position:absolute;margin-left:-7.8pt;margin-top:-37.6pt;width:695.4pt;height:40pt;z-index:25149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" filled="f" stroked="f">
                <v:textbox>
                  <w:txbxContent>
                    <w:p w14:paraId="6277494B" w14:textId="05AD5FE8" w:rsidR="00B47812" w:rsidRPr="00B96EF2" w:rsidRDefault="00B47812" w:rsidP="00B47812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96EF2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A57E6E" w:rsidRPr="00B96EF2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Six</w:t>
                      </w:r>
                      <w:r w:rsidR="008272DF" w:rsidRPr="00B96EF2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</w:t>
                      </w:r>
                      <w:r w:rsidR="00672618" w:rsidRPr="00B96EF2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Electricity</w:t>
                      </w:r>
                      <w:r w:rsidR="008272DF" w:rsidRPr="00B96EF2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B96EF2">
                        <w:rPr>
                          <w:rFonts w:ascii="SassoonCRInfant" w:hAnsi="SassoonCRInfant"/>
                          <w:noProof/>
                          <w:color w:val="7030A0"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526144" behindDoc="0" locked="0" layoutInCell="1" allowOverlap="1" wp14:anchorId="6FCE37B8" wp14:editId="553C7458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E43FC">
        <w:rPr>
          <w:rFonts w:ascii="Letter-join Plus 8" w:hAnsi="Letter-join Plus 8"/>
        </w:rPr>
        <w:t xml:space="preserve"> </w:t>
      </w:r>
    </w:p>
    <w:p w14:paraId="2C175A8E" w14:textId="4FE12D0C" w:rsidR="00CF5F18" w:rsidRPr="006E06AE" w:rsidRDefault="00CF5F18" w:rsidP="00CF5F18">
      <w:pPr>
        <w:tabs>
          <w:tab w:val="left" w:pos="1077"/>
        </w:tabs>
        <w:rPr>
          <w:rFonts w:ascii="Letter-join Plus 8" w:hAnsi="Letter-join Plus 8"/>
        </w:rPr>
      </w:pPr>
    </w:p>
    <w:p w14:paraId="6DFA1013" w14:textId="0C8A0126" w:rsidR="000E6079" w:rsidRPr="000E6079" w:rsidRDefault="00331E0B" w:rsidP="000E6079">
      <w:pPr>
        <w:tabs>
          <w:tab w:val="left" w:pos="9990"/>
        </w:tabs>
        <w:rPr>
          <w:rFonts w:ascii="Letter-join Plus 8" w:hAnsi="Letter-join Plus 8"/>
          <w:b/>
          <w:bCs/>
          <w:i/>
          <w:iCs/>
        </w:rPr>
      </w:pPr>
      <w:r w:rsidRPr="000E6079">
        <w:rPr>
          <w:rFonts w:ascii="Letter-join Plus 8" w:hAnsi="Letter-join Plus 8"/>
          <w:noProof/>
        </w:rPr>
        <mc:AlternateContent>
          <mc:Choice Requires="wps">
            <w:drawing>
              <wp:anchor distT="45720" distB="45720" distL="114300" distR="114300" simplePos="0" relativeHeight="252000256" behindDoc="0" locked="0" layoutInCell="1" allowOverlap="1" wp14:anchorId="7CBC8904" wp14:editId="161A851A">
                <wp:simplePos x="0" y="0"/>
                <wp:positionH relativeFrom="margin">
                  <wp:posOffset>4705350</wp:posOffset>
                </wp:positionH>
                <wp:positionV relativeFrom="paragraph">
                  <wp:posOffset>3175</wp:posOffset>
                </wp:positionV>
                <wp:extent cx="3657600" cy="1468120"/>
                <wp:effectExtent l="0" t="0" r="19050" b="1778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146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60F44F" w14:textId="1B7AD2C8" w:rsidR="003868B2" w:rsidRPr="00C85811" w:rsidRDefault="003868B2" w:rsidP="003868B2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</w:rPr>
                            </w:pPr>
                            <w:r w:rsidRPr="000E6079"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  <w:t xml:space="preserve">              </w:t>
                            </w:r>
                            <w:r w:rsidR="0098358B"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  <w:t xml:space="preserve">                     </w:t>
                            </w:r>
                            <w:r w:rsidRPr="00C85811"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</w:rPr>
                              <w:t>Working Scientifically</w:t>
                            </w:r>
                          </w:p>
                          <w:p w14:paraId="61895DA4" w14:textId="58A57508" w:rsidR="003868B2" w:rsidRPr="000E6079" w:rsidRDefault="0098358B" w:rsidP="003868B2">
                            <w:pP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  <w:r w:rsidR="003868B2">
                              <w:rPr>
                                <w:noProof/>
                              </w:rPr>
                              <w:drawing>
                                <wp:inline distT="0" distB="0" distL="0" distR="0" wp14:anchorId="6DDA4420" wp14:editId="12478082">
                                  <wp:extent cx="1074647" cy="1003814"/>
                                  <wp:effectExtent l="0" t="0" r="0" b="6350"/>
                                  <wp:docPr id="766139979" name="Picture 766139979" descr="Diagram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Diagram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5322" cy="10604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</w:t>
                            </w:r>
                            <w:r w:rsidR="003868B2">
                              <w:rPr>
                                <w:noProof/>
                              </w:rPr>
                              <w:drawing>
                                <wp:inline distT="0" distB="0" distL="0" distR="0" wp14:anchorId="3580F7F4" wp14:editId="69E65DD4">
                                  <wp:extent cx="1066800" cy="1012324"/>
                                  <wp:effectExtent l="0" t="0" r="0" b="0"/>
                                  <wp:docPr id="1532805955" name="Picture 1532805955" descr="A picture containing text,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 descr="A picture containing text, clipar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0042" cy="10533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 w:rsidR="003868B2">
                              <w:rPr>
                                <w:noProof/>
                              </w:rPr>
                              <w:drawing>
                                <wp:inline distT="0" distB="0" distL="0" distR="0" wp14:anchorId="51802778" wp14:editId="7270DD47">
                                  <wp:extent cx="1073728" cy="992713"/>
                                  <wp:effectExtent l="0" t="0" r="0" b="0"/>
                                  <wp:docPr id="1752440285" name="Picture 1752440285" descr="Logo&#10;&#10;Description automatically generated with low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Logo&#10;&#10;Description automatically generated with low confidence"/>
                                          <pic:cNvPicPr/>
                                        </pic:nvPicPr>
                                        <pic:blipFill>
                                          <a:blip r:embed="rId3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6249" cy="10320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8904" id="_x0000_s1028" type="#_x0000_t202" style="position:absolute;margin-left:370.5pt;margin-top:.25pt;width:4in;height:115.6pt;z-index:252000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">
                <v:textbox>
                  <w:txbxContent>
                    <w:p w14:paraId="4B60F44F" w14:textId="1B7AD2C8" w:rsidR="003868B2" w:rsidRPr="00C85811" w:rsidRDefault="003868B2" w:rsidP="003868B2">
                      <w:pPr>
                        <w:rPr>
                          <w:rFonts w:ascii="SassoonCRInfant" w:hAnsi="SassoonCRInfant"/>
                          <w:b/>
                          <w:bCs/>
                          <w:color w:val="7030A0"/>
                        </w:rPr>
                      </w:pPr>
                      <w:r w:rsidRPr="000E6079"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  <w:t xml:space="preserve">              </w:t>
                      </w:r>
                      <w:r w:rsidR="0098358B"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  <w:t xml:space="preserve">                     </w:t>
                      </w:r>
                      <w:r w:rsidRPr="00C85811">
                        <w:rPr>
                          <w:rFonts w:ascii="SassoonCRInfant" w:hAnsi="SassoonCRInfant"/>
                          <w:b/>
                          <w:bCs/>
                          <w:color w:val="7030A0"/>
                        </w:rPr>
                        <w:t>Working Scientifically</w:t>
                      </w:r>
                    </w:p>
                    <w:p w14:paraId="61895DA4" w14:textId="58A57508" w:rsidR="003868B2" w:rsidRPr="000E6079" w:rsidRDefault="0098358B" w:rsidP="003868B2">
                      <w:pPr>
                        <w:rPr>
                          <w:rFonts w:ascii="Letter-join Plus 8" w:hAnsi="Letter-join Plus 8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t xml:space="preserve"> </w:t>
                      </w:r>
                      <w:r w:rsidR="003868B2">
                        <w:rPr>
                          <w:noProof/>
                        </w:rPr>
                        <w:drawing>
                          <wp:inline distT="0" distB="0" distL="0" distR="0" wp14:anchorId="6DDA4420" wp14:editId="12478082">
                            <wp:extent cx="1074647" cy="1003814"/>
                            <wp:effectExtent l="0" t="0" r="0" b="6350"/>
                            <wp:docPr id="766139979" name="Picture 766139979" descr="Diagram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Diagram&#10;&#10;Description automatically generated"/>
                                    <pic:cNvPicPr/>
                                  </pic:nvPicPr>
                                  <pic:blipFill>
                                    <a:blip r:embed="rId3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5322" cy="10604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</w:t>
                      </w:r>
                      <w:r w:rsidR="003868B2">
                        <w:rPr>
                          <w:noProof/>
                        </w:rPr>
                        <w:drawing>
                          <wp:inline distT="0" distB="0" distL="0" distR="0" wp14:anchorId="3580F7F4" wp14:editId="69E65DD4">
                            <wp:extent cx="1066800" cy="1012324"/>
                            <wp:effectExtent l="0" t="0" r="0" b="0"/>
                            <wp:docPr id="1532805955" name="Picture 1532805955" descr="A picture containing text,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 descr="A picture containing text, clipart&#10;&#10;Description automatically generated"/>
                                    <pic:cNvPicPr/>
                                  </pic:nvPicPr>
                                  <pic:blipFill>
                                    <a:blip r:embed="rId3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0042" cy="10533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</w:t>
                      </w:r>
                      <w:r w:rsidR="003868B2">
                        <w:rPr>
                          <w:noProof/>
                        </w:rPr>
                        <w:drawing>
                          <wp:inline distT="0" distB="0" distL="0" distR="0" wp14:anchorId="51802778" wp14:editId="7270DD47">
                            <wp:extent cx="1073728" cy="992713"/>
                            <wp:effectExtent l="0" t="0" r="0" b="0"/>
                            <wp:docPr id="1752440285" name="Picture 1752440285" descr="Logo&#10;&#10;Description automatically generated with low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7" descr="Logo&#10;&#10;Description automatically generated with low confidence"/>
                                    <pic:cNvPicPr/>
                                  </pic:nvPicPr>
                                  <pic:blipFill>
                                    <a:blip r:embed="rId3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6249" cy="10320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E6079">
        <w:rPr>
          <w:rFonts w:ascii="Letter-join Plus 8" w:hAnsi="Letter-join Plus 8"/>
          <w:i/>
          <w:iCs/>
        </w:rPr>
        <w:t xml:space="preserve">       </w:t>
      </w:r>
      <w:r w:rsidR="00A3005C" w:rsidRPr="00A3005C">
        <w:rPr>
          <w:rFonts w:ascii="Letter-join Plus 8" w:hAnsi="Letter-join Plus 8"/>
          <w:i/>
          <w:iCs/>
        </w:rPr>
        <w:t xml:space="preserve"> </w:t>
      </w:r>
    </w:p>
    <w:p w14:paraId="2FA2B7BF" w14:textId="6B7EAFB0" w:rsidR="009C7EF8" w:rsidRDefault="009C7EF8" w:rsidP="00A12175">
      <w:pPr>
        <w:tabs>
          <w:tab w:val="left" w:pos="9990"/>
        </w:tabs>
        <w:rPr>
          <w:rFonts w:ascii="Letter-join Plus 8" w:hAnsi="Letter-join Plus 8"/>
          <w:i/>
          <w:iCs/>
        </w:rPr>
      </w:pPr>
    </w:p>
    <w:p w14:paraId="10C1A17B" w14:textId="2C957C7A" w:rsidR="003868B2" w:rsidRPr="003868B2" w:rsidRDefault="003868B2" w:rsidP="003868B2">
      <w:pPr>
        <w:rPr>
          <w:rFonts w:ascii="Letter-join Plus 8" w:hAnsi="Letter-join Plus 8"/>
        </w:rPr>
      </w:pPr>
    </w:p>
    <w:p w14:paraId="453B59D2" w14:textId="5C1BB743" w:rsidR="003868B2" w:rsidRPr="003868B2" w:rsidRDefault="003868B2" w:rsidP="003868B2">
      <w:pPr>
        <w:rPr>
          <w:rFonts w:ascii="Letter-join Plus 8" w:hAnsi="Letter-join Plus 8"/>
        </w:rPr>
      </w:pPr>
    </w:p>
    <w:p w14:paraId="5B53DFA5" w14:textId="1149F66C" w:rsidR="003868B2" w:rsidRPr="003868B2" w:rsidRDefault="003868B2" w:rsidP="003868B2">
      <w:pPr>
        <w:tabs>
          <w:tab w:val="left" w:pos="1428"/>
        </w:tabs>
        <w:rPr>
          <w:rFonts w:ascii="Letter-join Plus 8" w:hAnsi="Letter-join Plus 8"/>
        </w:rPr>
      </w:pPr>
    </w:p>
    <w:sectPr w:rsidR="003868B2" w:rsidRPr="003868B2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A68C2"/>
    <w:multiLevelType w:val="hybridMultilevel"/>
    <w:tmpl w:val="C3D686CA"/>
    <w:lvl w:ilvl="0" w:tplc="69DCB684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HAnsi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EF484D"/>
    <w:multiLevelType w:val="hybridMultilevel"/>
    <w:tmpl w:val="C3D686CA"/>
    <w:lvl w:ilvl="0" w:tplc="69DCB684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HAnsi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1603078"/>
    <w:multiLevelType w:val="hybridMultilevel"/>
    <w:tmpl w:val="C3D686CA"/>
    <w:lvl w:ilvl="0" w:tplc="69DCB684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HAnsi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42074565">
    <w:abstractNumId w:val="6"/>
  </w:num>
  <w:num w:numId="4" w16cid:durableId="2066100491">
    <w:abstractNumId w:val="3"/>
  </w:num>
  <w:num w:numId="5" w16cid:durableId="1293750272">
    <w:abstractNumId w:val="2"/>
  </w:num>
  <w:num w:numId="6" w16cid:durableId="64845325">
    <w:abstractNumId w:val="4"/>
  </w:num>
  <w:num w:numId="7" w16cid:durableId="8687653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363D1"/>
    <w:rsid w:val="00040861"/>
    <w:rsid w:val="0004409A"/>
    <w:rsid w:val="0005292B"/>
    <w:rsid w:val="00074AEF"/>
    <w:rsid w:val="000A5758"/>
    <w:rsid w:val="000B5B41"/>
    <w:rsid w:val="000B70E2"/>
    <w:rsid w:val="000E6079"/>
    <w:rsid w:val="000E7A0F"/>
    <w:rsid w:val="000F62E3"/>
    <w:rsid w:val="0011492D"/>
    <w:rsid w:val="00123F48"/>
    <w:rsid w:val="00141559"/>
    <w:rsid w:val="001459D1"/>
    <w:rsid w:val="0015786E"/>
    <w:rsid w:val="00195734"/>
    <w:rsid w:val="001A02FB"/>
    <w:rsid w:val="001E6E55"/>
    <w:rsid w:val="001F7122"/>
    <w:rsid w:val="001F7891"/>
    <w:rsid w:val="002039DA"/>
    <w:rsid w:val="00204020"/>
    <w:rsid w:val="00206B0F"/>
    <w:rsid w:val="002173C1"/>
    <w:rsid w:val="0022124E"/>
    <w:rsid w:val="0022718B"/>
    <w:rsid w:val="002535A9"/>
    <w:rsid w:val="002656C0"/>
    <w:rsid w:val="0027781E"/>
    <w:rsid w:val="00282E25"/>
    <w:rsid w:val="002868B0"/>
    <w:rsid w:val="002D38E8"/>
    <w:rsid w:val="002E1E6B"/>
    <w:rsid w:val="00331E0B"/>
    <w:rsid w:val="00337743"/>
    <w:rsid w:val="00366AAE"/>
    <w:rsid w:val="003868B2"/>
    <w:rsid w:val="003A162E"/>
    <w:rsid w:val="003C1345"/>
    <w:rsid w:val="003D3029"/>
    <w:rsid w:val="003E2E85"/>
    <w:rsid w:val="00426BEF"/>
    <w:rsid w:val="004327C5"/>
    <w:rsid w:val="00444555"/>
    <w:rsid w:val="0047436F"/>
    <w:rsid w:val="00486CFA"/>
    <w:rsid w:val="004A30DC"/>
    <w:rsid w:val="005017FF"/>
    <w:rsid w:val="00503C06"/>
    <w:rsid w:val="00511126"/>
    <w:rsid w:val="005123AB"/>
    <w:rsid w:val="00534346"/>
    <w:rsid w:val="00540635"/>
    <w:rsid w:val="00540B27"/>
    <w:rsid w:val="005618F3"/>
    <w:rsid w:val="005A76B0"/>
    <w:rsid w:val="005B7779"/>
    <w:rsid w:val="005C13A8"/>
    <w:rsid w:val="005D4F0D"/>
    <w:rsid w:val="005E43FC"/>
    <w:rsid w:val="005E5A8B"/>
    <w:rsid w:val="0062150C"/>
    <w:rsid w:val="00655704"/>
    <w:rsid w:val="00655B07"/>
    <w:rsid w:val="0065719F"/>
    <w:rsid w:val="00660FD8"/>
    <w:rsid w:val="00672618"/>
    <w:rsid w:val="00692579"/>
    <w:rsid w:val="006A34F0"/>
    <w:rsid w:val="006B32FD"/>
    <w:rsid w:val="006C1B0E"/>
    <w:rsid w:val="006D4D7C"/>
    <w:rsid w:val="006D7D20"/>
    <w:rsid w:val="006E06AE"/>
    <w:rsid w:val="006E2B78"/>
    <w:rsid w:val="006E49F9"/>
    <w:rsid w:val="007166A7"/>
    <w:rsid w:val="00724BD1"/>
    <w:rsid w:val="00730226"/>
    <w:rsid w:val="007547D0"/>
    <w:rsid w:val="00757E16"/>
    <w:rsid w:val="00767415"/>
    <w:rsid w:val="007803F7"/>
    <w:rsid w:val="0079019D"/>
    <w:rsid w:val="007A5ECF"/>
    <w:rsid w:val="007B77B1"/>
    <w:rsid w:val="007D4325"/>
    <w:rsid w:val="008127AD"/>
    <w:rsid w:val="008272DF"/>
    <w:rsid w:val="008419BF"/>
    <w:rsid w:val="00850CF9"/>
    <w:rsid w:val="0085528B"/>
    <w:rsid w:val="00860F92"/>
    <w:rsid w:val="00890E3E"/>
    <w:rsid w:val="008B15A7"/>
    <w:rsid w:val="008B1DD9"/>
    <w:rsid w:val="008B739F"/>
    <w:rsid w:val="00901850"/>
    <w:rsid w:val="00904A63"/>
    <w:rsid w:val="009073F0"/>
    <w:rsid w:val="009126B7"/>
    <w:rsid w:val="0093769C"/>
    <w:rsid w:val="00951207"/>
    <w:rsid w:val="00971EC3"/>
    <w:rsid w:val="009830E2"/>
    <w:rsid w:val="0098358B"/>
    <w:rsid w:val="00992498"/>
    <w:rsid w:val="009939D5"/>
    <w:rsid w:val="009C3F1F"/>
    <w:rsid w:val="009C7EF8"/>
    <w:rsid w:val="009F584B"/>
    <w:rsid w:val="00A00CB2"/>
    <w:rsid w:val="00A07885"/>
    <w:rsid w:val="00A12175"/>
    <w:rsid w:val="00A3005C"/>
    <w:rsid w:val="00A37F98"/>
    <w:rsid w:val="00A41978"/>
    <w:rsid w:val="00A47723"/>
    <w:rsid w:val="00A50AB6"/>
    <w:rsid w:val="00A57E6E"/>
    <w:rsid w:val="00A669D1"/>
    <w:rsid w:val="00A66B60"/>
    <w:rsid w:val="00A86C1C"/>
    <w:rsid w:val="00AA224D"/>
    <w:rsid w:val="00AA4B63"/>
    <w:rsid w:val="00AB52C9"/>
    <w:rsid w:val="00AD549C"/>
    <w:rsid w:val="00AE1BEB"/>
    <w:rsid w:val="00AE61D4"/>
    <w:rsid w:val="00B10481"/>
    <w:rsid w:val="00B47812"/>
    <w:rsid w:val="00B773A3"/>
    <w:rsid w:val="00B96EF2"/>
    <w:rsid w:val="00BA2C28"/>
    <w:rsid w:val="00BB1A03"/>
    <w:rsid w:val="00BD308C"/>
    <w:rsid w:val="00BD6CB9"/>
    <w:rsid w:val="00BE0140"/>
    <w:rsid w:val="00BE0765"/>
    <w:rsid w:val="00BF1F6A"/>
    <w:rsid w:val="00C06913"/>
    <w:rsid w:val="00C221D8"/>
    <w:rsid w:val="00C421ED"/>
    <w:rsid w:val="00C85811"/>
    <w:rsid w:val="00C91B0E"/>
    <w:rsid w:val="00C94F46"/>
    <w:rsid w:val="00CC1F6F"/>
    <w:rsid w:val="00CD7910"/>
    <w:rsid w:val="00CF5F18"/>
    <w:rsid w:val="00D12BEB"/>
    <w:rsid w:val="00D1390B"/>
    <w:rsid w:val="00D166F8"/>
    <w:rsid w:val="00D230A7"/>
    <w:rsid w:val="00D64617"/>
    <w:rsid w:val="00D6505C"/>
    <w:rsid w:val="00DC4E8A"/>
    <w:rsid w:val="00DE323E"/>
    <w:rsid w:val="00DF1A0D"/>
    <w:rsid w:val="00DF313A"/>
    <w:rsid w:val="00DF46C7"/>
    <w:rsid w:val="00DF544B"/>
    <w:rsid w:val="00E06A27"/>
    <w:rsid w:val="00E145B1"/>
    <w:rsid w:val="00E4079C"/>
    <w:rsid w:val="00E41391"/>
    <w:rsid w:val="00E53E26"/>
    <w:rsid w:val="00EA1E0E"/>
    <w:rsid w:val="00EF49E2"/>
    <w:rsid w:val="00EF500E"/>
    <w:rsid w:val="00F07610"/>
    <w:rsid w:val="00F234BC"/>
    <w:rsid w:val="00F66A8E"/>
    <w:rsid w:val="00F812B4"/>
    <w:rsid w:val="00F95024"/>
    <w:rsid w:val="00FB19C1"/>
    <w:rsid w:val="00FB23A6"/>
    <w:rsid w:val="00FB63E0"/>
    <w:rsid w:val="00FC4D79"/>
    <w:rsid w:val="6C6D175D"/>
    <w:rsid w:val="70B1A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dzsvb">
    <w:name w:val="sdzsvb"/>
    <w:basedOn w:val="DefaultParagraphFont"/>
    <w:rsid w:val="00A3005C"/>
  </w:style>
  <w:style w:type="character" w:styleId="Hyperlink">
    <w:name w:val="Hyperlink"/>
    <w:basedOn w:val="DefaultParagraphFont"/>
    <w:uiPriority w:val="99"/>
    <w:semiHidden/>
    <w:unhideWhenUsed/>
    <w:rsid w:val="005B7779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0E7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7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s://en.wikipedia.org/wiki/Voltaic_pile" TargetMode="External"/><Relationship Id="rId21" Type="http://schemas.openxmlformats.org/officeDocument/2006/relationships/hyperlink" Target="https://en.wikipedia.org/wiki/Physicist" TargetMode="External"/><Relationship Id="rId34" Type="http://schemas.openxmlformats.org/officeDocument/2006/relationships/image" Target="media/image15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en.wikipedia.org/wiki/Methane" TargetMode="External"/><Relationship Id="rId33" Type="http://schemas.openxmlformats.org/officeDocument/2006/relationships/image" Target="media/image14.jpe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hyperlink" Target="https://en.wikipedia.org/wiki/Power_(physics)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hyperlink" Target="https://en.wikipedia.org/wiki/Electric_battery" TargetMode="External"/><Relationship Id="rId32" Type="http://schemas.openxmlformats.org/officeDocument/2006/relationships/hyperlink" Target="https://en.wikipedia.org/wiki/Voltaic_pile" TargetMode="External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hyperlink" Target="https://en.wikipedia.org/wiki/Power_(physics)" TargetMode="External"/><Relationship Id="rId28" Type="http://schemas.openxmlformats.org/officeDocument/2006/relationships/hyperlink" Target="https://en.wikipedia.org/wiki/Electricity" TargetMode="External"/><Relationship Id="rId36" Type="http://schemas.openxmlformats.org/officeDocument/2006/relationships/image" Target="media/image17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https://en.wikipedia.org/wiki/Methane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en.wikipedia.org/wiki/Electricity" TargetMode="External"/><Relationship Id="rId27" Type="http://schemas.openxmlformats.org/officeDocument/2006/relationships/hyperlink" Target="https://en.wikipedia.org/wiki/Physicist" TargetMode="External"/><Relationship Id="rId30" Type="http://schemas.openxmlformats.org/officeDocument/2006/relationships/hyperlink" Target="https://en.wikipedia.org/wiki/Electric_battery" TargetMode="External"/><Relationship Id="rId35" Type="http://schemas.openxmlformats.org/officeDocument/2006/relationships/image" Target="media/image16.png"/><Relationship Id="rId8" Type="http://schemas.openxmlformats.org/officeDocument/2006/relationships/image" Target="media/image1.png"/><Relationship Id="rId3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Bentley\Downloads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73421A-6D3F-4585-BAA7-4ED2CD6A8FF1}"/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0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Melanie Bentley</cp:lastModifiedBy>
  <cp:revision>9</cp:revision>
  <cp:lastPrinted>2023-12-11T10:48:00Z</cp:lastPrinted>
  <dcterms:created xsi:type="dcterms:W3CDTF">2023-11-20T14:39:00Z</dcterms:created>
  <dcterms:modified xsi:type="dcterms:W3CDTF">2025-10-13T10:25:00Z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