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96B2A" w:rsidR="002039DA" w:rsidRDefault="006D7D20" w14:paraId="4C219369" w14:textId="5C1CDD2E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465392BD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87160D" w:rsidR="00B47812" w:rsidP="00B47812" w:rsidRDefault="00B47812" w14:paraId="713E6D50" w14:textId="38ABE12C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87160D" w:rsidR="001A369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716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87160D" w:rsidR="003000C4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510FFE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At School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70D1253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87160D" w:rsidR="00B47812" w:rsidP="00B47812" w:rsidRDefault="00B47812" w14:paraId="713E6D50" w14:textId="38ABE12C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87160D" w:rsidR="001A369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716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87160D" w:rsidR="003000C4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510FFE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At School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 w:rsidR="005E43FC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122"/>
        <w:gridCol w:w="7522"/>
      </w:tblGrid>
      <w:tr w:rsidRPr="00D65715" w:rsidR="00204020" w:rsidTr="1C19244F" w14:paraId="36F0A4EE" w14:textId="77777777">
        <w:trPr>
          <w:trHeight w:val="271"/>
        </w:trPr>
        <w:tc>
          <w:tcPr>
            <w:tcW w:w="2122" w:type="dxa"/>
            <w:tcMar/>
          </w:tcPr>
          <w:p w:rsidRPr="00D65715" w:rsidR="00204020" w:rsidP="00854862" w:rsidRDefault="00EA1E0E" w14:paraId="3F2105FA" w14:textId="77777777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22" w:type="dxa"/>
            <w:tcMar/>
          </w:tcPr>
          <w:p w:rsidRPr="0087160D" w:rsidR="00FB422A" w:rsidP="00854862" w:rsidRDefault="00204020" w14:paraId="70EF11B2" w14:textId="77777777">
            <w:pPr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</w:pPr>
            <w:r w:rsidRPr="0087160D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Sticky knowledge</w:t>
            </w:r>
          </w:p>
          <w:p w:rsidRPr="0087160D" w:rsidR="00EA1E0E" w:rsidP="00854862" w:rsidRDefault="00EA1E0E" w14:paraId="1E86DD9D" w14:textId="77777777">
            <w:pPr>
              <w:rPr>
                <w:rFonts w:ascii="SassoonCRInfant" w:hAnsi="SassoonCRInfant"/>
                <w:b/>
                <w:color w:val="7030A0"/>
                <w:sz w:val="24"/>
                <w:szCs w:val="24"/>
              </w:rPr>
            </w:pPr>
          </w:p>
        </w:tc>
      </w:tr>
      <w:tr w:rsidRPr="00D65715" w:rsidR="007C65CB" w:rsidTr="1C19244F" w14:paraId="178ADF98" w14:textId="77777777">
        <w:trPr>
          <w:trHeight w:val="704"/>
        </w:trPr>
        <w:tc>
          <w:tcPr>
            <w:tcW w:w="2122" w:type="dxa"/>
            <w:tcMar/>
          </w:tcPr>
          <w:p w:rsidRPr="00D65715" w:rsidR="007C65CB" w:rsidP="001A369A" w:rsidRDefault="009E1DD3" w14:paraId="48F41095" w14:textId="70C6219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9E1DD3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C03B056" wp14:editId="4DE9581D">
                  <wp:extent cx="1103059" cy="480060"/>
                  <wp:effectExtent l="0" t="0" r="1905" b="0"/>
                  <wp:docPr id="1137280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28007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491" cy="48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tcMar/>
          </w:tcPr>
          <w:p w:rsidRPr="0087160D" w:rsidR="00D7097A" w:rsidP="00D7097A" w:rsidRDefault="00D7097A" w14:paraId="5E938C57" w14:textId="77777777">
            <w:pPr>
              <w:rPr>
                <w:rFonts w:ascii="SassoonCRInfant" w:hAnsi="SassoonCRInfant" w:eastAsiaTheme="minorEastAsia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Follow a short, familiar text, reading and listening at the same time.</w:t>
            </w:r>
          </w:p>
          <w:p w:rsidRPr="0087160D" w:rsidR="00D7097A" w:rsidP="00D7097A" w:rsidRDefault="00D7097A" w14:paraId="18B67B8A" w14:textId="77777777">
            <w:pPr>
              <w:spacing w:line="257" w:lineRule="auto"/>
              <w:rPr>
                <w:rFonts w:ascii="SassoonCRInfant" w:hAnsi="SassoonCRInfant"/>
                <w:sz w:val="24"/>
                <w:szCs w:val="24"/>
              </w:rPr>
            </w:pPr>
          </w:p>
          <w:p w:rsidRPr="0087160D" w:rsidR="007C65CB" w:rsidP="00D7097A" w:rsidRDefault="00D7097A" w14:paraId="562D00F7" w14:textId="1238663A">
            <w:pPr>
              <w:spacing w:line="257" w:lineRule="auto"/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Read familiar words, phrases and short sentences aloud with good pronunciation and apply phonic knowledge when reading aloud.</w:t>
            </w:r>
          </w:p>
        </w:tc>
      </w:tr>
      <w:tr w:rsidRPr="00D65715" w:rsidR="007C65CB" w:rsidTr="1C19244F" w14:paraId="51EDE490" w14:textId="77777777">
        <w:trPr>
          <w:trHeight w:val="702"/>
        </w:trPr>
        <w:tc>
          <w:tcPr>
            <w:tcW w:w="2122" w:type="dxa"/>
            <w:tcMar/>
          </w:tcPr>
          <w:p w:rsidRPr="00D65715" w:rsidR="007C65CB" w:rsidP="001A369A" w:rsidRDefault="001A369A" w14:paraId="21686352" w14:textId="27C5C0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260E2683" wp14:editId="539F3398">
                  <wp:extent cx="298609" cy="388620"/>
                  <wp:effectExtent l="0" t="0" r="6350" b="0"/>
                  <wp:docPr id="624159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15950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86" cy="399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8627B"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  <w:t xml:space="preserve">  </w:t>
            </w:r>
            <w:r w:rsidRPr="001A369A" w:rsidR="00A8627B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t xml:space="preserve"> </w:t>
            </w:r>
            <w:r w:rsidRPr="001A369A" w:rsidR="00A8627B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C2E80A1" wp14:editId="40E7E9BD">
                  <wp:extent cx="297180" cy="420401"/>
                  <wp:effectExtent l="0" t="0" r="7620" b="0"/>
                  <wp:docPr id="728466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46669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37" cy="431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tcMar/>
          </w:tcPr>
          <w:p w:rsidRPr="0087160D" w:rsidR="007C65CB" w:rsidP="00854862" w:rsidRDefault="001A369A" w14:paraId="3CB6F550" w14:textId="4963C707">
            <w:pPr>
              <w:spacing w:after="160" w:line="259" w:lineRule="auto"/>
              <w:rPr>
                <w:rFonts w:ascii="SassoonCRInfant" w:hAnsi="SassoonCRInfant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Use alphabetical order to find meanings.</w:t>
            </w:r>
          </w:p>
        </w:tc>
      </w:tr>
      <w:tr w:rsidRPr="00D65715" w:rsidR="002D2840" w:rsidTr="1C19244F" w14:paraId="3544DD61" w14:textId="77777777">
        <w:trPr>
          <w:trHeight w:val="606"/>
        </w:trPr>
        <w:tc>
          <w:tcPr>
            <w:tcW w:w="2122" w:type="dxa"/>
            <w:tcMar/>
          </w:tcPr>
          <w:p w:rsidRPr="00D65715" w:rsidR="002D2840" w:rsidP="001A369A" w:rsidRDefault="001A369A" w14:paraId="2E6654BC" w14:textId="60A7127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6416E0AB" wp14:editId="2BBB69DB">
                  <wp:extent cx="484790" cy="685800"/>
                  <wp:effectExtent l="0" t="0" r="0" b="0"/>
                  <wp:docPr id="20658372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46669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719" cy="69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  <w:t xml:space="preserve">  </w:t>
            </w: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047D1A4F" wp14:editId="1C0FB22B">
                  <wp:extent cx="626297" cy="585001"/>
                  <wp:effectExtent l="0" t="0" r="2540" b="5715"/>
                  <wp:docPr id="17764271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42713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992" cy="59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tcMar/>
          </w:tcPr>
          <w:p w:rsidRPr="0087160D" w:rsidR="005769F3" w:rsidP="005769F3" w:rsidRDefault="005769F3" w14:paraId="7A523E42" w14:textId="4DE0D462">
            <w:pPr>
              <w:rPr>
                <w:rFonts w:ascii="SassoonCRInfant" w:hAnsi="SassoonCRInfant"/>
                <w:sz w:val="24"/>
                <w:szCs w:val="24"/>
              </w:rPr>
            </w:pPr>
            <w:r w:rsidRPr="1C19244F" w:rsidR="005769F3">
              <w:rPr>
                <w:rFonts w:ascii="SassoonCRInfant" w:hAnsi="SassoonCRInfant"/>
                <w:sz w:val="24"/>
                <w:szCs w:val="24"/>
              </w:rPr>
              <w:t xml:space="preserve">Know which part of a paperback bi-lingual dictionary to use to find the information </w:t>
            </w:r>
            <w:r w:rsidRPr="1C19244F" w:rsidR="005769F3">
              <w:rPr>
                <w:rFonts w:ascii="SassoonCRInfant" w:hAnsi="SassoonCRInfant"/>
                <w:sz w:val="24"/>
                <w:szCs w:val="24"/>
              </w:rPr>
              <w:t>required</w:t>
            </w:r>
            <w:r w:rsidRPr="1C19244F" w:rsidR="005769F3">
              <w:rPr>
                <w:rFonts w:ascii="SassoonCRInfant" w:hAnsi="SassoonCRInfant"/>
                <w:sz w:val="24"/>
                <w:szCs w:val="24"/>
              </w:rPr>
              <w:t xml:space="preserve"> (front half or back half)</w:t>
            </w:r>
            <w:r w:rsidRPr="1C19244F" w:rsidR="2C0C4CA0">
              <w:rPr>
                <w:rFonts w:ascii="SassoonCRInfant" w:hAnsi="SassoonCRInfant"/>
                <w:sz w:val="24"/>
                <w:szCs w:val="24"/>
              </w:rPr>
              <w:t>.</w:t>
            </w:r>
          </w:p>
          <w:p w:rsidRPr="0087160D" w:rsidR="002D2840" w:rsidP="005769F3" w:rsidRDefault="005769F3" w14:paraId="26CD83C5" w14:textId="4D876CFD">
            <w:pPr>
              <w:rPr>
                <w:rFonts w:ascii="SassoonCRInfant" w:hAnsi="SassoonCRInfant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Use a dictionary to find gender, word type and uses of words.</w:t>
            </w:r>
          </w:p>
        </w:tc>
      </w:tr>
      <w:tr w:rsidRPr="00D65715" w:rsidR="00A8627B" w:rsidTr="1C19244F" w14:paraId="73B7DC2F" w14:textId="77777777">
        <w:trPr>
          <w:trHeight w:val="606"/>
        </w:trPr>
        <w:tc>
          <w:tcPr>
            <w:tcW w:w="2122" w:type="dxa"/>
            <w:tcMar/>
          </w:tcPr>
          <w:p w:rsidRPr="001A369A" w:rsidR="00A8627B" w:rsidP="001A369A" w:rsidRDefault="000F560F" w14:paraId="10D8AE74" w14:textId="2F3458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 w:rsidRPr="000F560F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57EB7536" wp14:editId="5AFBA75D">
                  <wp:extent cx="838200" cy="521269"/>
                  <wp:effectExtent l="0" t="0" r="0" b="0"/>
                  <wp:docPr id="1181885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88553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728" cy="536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tcMar/>
          </w:tcPr>
          <w:p w:rsidRPr="0087160D" w:rsidR="004F5524" w:rsidP="004F5524" w:rsidRDefault="004F5524" w14:paraId="20D1C82F" w14:textId="77777777">
            <w:pPr>
              <w:rPr>
                <w:rFonts w:ascii="SassoonCRInfant" w:hAnsi="SassoonCRInfant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Use cognates and familiar language to work out the context of a poem.</w:t>
            </w:r>
          </w:p>
          <w:p w:rsidRPr="0087160D" w:rsidR="00A8627B" w:rsidP="004F5524" w:rsidRDefault="004F5524" w14:paraId="63A95F3F" w14:textId="2AF97516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Use these clues to work out unfamiliar language in TL confidently.</w:t>
            </w:r>
          </w:p>
        </w:tc>
      </w:tr>
      <w:tr w:rsidRPr="00D65715" w:rsidR="00944DD6" w:rsidTr="1C19244F" w14:paraId="196014EE" w14:textId="77777777">
        <w:trPr>
          <w:trHeight w:val="860"/>
        </w:trPr>
        <w:tc>
          <w:tcPr>
            <w:tcW w:w="2122" w:type="dxa"/>
            <w:tcMar/>
          </w:tcPr>
          <w:p w:rsidR="00944DD6" w:rsidP="001A369A" w:rsidRDefault="001A369A" w14:paraId="09784873" w14:textId="06516A55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407BF9D" wp14:editId="5FC7AE82">
                  <wp:extent cx="453714" cy="641839"/>
                  <wp:effectExtent l="0" t="0" r="3810" b="6350"/>
                  <wp:docPr id="13606236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46669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520" cy="654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219C645C" wp14:editId="5EA588D2">
                  <wp:extent cx="545124" cy="709444"/>
                  <wp:effectExtent l="0" t="0" r="7620" b="0"/>
                  <wp:docPr id="1617960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15950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52" cy="720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A369A" w:rsidR="00170E27" w:rsidP="001A369A" w:rsidRDefault="00170E27" w14:paraId="45B09838" w14:textId="030BB477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522" w:type="dxa"/>
            <w:tcMar/>
          </w:tcPr>
          <w:p w:rsidRPr="0087160D" w:rsidR="00944DD6" w:rsidP="00854862" w:rsidRDefault="001A369A" w14:paraId="794CFF9A" w14:textId="77777777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87160D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>Know how to use all this information to change a sentence correctly.</w:t>
            </w:r>
          </w:p>
          <w:p w:rsidRPr="0087160D" w:rsidR="00170E27" w:rsidP="00854862" w:rsidRDefault="00170E27" w14:paraId="22CC798F" w14:textId="37D63D28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</w:p>
        </w:tc>
      </w:tr>
      <w:tr w:rsidRPr="00D65715" w:rsidR="00E35C7C" w:rsidTr="1C19244F" w14:paraId="20001D8C" w14:textId="77777777">
        <w:trPr>
          <w:trHeight w:val="860"/>
        </w:trPr>
        <w:tc>
          <w:tcPr>
            <w:tcW w:w="2122" w:type="dxa"/>
            <w:tcMar/>
          </w:tcPr>
          <w:p w:rsidRPr="001A369A" w:rsidR="00E35C7C" w:rsidP="001A369A" w:rsidRDefault="001F2A13" w14:paraId="2F98A75F" w14:textId="5C6010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 w:rsidRPr="001F2A13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365023BA" wp14:editId="62E85430">
                  <wp:extent cx="1051560" cy="397256"/>
                  <wp:effectExtent l="0" t="0" r="0" b="3175"/>
                  <wp:docPr id="69711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1186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61" cy="415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tcMar/>
          </w:tcPr>
          <w:p w:rsidRPr="0087160D" w:rsidR="00E35C7C" w:rsidP="00E35C7C" w:rsidRDefault="00E35C7C" w14:paraId="3F7A50F6" w14:textId="694B1970">
            <w:pPr>
              <w:rPr>
                <w:rFonts w:ascii="SassoonCRInfant" w:hAnsi="SassoonCRInfant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Writing reflects understanding of gender of nouns, forming the plural, word order and agreement of high frequency adjectives.</w:t>
            </w:r>
          </w:p>
          <w:p w:rsidRPr="0087160D" w:rsidR="00E35C7C" w:rsidP="00E35C7C" w:rsidRDefault="00E35C7C" w14:paraId="0E59A448" w14:textId="5280C3AF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87160D">
              <w:rPr>
                <w:rFonts w:ascii="SassoonCRInfant" w:hAnsi="SassoonCRInfant"/>
                <w:sz w:val="24"/>
                <w:szCs w:val="24"/>
              </w:rPr>
              <w:t>Writing may also show some understanding of past and future tense.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2689"/>
        <w:gridCol w:w="2304"/>
      </w:tblGrid>
      <w:tr w:rsidRPr="00787496" w:rsidR="006E2B78" w:rsidTr="0087160D" w14:paraId="7E2F3E4C" w14:textId="77777777">
        <w:trPr>
          <w:trHeight w:val="379"/>
        </w:trPr>
        <w:tc>
          <w:tcPr>
            <w:tcW w:w="4993" w:type="dxa"/>
            <w:gridSpan w:val="2"/>
          </w:tcPr>
          <w:p w:rsidRPr="00787496" w:rsidR="006E2B78" w:rsidP="00DD7B6B" w:rsidRDefault="006E2B78" w14:paraId="3FE2E31A" w14:textId="39BE65EF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787496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Pr="00787496" w:rsidR="0087160D" w:rsidTr="0087160D" w14:paraId="01770211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BB77EA" w:rsidR="0087160D" w:rsidP="007F62E8" w:rsidRDefault="00E2356B" w14:paraId="07685FF2" w14:textId="11FDD1EF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r w:rsidRPr="00E2356B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à l'école</w:t>
            </w:r>
          </w:p>
        </w:tc>
        <w:tc>
          <w:tcPr>
            <w:tcW w:w="2304" w:type="dxa"/>
          </w:tcPr>
          <w:p w:rsidR="0087160D" w:rsidP="00DD7B6B" w:rsidRDefault="0008161B" w14:paraId="4A357FDC" w14:textId="66D91E8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School</w:t>
            </w:r>
          </w:p>
        </w:tc>
      </w:tr>
      <w:tr w:rsidRPr="00787496" w:rsidR="006E2B78" w:rsidTr="0087160D" w14:paraId="1CDA4D8B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6E2B78" w:rsidP="007F62E8" w:rsidRDefault="00304BC1" w14:paraId="7575F25A" w14:textId="4E4CAFF5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r w:rsidRPr="00304BC1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le français</w:t>
            </w:r>
          </w:p>
        </w:tc>
        <w:tc>
          <w:tcPr>
            <w:tcW w:w="2304" w:type="dxa"/>
          </w:tcPr>
          <w:p w:rsidRPr="00787496" w:rsidR="009A70EB" w:rsidP="00DD7B6B" w:rsidRDefault="0008161B" w14:paraId="3A95B8AB" w14:textId="71474349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 xml:space="preserve">French </w:t>
            </w:r>
          </w:p>
        </w:tc>
      </w:tr>
      <w:tr w:rsidRPr="00787496" w:rsidR="007F62E8" w:rsidTr="0087160D" w14:paraId="7570E2EE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7F62E8" w:rsidP="00A450F5" w:rsidRDefault="00304BC1" w14:paraId="7F79A947" w14:textId="0EE7068E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proofErr w:type="spellStart"/>
            <w:r w:rsidRPr="00304BC1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l'anglais</w:t>
            </w:r>
            <w:proofErr w:type="spellEnd"/>
          </w:p>
        </w:tc>
        <w:tc>
          <w:tcPr>
            <w:tcW w:w="2304" w:type="dxa"/>
          </w:tcPr>
          <w:p w:rsidRPr="00787496" w:rsidR="007F62E8" w:rsidP="00DD7B6B" w:rsidRDefault="0008161B" w14:paraId="796010C9" w14:textId="54163A9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 xml:space="preserve">English </w:t>
            </w:r>
          </w:p>
        </w:tc>
      </w:tr>
      <w:tr w:rsidRPr="00787496" w:rsidR="007F62E8" w:rsidTr="0087160D" w14:paraId="0A5126DB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7F62E8" w:rsidP="00A450F5" w:rsidRDefault="00304BC1" w14:paraId="1A9E95E2" w14:textId="2ED8ABCD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304BC1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le dessin</w:t>
            </w:r>
          </w:p>
        </w:tc>
        <w:tc>
          <w:tcPr>
            <w:tcW w:w="2304" w:type="dxa"/>
          </w:tcPr>
          <w:p w:rsidRPr="00787496" w:rsidR="007F62E8" w:rsidP="00DD7B6B" w:rsidRDefault="0008161B" w14:paraId="50E8B413" w14:textId="44C5BD5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Art</w:t>
            </w:r>
          </w:p>
        </w:tc>
      </w:tr>
      <w:tr w:rsidRPr="00787496" w:rsidR="007F62E8" w:rsidTr="0087160D" w14:paraId="5B773DEB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7F62E8" w:rsidP="00A450F5" w:rsidRDefault="008E18E1" w14:paraId="067F74BF" w14:textId="50759886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8E18E1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le sport</w:t>
            </w:r>
          </w:p>
        </w:tc>
        <w:tc>
          <w:tcPr>
            <w:tcW w:w="2304" w:type="dxa"/>
          </w:tcPr>
          <w:p w:rsidRPr="00787496" w:rsidR="007F62E8" w:rsidP="00DD7B6B" w:rsidRDefault="0008161B" w14:paraId="62AE8027" w14:textId="6D7D2A6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PE</w:t>
            </w:r>
          </w:p>
        </w:tc>
      </w:tr>
      <w:tr w:rsidRPr="00787496" w:rsidR="007F62E8" w:rsidTr="0087160D" w14:paraId="6CA50EE9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BB39AF" w:rsidR="007F62E8" w:rsidP="00A450F5" w:rsidRDefault="008E18E1" w14:paraId="31F2D0F1" w14:textId="5A92B57D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BB39AF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</w:t>
            </w:r>
            <w:r w:rsidRPr="00BB39AF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a musique</w:t>
            </w:r>
          </w:p>
        </w:tc>
        <w:tc>
          <w:tcPr>
            <w:tcW w:w="2304" w:type="dxa"/>
          </w:tcPr>
          <w:p w:rsidRPr="00787496" w:rsidR="007F62E8" w:rsidP="00DD7B6B" w:rsidRDefault="0008161B" w14:paraId="4B468D3C" w14:textId="5652E1B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Music</w:t>
            </w:r>
          </w:p>
        </w:tc>
      </w:tr>
      <w:tr w:rsidRPr="00787496" w:rsidR="007F62E8" w:rsidTr="0087160D" w14:paraId="4C145DE9" w14:textId="77777777">
        <w:trPr>
          <w:trHeight w:val="370"/>
        </w:trPr>
        <w:tc>
          <w:tcPr>
            <w:tcW w:w="2689" w:type="dxa"/>
            <w:shd w:val="clear" w:color="auto" w:fill="F2F2F2" w:themeFill="background1" w:themeFillShade="F2"/>
          </w:tcPr>
          <w:p w:rsidRPr="00BB39AF" w:rsidR="007F62E8" w:rsidP="00A450F5" w:rsidRDefault="008E18E1" w14:paraId="690015A8" w14:textId="15AAEAC5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BB39AF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la géographie</w:t>
            </w:r>
          </w:p>
        </w:tc>
        <w:tc>
          <w:tcPr>
            <w:tcW w:w="2304" w:type="dxa"/>
          </w:tcPr>
          <w:p w:rsidRPr="00787496" w:rsidR="007F62E8" w:rsidP="00DD7B6B" w:rsidRDefault="00774C25" w14:paraId="434BC012" w14:textId="0E062F5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Geography</w:t>
            </w:r>
          </w:p>
        </w:tc>
      </w:tr>
      <w:tr w:rsidRPr="00787496" w:rsidR="007F62E8" w:rsidTr="0087160D" w14:paraId="45ACF920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BB39AF" w:rsidR="007F62E8" w:rsidP="00A450F5" w:rsidRDefault="00BB39AF" w14:paraId="40DC3A49" w14:textId="0AC76583">
            <w:pPr>
              <w:rPr>
                <w:rFonts w:ascii="SassoonCRInfant" w:hAnsi="SassoonCRInfant"/>
                <w:color w:val="0070C0"/>
                <w:sz w:val="28"/>
                <w:szCs w:val="28"/>
              </w:rPr>
            </w:pPr>
            <w:proofErr w:type="spellStart"/>
            <w:r w:rsidRPr="00BB39AF">
              <w:rPr>
                <w:rFonts w:ascii="SassoonCRInfant" w:hAnsi="SassoonCRInfant"/>
                <w:color w:val="0070C0"/>
                <w:sz w:val="28"/>
                <w:szCs w:val="28"/>
              </w:rPr>
              <w:t>l'histoire</w:t>
            </w:r>
            <w:proofErr w:type="spellEnd"/>
          </w:p>
        </w:tc>
        <w:tc>
          <w:tcPr>
            <w:tcW w:w="2304" w:type="dxa"/>
          </w:tcPr>
          <w:p w:rsidRPr="00787496" w:rsidR="007F62E8" w:rsidP="00DD7B6B" w:rsidRDefault="00774C25" w14:paraId="5BB4E473" w14:textId="3B3101F9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History</w:t>
            </w:r>
          </w:p>
        </w:tc>
      </w:tr>
      <w:tr w:rsidRPr="00787496" w:rsidR="007F62E8" w:rsidTr="0087160D" w14:paraId="1708B225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7F62E8" w:rsidP="00A450F5" w:rsidRDefault="00BB39AF" w14:paraId="491FF76D" w14:textId="41EDACB1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BB39AF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les maths</w:t>
            </w:r>
          </w:p>
        </w:tc>
        <w:tc>
          <w:tcPr>
            <w:tcW w:w="2304" w:type="dxa"/>
          </w:tcPr>
          <w:p w:rsidRPr="00787496" w:rsidR="007F62E8" w:rsidP="00DD7B6B" w:rsidRDefault="00774C25" w14:paraId="6A63F05B" w14:textId="6479EBE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 xml:space="preserve">Maths </w:t>
            </w:r>
          </w:p>
        </w:tc>
      </w:tr>
      <w:tr w:rsidRPr="00787496" w:rsidR="007F62E8" w:rsidTr="0087160D" w14:paraId="401D4018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7F62E8" w:rsidP="00A450F5" w:rsidRDefault="00881CCF" w14:paraId="3419AD15" w14:textId="797834FC">
            <w:pPr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</w:pPr>
            <w:r w:rsidRPr="00881CCF">
              <w:rPr>
                <w:rFonts w:ascii="SassoonCRInfant" w:hAnsi="SassoonCRInfant" w:eastAsiaTheme="minorEastAsia"/>
                <w:color w:val="0070C0"/>
                <w:sz w:val="28"/>
                <w:szCs w:val="28"/>
              </w:rPr>
              <w:t>les sciences</w:t>
            </w:r>
          </w:p>
        </w:tc>
        <w:tc>
          <w:tcPr>
            <w:tcW w:w="2304" w:type="dxa"/>
          </w:tcPr>
          <w:p w:rsidRPr="00787496" w:rsidR="007F62E8" w:rsidP="00DD7B6B" w:rsidRDefault="00774C25" w14:paraId="5811DB77" w14:textId="4270012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 xml:space="preserve">Science </w:t>
            </w:r>
          </w:p>
        </w:tc>
      </w:tr>
      <w:tr w:rsidRPr="00787496" w:rsidR="003F5A1E" w:rsidTr="0087160D" w14:paraId="4D3974A7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3F5A1E" w:rsidP="006328A5" w:rsidRDefault="00CD2FEE" w14:paraId="5103ABCB" w14:textId="1E01AD3C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proofErr w:type="spellStart"/>
            <w:r w:rsidRPr="00CD2FEE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l'informatique</w:t>
            </w:r>
            <w:proofErr w:type="spellEnd"/>
          </w:p>
        </w:tc>
        <w:tc>
          <w:tcPr>
            <w:tcW w:w="2304" w:type="dxa"/>
          </w:tcPr>
          <w:p w:rsidRPr="00787496" w:rsidR="003F5A1E" w:rsidP="00DD7B6B" w:rsidRDefault="00774C25" w14:paraId="14E26B42" w14:textId="449BEA8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ICT</w:t>
            </w:r>
          </w:p>
        </w:tc>
      </w:tr>
      <w:tr w:rsidRPr="00787496" w:rsidR="003F5A1E" w:rsidTr="0087160D" w14:paraId="66B7F035" w14:textId="77777777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3F5A1E" w:rsidP="006328A5" w:rsidRDefault="00D24380" w14:paraId="5B0220B9" w14:textId="1213DF23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r w:rsidRPr="00D24380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Quelle heure est-il ?</w:t>
            </w:r>
          </w:p>
        </w:tc>
        <w:tc>
          <w:tcPr>
            <w:tcW w:w="2304" w:type="dxa"/>
          </w:tcPr>
          <w:p w:rsidRPr="00787496" w:rsidR="003F5A1E" w:rsidP="00DD7B6B" w:rsidRDefault="00D24380" w14:paraId="7BAE3F1B" w14:textId="28D4227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What time is it?</w:t>
            </w:r>
          </w:p>
        </w:tc>
      </w:tr>
      <w:tr w:rsidRPr="00787496" w:rsidR="003F5A1E" w:rsidTr="0087160D" w14:paraId="5C690A78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787496" w:rsidR="003F5A1E" w:rsidP="006328A5" w:rsidRDefault="0008459A" w14:paraId="35E63B36" w14:textId="4C466352">
            <w:pPr>
              <w:rPr>
                <w:rFonts w:ascii="SassoonCRInfant" w:hAnsi="SassoonCRInfant" w:cstheme="minorHAnsi"/>
                <w:color w:val="0070C0"/>
                <w:sz w:val="28"/>
                <w:szCs w:val="28"/>
              </w:rPr>
            </w:pPr>
            <w:r w:rsidRPr="0008459A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 xml:space="preserve">Il est </w:t>
            </w:r>
            <w:r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>----</w:t>
            </w:r>
            <w:r w:rsidRPr="0008459A">
              <w:rPr>
                <w:rFonts w:ascii="SassoonCRInfant" w:hAnsi="SassoonCRInfant" w:cstheme="minorHAnsi"/>
                <w:color w:val="0070C0"/>
                <w:sz w:val="28"/>
                <w:szCs w:val="28"/>
              </w:rPr>
              <w:t xml:space="preserve"> heures.</w:t>
            </w:r>
          </w:p>
        </w:tc>
        <w:tc>
          <w:tcPr>
            <w:tcW w:w="2304" w:type="dxa"/>
          </w:tcPr>
          <w:p w:rsidRPr="00787496" w:rsidR="003F5A1E" w:rsidP="00DD7B6B" w:rsidRDefault="0008459A" w14:paraId="5C7A5704" w14:textId="0E9902A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>
              <w:rPr>
                <w:rFonts w:ascii="SassoonCRInfant" w:hAnsi="SassoonCRInfant" w:cstheme="minorHAnsi"/>
                <w:sz w:val="28"/>
                <w:szCs w:val="28"/>
              </w:rPr>
              <w:t>It is ---- o’clock</w:t>
            </w:r>
          </w:p>
        </w:tc>
      </w:tr>
      <w:tr w:rsidRPr="004A1448" w:rsidR="000E3067" w:rsidTr="0087160D" w14:paraId="51B8B6DD" w14:textId="77777777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:rsidRPr="00143F4A" w:rsidR="000E3067" w:rsidP="006328A5" w:rsidRDefault="00143F4A" w14:paraId="36F78553" w14:textId="3F8E44BE">
            <w:pPr>
              <w:rPr>
                <w:rFonts w:ascii="SassoonCRInfant" w:hAnsi="SassoonCRInfant" w:cstheme="minorHAnsi"/>
                <w:b/>
                <w:bCs/>
                <w:color w:val="0070C0"/>
                <w:sz w:val="28"/>
                <w:szCs w:val="28"/>
                <w:lang w:val="fr-FR"/>
              </w:rPr>
            </w:pPr>
            <w:r w:rsidRPr="00143F4A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J'étudie + (</w:t>
            </w:r>
            <w:proofErr w:type="spellStart"/>
            <w:r w:rsidRPr="00143F4A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subject</w:t>
            </w:r>
            <w:proofErr w:type="spellEnd"/>
            <w:r w:rsidRPr="00143F4A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) + à + (</w:t>
            </w:r>
            <w:proofErr w:type="spellStart"/>
            <w:r w:rsidRPr="00143F4A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number</w:t>
            </w:r>
            <w:proofErr w:type="spellEnd"/>
            <w:r w:rsidRPr="00143F4A">
              <w:rPr>
                <w:rFonts w:ascii="SassoonCRInfant" w:hAnsi="SassoonCRInfant" w:cstheme="minorHAnsi"/>
                <w:color w:val="0070C0"/>
                <w:sz w:val="28"/>
                <w:szCs w:val="28"/>
                <w:lang w:val="fr-FR"/>
              </w:rPr>
              <w:t>) + heures.</w:t>
            </w:r>
          </w:p>
        </w:tc>
        <w:tc>
          <w:tcPr>
            <w:tcW w:w="2304" w:type="dxa"/>
          </w:tcPr>
          <w:p w:rsidRPr="004A1448" w:rsidR="000E3067" w:rsidP="00DD7B6B" w:rsidRDefault="004A1448" w14:paraId="50C286C3" w14:textId="3E75399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8"/>
                <w:szCs w:val="28"/>
              </w:rPr>
            </w:pPr>
            <w:r w:rsidRPr="004A1448">
              <w:rPr>
                <w:rFonts w:ascii="SassoonCRInfant" w:hAnsi="SassoonCRInfant" w:cstheme="minorHAnsi"/>
                <w:sz w:val="28"/>
                <w:szCs w:val="28"/>
              </w:rPr>
              <w:t>I study (subject) at (number) o'clock.</w:t>
            </w:r>
          </w:p>
        </w:tc>
      </w:tr>
    </w:tbl>
    <w:p w:rsidRPr="004A1448" w:rsidR="00B773A3" w:rsidP="003A52F3" w:rsidRDefault="00510FFE" w14:paraId="71AFE71E" w14:textId="510214F6">
      <w:pPr>
        <w:rPr>
          <w:rFonts w:ascii="Calibri" w:hAnsi="Calibri" w:eastAsia="Calibri" w:cs="Calibri"/>
          <w:color w:val="0070C0"/>
          <w:sz w:val="18"/>
          <w:szCs w:val="18"/>
        </w:rPr>
      </w:pPr>
      <w:r w:rsidRPr="00386819">
        <w:rPr>
          <w:rFonts w:ascii="Calibri" w:hAnsi="Calibri" w:eastAsia="Calibri" w:cs="Calibri"/>
          <w:sz w:val="18"/>
          <w:szCs w:val="18"/>
        </w:rPr>
        <w:drawing>
          <wp:anchor distT="0" distB="0" distL="114300" distR="114300" simplePos="0" relativeHeight="251659271" behindDoc="1" locked="0" layoutInCell="1" allowOverlap="1" wp14:anchorId="435ABBA3" wp14:editId="375C5BBB">
            <wp:simplePos x="0" y="0"/>
            <wp:positionH relativeFrom="column">
              <wp:posOffset>-180975</wp:posOffset>
            </wp:positionH>
            <wp:positionV relativeFrom="paragraph">
              <wp:posOffset>4044950</wp:posOffset>
            </wp:positionV>
            <wp:extent cx="2247900" cy="1704854"/>
            <wp:effectExtent l="0" t="0" r="0" b="0"/>
            <wp:wrapNone/>
            <wp:docPr id="427678699" name="Picture 1" descr="A chart of words and a s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78699" name="Picture 1" descr="A chart of words and a sound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704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A1448" w:rsidR="0053721E" w:rsidP="0053721E" w:rsidRDefault="0053721E" w14:paraId="3E67F37D" w14:textId="26BA37F9">
      <w:pPr>
        <w:rPr>
          <w:rFonts w:ascii="Calibri" w:hAnsi="Calibri" w:eastAsia="Calibri" w:cs="Calibri"/>
          <w:sz w:val="18"/>
          <w:szCs w:val="18"/>
        </w:rPr>
      </w:pPr>
    </w:p>
    <w:p w:rsidRPr="004A1448" w:rsidR="0053721E" w:rsidP="0053721E" w:rsidRDefault="00510FFE" w14:paraId="308456FE" w14:textId="01620D8D">
      <w:pPr>
        <w:rPr>
          <w:rFonts w:ascii="Calibri" w:hAnsi="Calibri" w:eastAsia="Calibri" w:cs="Calibri"/>
          <w:sz w:val="18"/>
          <w:szCs w:val="18"/>
        </w:rPr>
      </w:pPr>
      <w:r w:rsidRPr="00407753">
        <w:rPr>
          <w:rFonts w:ascii="Calibri" w:hAnsi="Calibri" w:eastAsia="Calibri" w:cs="Calibri"/>
          <w:sz w:val="18"/>
          <w:szCs w:val="18"/>
        </w:rPr>
        <w:drawing>
          <wp:anchor distT="0" distB="0" distL="114300" distR="114300" simplePos="0" relativeHeight="251660295" behindDoc="1" locked="0" layoutInCell="1" allowOverlap="1" wp14:anchorId="444EA591" wp14:editId="15674F5D">
            <wp:simplePos x="0" y="0"/>
            <wp:positionH relativeFrom="margin">
              <wp:posOffset>2339975</wp:posOffset>
            </wp:positionH>
            <wp:positionV relativeFrom="paragraph">
              <wp:posOffset>55245</wp:posOffset>
            </wp:positionV>
            <wp:extent cx="2021571" cy="1400810"/>
            <wp:effectExtent l="0" t="0" r="0" b="8890"/>
            <wp:wrapNone/>
            <wp:docPr id="221864705" name="Picture 1" descr="A screenshot of a blue background with a blue and yellow rectangles with a clock and a be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864705" name="Picture 1" descr="A screenshot of a blue background with a blue and yellow rectangles with a clock and a bell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571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425">
        <w:rPr>
          <w:rFonts w:ascii="Calibri" w:hAnsi="Calibri" w:eastAsia="Calibri" w:cs="Calibri"/>
          <w:sz w:val="18"/>
          <w:szCs w:val="18"/>
        </w:rPr>
        <w:drawing>
          <wp:anchor distT="0" distB="0" distL="114300" distR="114300" simplePos="0" relativeHeight="251661319" behindDoc="1" locked="0" layoutInCell="1" allowOverlap="1" wp14:anchorId="530E234F" wp14:editId="18BC9330">
            <wp:simplePos x="0" y="0"/>
            <wp:positionH relativeFrom="margin">
              <wp:posOffset>4543425</wp:posOffset>
            </wp:positionH>
            <wp:positionV relativeFrom="paragraph">
              <wp:posOffset>43180</wp:posOffset>
            </wp:positionV>
            <wp:extent cx="2000250" cy="1401600"/>
            <wp:effectExtent l="0" t="0" r="0" b="8255"/>
            <wp:wrapNone/>
            <wp:docPr id="1745829918" name="Picture 1" descr="A screen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829918" name="Picture 1" descr="A screenshot of a blue screen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40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0FFE">
        <w:rPr>
          <w:rFonts w:ascii="Calibri" w:hAnsi="Calibri" w:eastAsia="Calibri" w:cs="Calibri"/>
          <w:sz w:val="18"/>
          <w:szCs w:val="18"/>
        </w:rPr>
        <w:drawing>
          <wp:anchor distT="0" distB="0" distL="114300" distR="114300" simplePos="0" relativeHeight="251662343" behindDoc="1" locked="0" layoutInCell="1" allowOverlap="1" wp14:anchorId="135AB2E0" wp14:editId="34EA39EA">
            <wp:simplePos x="0" y="0"/>
            <wp:positionH relativeFrom="margin">
              <wp:posOffset>6753225</wp:posOffset>
            </wp:positionH>
            <wp:positionV relativeFrom="paragraph">
              <wp:posOffset>57785</wp:posOffset>
            </wp:positionV>
            <wp:extent cx="2305050" cy="1368795"/>
            <wp:effectExtent l="0" t="0" r="0" b="3175"/>
            <wp:wrapNone/>
            <wp:docPr id="1780314192" name="Picture 1" descr="A screenshot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314192" name="Picture 1" descr="A screenshot of a poster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36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A1448" w:rsidR="0053721E" w:rsidP="0053721E" w:rsidRDefault="00170E27" w14:paraId="7F02859A" w14:textId="221F00ED">
      <w:pPr>
        <w:rPr>
          <w:rFonts w:ascii="Calibri" w:hAnsi="Calibri" w:eastAsia="Calibri" w:cs="Calibri"/>
          <w:sz w:val="18"/>
          <w:szCs w:val="18"/>
        </w:rPr>
      </w:pPr>
      <w:r w:rsidRPr="004A1448">
        <w:rPr>
          <w:rFonts w:ascii="Calibri" w:hAnsi="Calibri" w:eastAsia="Calibri" w:cs="Calibri"/>
          <w:sz w:val="18"/>
          <w:szCs w:val="18"/>
        </w:rPr>
        <w:t xml:space="preserve">                      </w:t>
      </w:r>
    </w:p>
    <w:p w:rsidRPr="004A1448" w:rsidR="0053721E" w:rsidP="0053721E" w:rsidRDefault="0053721E" w14:paraId="1C17EFB1" w14:textId="715E788A">
      <w:pPr>
        <w:rPr>
          <w:rFonts w:ascii="Calibri" w:hAnsi="Calibri" w:eastAsia="Calibri" w:cs="Calibri"/>
          <w:sz w:val="18"/>
          <w:szCs w:val="18"/>
        </w:rPr>
      </w:pPr>
    </w:p>
    <w:sectPr w:rsidRPr="004A1448" w:rsidR="0053721E" w:rsidSect="00BE0140">
      <w:headerReference w:type="default" r:id="rId22"/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B117F" w:rsidP="00706EE8" w:rsidRDefault="004B117F" w14:paraId="6D5E5D0E" w14:textId="77777777">
      <w:pPr>
        <w:spacing w:after="0" w:line="240" w:lineRule="auto"/>
      </w:pPr>
      <w:r>
        <w:separator/>
      </w:r>
    </w:p>
  </w:endnote>
  <w:endnote w:type="continuationSeparator" w:id="0">
    <w:p w:rsidR="004B117F" w:rsidP="00706EE8" w:rsidRDefault="004B117F" w14:paraId="16584D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B117F" w:rsidP="00706EE8" w:rsidRDefault="004B117F" w14:paraId="7066AB01" w14:textId="77777777">
      <w:pPr>
        <w:spacing w:after="0" w:line="240" w:lineRule="auto"/>
      </w:pPr>
      <w:r>
        <w:separator/>
      </w:r>
    </w:p>
  </w:footnote>
  <w:footnote w:type="continuationSeparator" w:id="0">
    <w:p w:rsidR="004B117F" w:rsidP="00706EE8" w:rsidRDefault="004B117F" w14:paraId="7FD6B1F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06EE8" w:rsidRDefault="000C39EF" w14:paraId="4F1D7B71" w14:textId="7487BC33">
    <w:pPr>
      <w:pStyle w:val="Header"/>
    </w:pPr>
    <w:r w:rsidRPr="000C39EF">
      <w:rPr>
        <w:noProof/>
      </w:rPr>
      <w:drawing>
        <wp:anchor distT="0" distB="0" distL="114300" distR="114300" simplePos="0" relativeHeight="251658240" behindDoc="1" locked="0" layoutInCell="1" allowOverlap="1" wp14:anchorId="164BEF4F" wp14:editId="0A445B51">
          <wp:simplePos x="0" y="0"/>
          <wp:positionH relativeFrom="column">
            <wp:posOffset>8374380</wp:posOffset>
          </wp:positionH>
          <wp:positionV relativeFrom="paragraph">
            <wp:posOffset>52705</wp:posOffset>
          </wp:positionV>
          <wp:extent cx="1013460" cy="548005"/>
          <wp:effectExtent l="0" t="0" r="0" b="4445"/>
          <wp:wrapTight wrapText="bothSides">
            <wp:wrapPolygon edited="0">
              <wp:start x="0" y="0"/>
              <wp:lineTo x="0" y="21024"/>
              <wp:lineTo x="21113" y="21024"/>
              <wp:lineTo x="21113" y="0"/>
              <wp:lineTo x="0" y="0"/>
            </wp:wrapPolygon>
          </wp:wrapTight>
          <wp:docPr id="20992747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3460" cy="54800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509A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C5973"/>
    <w:multiLevelType w:val="hybridMultilevel"/>
    <w:tmpl w:val="3E28DA48"/>
    <w:lvl w:ilvl="0" w:tplc="971233DE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F2584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4BB0D9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hAnsiTheme="minorHAnsi" w:eastAsia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7"/>
  </w:num>
  <w:num w:numId="5" w16cid:durableId="1898007741">
    <w:abstractNumId w:val="2"/>
  </w:num>
  <w:num w:numId="6" w16cid:durableId="1417903724">
    <w:abstractNumId w:val="5"/>
  </w:num>
  <w:num w:numId="7" w16cid:durableId="486750883">
    <w:abstractNumId w:val="8"/>
  </w:num>
  <w:num w:numId="8" w16cid:durableId="1133137181">
    <w:abstractNumId w:val="4"/>
  </w:num>
  <w:num w:numId="9" w16cid:durableId="692919412">
    <w:abstractNumId w:val="10"/>
  </w:num>
  <w:num w:numId="10" w16cid:durableId="1981182506">
    <w:abstractNumId w:val="9"/>
  </w:num>
  <w:num w:numId="11" w16cid:durableId="16503592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243A"/>
    <w:rsid w:val="0004409A"/>
    <w:rsid w:val="00051B55"/>
    <w:rsid w:val="00053E06"/>
    <w:rsid w:val="00074AEF"/>
    <w:rsid w:val="00077C56"/>
    <w:rsid w:val="0008161B"/>
    <w:rsid w:val="0008459A"/>
    <w:rsid w:val="000A3EF5"/>
    <w:rsid w:val="000B5B41"/>
    <w:rsid w:val="000B70E2"/>
    <w:rsid w:val="000C39EF"/>
    <w:rsid w:val="000E3067"/>
    <w:rsid w:val="000F560F"/>
    <w:rsid w:val="000F62E3"/>
    <w:rsid w:val="0011492D"/>
    <w:rsid w:val="00122694"/>
    <w:rsid w:val="00123F48"/>
    <w:rsid w:val="00141559"/>
    <w:rsid w:val="00143F4A"/>
    <w:rsid w:val="001459D1"/>
    <w:rsid w:val="0015786E"/>
    <w:rsid w:val="00170E27"/>
    <w:rsid w:val="00181EC1"/>
    <w:rsid w:val="00195734"/>
    <w:rsid w:val="001A02FB"/>
    <w:rsid w:val="001A369A"/>
    <w:rsid w:val="001B0DC6"/>
    <w:rsid w:val="001C6D78"/>
    <w:rsid w:val="001E6E55"/>
    <w:rsid w:val="001F2A13"/>
    <w:rsid w:val="001F7122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D2840"/>
    <w:rsid w:val="002D38E8"/>
    <w:rsid w:val="002E1E6B"/>
    <w:rsid w:val="003000C4"/>
    <w:rsid w:val="00304BC1"/>
    <w:rsid w:val="003275FB"/>
    <w:rsid w:val="00333F61"/>
    <w:rsid w:val="00337743"/>
    <w:rsid w:val="00366AAE"/>
    <w:rsid w:val="00371D6C"/>
    <w:rsid w:val="00372F50"/>
    <w:rsid w:val="00386819"/>
    <w:rsid w:val="003A0B1E"/>
    <w:rsid w:val="003A52F3"/>
    <w:rsid w:val="003B4998"/>
    <w:rsid w:val="003C1345"/>
    <w:rsid w:val="003E02DE"/>
    <w:rsid w:val="003E2E85"/>
    <w:rsid w:val="003E5913"/>
    <w:rsid w:val="003F3DFD"/>
    <w:rsid w:val="003F5A1E"/>
    <w:rsid w:val="00407753"/>
    <w:rsid w:val="00426098"/>
    <w:rsid w:val="004265F4"/>
    <w:rsid w:val="00426BEF"/>
    <w:rsid w:val="00427D39"/>
    <w:rsid w:val="004327C5"/>
    <w:rsid w:val="004700E6"/>
    <w:rsid w:val="0047436F"/>
    <w:rsid w:val="00486CFA"/>
    <w:rsid w:val="00494E98"/>
    <w:rsid w:val="004A1448"/>
    <w:rsid w:val="004A30DC"/>
    <w:rsid w:val="004B117F"/>
    <w:rsid w:val="004B4FAC"/>
    <w:rsid w:val="004E1AA0"/>
    <w:rsid w:val="004E7BDC"/>
    <w:rsid w:val="004F5524"/>
    <w:rsid w:val="005017FF"/>
    <w:rsid w:val="00503A6B"/>
    <w:rsid w:val="00503C06"/>
    <w:rsid w:val="00505081"/>
    <w:rsid w:val="00510FFE"/>
    <w:rsid w:val="00534346"/>
    <w:rsid w:val="0053721E"/>
    <w:rsid w:val="00540B27"/>
    <w:rsid w:val="00551138"/>
    <w:rsid w:val="005618F3"/>
    <w:rsid w:val="005769F3"/>
    <w:rsid w:val="0058424B"/>
    <w:rsid w:val="005A76B0"/>
    <w:rsid w:val="005B5463"/>
    <w:rsid w:val="005C13A8"/>
    <w:rsid w:val="005D02EE"/>
    <w:rsid w:val="005D4F0D"/>
    <w:rsid w:val="005E43FC"/>
    <w:rsid w:val="005E5A8B"/>
    <w:rsid w:val="00625748"/>
    <w:rsid w:val="00627074"/>
    <w:rsid w:val="006328A5"/>
    <w:rsid w:val="006535C3"/>
    <w:rsid w:val="00655704"/>
    <w:rsid w:val="00655B07"/>
    <w:rsid w:val="0065719F"/>
    <w:rsid w:val="00660FD8"/>
    <w:rsid w:val="00692579"/>
    <w:rsid w:val="00696B2A"/>
    <w:rsid w:val="006C07D8"/>
    <w:rsid w:val="006C1AFD"/>
    <w:rsid w:val="006C6DB1"/>
    <w:rsid w:val="006D4D7C"/>
    <w:rsid w:val="006D7D20"/>
    <w:rsid w:val="006E06AE"/>
    <w:rsid w:val="006E2B78"/>
    <w:rsid w:val="006E49F9"/>
    <w:rsid w:val="0070285C"/>
    <w:rsid w:val="00706EE8"/>
    <w:rsid w:val="007166A7"/>
    <w:rsid w:val="00724BD1"/>
    <w:rsid w:val="00730226"/>
    <w:rsid w:val="00737951"/>
    <w:rsid w:val="00743A77"/>
    <w:rsid w:val="0074767D"/>
    <w:rsid w:val="00747F93"/>
    <w:rsid w:val="00751CD4"/>
    <w:rsid w:val="007547D0"/>
    <w:rsid w:val="00757E16"/>
    <w:rsid w:val="00774C25"/>
    <w:rsid w:val="00775F20"/>
    <w:rsid w:val="00777CE5"/>
    <w:rsid w:val="00787496"/>
    <w:rsid w:val="007A5ECF"/>
    <w:rsid w:val="007B77B1"/>
    <w:rsid w:val="007C65CB"/>
    <w:rsid w:val="007D0CF4"/>
    <w:rsid w:val="007D1C49"/>
    <w:rsid w:val="007E1E44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62425"/>
    <w:rsid w:val="0087160D"/>
    <w:rsid w:val="00881CCF"/>
    <w:rsid w:val="00890E3E"/>
    <w:rsid w:val="008938CD"/>
    <w:rsid w:val="00894C40"/>
    <w:rsid w:val="008A0379"/>
    <w:rsid w:val="008A10B1"/>
    <w:rsid w:val="008A748F"/>
    <w:rsid w:val="008B15A7"/>
    <w:rsid w:val="008B1DD9"/>
    <w:rsid w:val="008B739F"/>
    <w:rsid w:val="008C20FF"/>
    <w:rsid w:val="008E18E1"/>
    <w:rsid w:val="00901850"/>
    <w:rsid w:val="009073F0"/>
    <w:rsid w:val="009126B7"/>
    <w:rsid w:val="009202ED"/>
    <w:rsid w:val="009311ED"/>
    <w:rsid w:val="00944DD6"/>
    <w:rsid w:val="0095096C"/>
    <w:rsid w:val="00971EC3"/>
    <w:rsid w:val="009A70EB"/>
    <w:rsid w:val="009C3F1F"/>
    <w:rsid w:val="009C7EF8"/>
    <w:rsid w:val="009E1DD3"/>
    <w:rsid w:val="00A00CB2"/>
    <w:rsid w:val="00A07885"/>
    <w:rsid w:val="00A3086F"/>
    <w:rsid w:val="00A365C3"/>
    <w:rsid w:val="00A37F98"/>
    <w:rsid w:val="00A41978"/>
    <w:rsid w:val="00A450F5"/>
    <w:rsid w:val="00A46E6E"/>
    <w:rsid w:val="00A47723"/>
    <w:rsid w:val="00A50AB6"/>
    <w:rsid w:val="00A6259B"/>
    <w:rsid w:val="00A669D1"/>
    <w:rsid w:val="00A66B60"/>
    <w:rsid w:val="00A8627B"/>
    <w:rsid w:val="00A86C1C"/>
    <w:rsid w:val="00A92D59"/>
    <w:rsid w:val="00A969F8"/>
    <w:rsid w:val="00AA224D"/>
    <w:rsid w:val="00AA3980"/>
    <w:rsid w:val="00AB4032"/>
    <w:rsid w:val="00AB52C9"/>
    <w:rsid w:val="00AB7655"/>
    <w:rsid w:val="00AC31B9"/>
    <w:rsid w:val="00AE1BEB"/>
    <w:rsid w:val="00AE61D4"/>
    <w:rsid w:val="00B10481"/>
    <w:rsid w:val="00B11906"/>
    <w:rsid w:val="00B25A29"/>
    <w:rsid w:val="00B47812"/>
    <w:rsid w:val="00B55AC8"/>
    <w:rsid w:val="00B773A3"/>
    <w:rsid w:val="00B839CC"/>
    <w:rsid w:val="00BB1A03"/>
    <w:rsid w:val="00BB39AF"/>
    <w:rsid w:val="00BB77EA"/>
    <w:rsid w:val="00BC4F20"/>
    <w:rsid w:val="00BD308C"/>
    <w:rsid w:val="00BE0140"/>
    <w:rsid w:val="00BE0765"/>
    <w:rsid w:val="00BF1F6A"/>
    <w:rsid w:val="00BF25C2"/>
    <w:rsid w:val="00BF63EF"/>
    <w:rsid w:val="00C06913"/>
    <w:rsid w:val="00C221D8"/>
    <w:rsid w:val="00C60B60"/>
    <w:rsid w:val="00C6151D"/>
    <w:rsid w:val="00C66314"/>
    <w:rsid w:val="00C868C0"/>
    <w:rsid w:val="00C91B0E"/>
    <w:rsid w:val="00C94F46"/>
    <w:rsid w:val="00CA6AC5"/>
    <w:rsid w:val="00CC1F6F"/>
    <w:rsid w:val="00CD2FEE"/>
    <w:rsid w:val="00CD7910"/>
    <w:rsid w:val="00CF2E7D"/>
    <w:rsid w:val="00CF3570"/>
    <w:rsid w:val="00CF5F18"/>
    <w:rsid w:val="00D12BEB"/>
    <w:rsid w:val="00D166F8"/>
    <w:rsid w:val="00D230A7"/>
    <w:rsid w:val="00D24380"/>
    <w:rsid w:val="00D43A8A"/>
    <w:rsid w:val="00D52BB5"/>
    <w:rsid w:val="00D64617"/>
    <w:rsid w:val="00D6505C"/>
    <w:rsid w:val="00D65715"/>
    <w:rsid w:val="00D7097A"/>
    <w:rsid w:val="00D8131F"/>
    <w:rsid w:val="00D832AA"/>
    <w:rsid w:val="00DC4E8A"/>
    <w:rsid w:val="00DD7B6B"/>
    <w:rsid w:val="00DE0A40"/>
    <w:rsid w:val="00DE323E"/>
    <w:rsid w:val="00DE36E0"/>
    <w:rsid w:val="00DF1A0D"/>
    <w:rsid w:val="00DF313A"/>
    <w:rsid w:val="00DF46C7"/>
    <w:rsid w:val="00E05728"/>
    <w:rsid w:val="00E06A27"/>
    <w:rsid w:val="00E145B1"/>
    <w:rsid w:val="00E2356B"/>
    <w:rsid w:val="00E35C7C"/>
    <w:rsid w:val="00E4079C"/>
    <w:rsid w:val="00E41A8B"/>
    <w:rsid w:val="00E53E26"/>
    <w:rsid w:val="00E71135"/>
    <w:rsid w:val="00E85C68"/>
    <w:rsid w:val="00E9216F"/>
    <w:rsid w:val="00EA1E0E"/>
    <w:rsid w:val="00ED0D1F"/>
    <w:rsid w:val="00EE3406"/>
    <w:rsid w:val="00EF49E2"/>
    <w:rsid w:val="00F07610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0FE1322"/>
    <w:rsid w:val="00FF4B8D"/>
    <w:rsid w:val="0E3C7925"/>
    <w:rsid w:val="1C19244F"/>
    <w:rsid w:val="1E3BACC9"/>
    <w:rsid w:val="2C0C4CA0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fontTable" Target="fontTable.xml" Id="rId23" /><Relationship Type="http://schemas.openxmlformats.org/officeDocument/2006/relationships/image" Target="media/image1.jpe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header" Target="header1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5431F5C6-F2DA-498E-8D21-D8CF5980A43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Year 3 Autumn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55</cp:revision>
  <cp:lastPrinted>2021-06-14T14:42:00Z</cp:lastPrinted>
  <dcterms:created xsi:type="dcterms:W3CDTF">2025-07-11T09:17:00Z</dcterms:created>
  <dcterms:modified xsi:type="dcterms:W3CDTF">2025-11-21T11:10:49Z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