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9ABA4" w14:textId="7374643A" w:rsidR="00EC1C77" w:rsidRPr="00907C14" w:rsidRDefault="003A78A3">
      <w:pPr>
        <w:rPr>
          <w:rFonts w:ascii="Sassoon Infant Std" w:hAnsi="Sassoon Infant Std"/>
        </w:rPr>
      </w:pPr>
      <w:r w:rsidRPr="003A78A3">
        <w:rPr>
          <w:rFonts w:ascii="Sassoon Infant Std" w:hAnsi="Sassoon Infant Std"/>
          <w:color w:val="7030A0"/>
        </w:rPr>
        <w:drawing>
          <wp:anchor distT="0" distB="0" distL="114300" distR="114300" simplePos="0" relativeHeight="251752960" behindDoc="1" locked="0" layoutInCell="1" allowOverlap="1" wp14:anchorId="00A0CA2A" wp14:editId="625577FD">
            <wp:simplePos x="0" y="0"/>
            <wp:positionH relativeFrom="margin">
              <wp:posOffset>8752840</wp:posOffset>
            </wp:positionH>
            <wp:positionV relativeFrom="paragraph">
              <wp:posOffset>5080</wp:posOffset>
            </wp:positionV>
            <wp:extent cx="793115" cy="598805"/>
            <wp:effectExtent l="0" t="0" r="6985" b="0"/>
            <wp:wrapTight wrapText="bothSides">
              <wp:wrapPolygon edited="0">
                <wp:start x="0" y="0"/>
                <wp:lineTo x="0" y="20615"/>
                <wp:lineTo x="21271" y="20615"/>
                <wp:lineTo x="21271" y="0"/>
                <wp:lineTo x="0" y="0"/>
              </wp:wrapPolygon>
            </wp:wrapTight>
            <wp:docPr id="1159798620" name="Picture 1" descr="A computer with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798620" name="Picture 1" descr="A computer with a keyboard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2139" w:rsidRPr="00907C14">
        <w:rPr>
          <w:rFonts w:ascii="Sassoon Infant Std" w:hAnsi="Sassoon Infant Std"/>
          <w:noProof/>
          <w:color w:val="7030A0"/>
        </w:rPr>
        <w:drawing>
          <wp:anchor distT="0" distB="0" distL="114300" distR="114300" simplePos="0" relativeHeight="251579904" behindDoc="0" locked="0" layoutInCell="1" allowOverlap="1" wp14:anchorId="19E5E6B8" wp14:editId="58758806">
            <wp:simplePos x="0" y="0"/>
            <wp:positionH relativeFrom="margin">
              <wp:posOffset>-27247</wp:posOffset>
            </wp:positionH>
            <wp:positionV relativeFrom="paragraph">
              <wp:posOffset>-45720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3EC" w:rsidRPr="00907C14">
        <w:rPr>
          <w:rFonts w:ascii="Sassoon Infant Std" w:hAnsi="Sassoon Infant St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04B1E7C" wp14:editId="17761E89">
                <wp:simplePos x="0" y="0"/>
                <wp:positionH relativeFrom="margin">
                  <wp:posOffset>-69215</wp:posOffset>
                </wp:positionH>
                <wp:positionV relativeFrom="paragraph">
                  <wp:posOffset>61826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B696EFA" w14:textId="38385000" w:rsidR="00EC1C77" w:rsidRPr="000D7F7B" w:rsidRDefault="0041676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251668"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One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9E0D96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Computing</w:t>
                            </w:r>
                            <w:r w:rsidR="00AD1022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: </w:t>
                            </w:r>
                            <w:r w:rsidR="003A1DAF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Spring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4B1E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45pt;margin-top:4.85pt;width:695.35pt;height:40pt;z-index:2515727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" filled="f" stroked="f">
                <v:textbox>
                  <w:txbxContent>
                    <w:p w14:paraId="7B696EFA" w14:textId="38385000" w:rsidR="00EC1C77" w:rsidRPr="000D7F7B" w:rsidRDefault="0041676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251668"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One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9E0D96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Computing</w:t>
                      </w:r>
                      <w:r w:rsidR="00AD1022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: </w:t>
                      </w:r>
                      <w:r w:rsidR="003A1DAF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Spring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51668" w:rsidRPr="00907C14">
        <w:rPr>
          <w:rFonts w:ascii="Sassoon Infant Std" w:hAnsi="Sassoon Infant Std"/>
          <w:color w:val="7030A0"/>
        </w:rPr>
        <w:t xml:space="preserve"> </w:t>
      </w:r>
    </w:p>
    <w:p w14:paraId="016B66CF" w14:textId="6F5B5D61" w:rsidR="00EC1C77" w:rsidRPr="00907C14" w:rsidRDefault="00EC1C77">
      <w:pPr>
        <w:spacing w:after="0"/>
        <w:rPr>
          <w:rFonts w:ascii="Sassoon Infant Std" w:hAnsi="Sassoon Infant Std"/>
          <w:vanish/>
        </w:rPr>
      </w:pPr>
    </w:p>
    <w:p w14:paraId="28900994" w14:textId="72C79A99" w:rsidR="00EC1C77" w:rsidRPr="00907C14" w:rsidRDefault="00EC1C77">
      <w:pPr>
        <w:tabs>
          <w:tab w:val="left" w:pos="1077"/>
        </w:tabs>
        <w:rPr>
          <w:rFonts w:ascii="Sassoon Infant Std" w:hAnsi="Sassoon Infant Std"/>
        </w:rPr>
      </w:pPr>
    </w:p>
    <w:tbl>
      <w:tblPr>
        <w:tblpPr w:leftFromText="180" w:rightFromText="180" w:vertAnchor="text" w:horzAnchor="page" w:tblpX="851" w:tblpY="488"/>
        <w:tblW w:w="393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7"/>
        <w:gridCol w:w="2160"/>
      </w:tblGrid>
      <w:tr w:rsidR="00F77F6A" w:rsidRPr="00907C14" w14:paraId="33D17E5C" w14:textId="77777777" w:rsidTr="005F2139">
        <w:trPr>
          <w:trHeight w:val="773"/>
        </w:trPr>
        <w:tc>
          <w:tcPr>
            <w:tcW w:w="39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FA63" w14:textId="44501EF3" w:rsidR="00F77F6A" w:rsidRPr="00907C14" w:rsidRDefault="00F77F6A" w:rsidP="00F77F6A">
            <w:pPr>
              <w:spacing w:after="0" w:line="240" w:lineRule="auto"/>
              <w:rPr>
                <w:rFonts w:ascii="Sassoon Infant Std" w:hAnsi="Sassoon Infant Std" w:cs="Calibri"/>
                <w:b/>
                <w:color w:val="7030A0"/>
              </w:rPr>
            </w:pPr>
            <w:r w:rsidRPr="00907C14">
              <w:rPr>
                <w:rFonts w:ascii="Sassoon Infant Std" w:hAnsi="Sassoon Infant Std" w:cs="Calibri"/>
                <w:b/>
                <w:color w:val="7030A0"/>
              </w:rPr>
              <w:t>Subject Specific Vocabulary</w:t>
            </w:r>
          </w:p>
        </w:tc>
      </w:tr>
      <w:tr w:rsidR="00F77F6A" w:rsidRPr="00907C14" w14:paraId="797276E7" w14:textId="77777777" w:rsidTr="003A1DAF">
        <w:trPr>
          <w:trHeight w:val="887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95376" w14:textId="01193224" w:rsidR="00F77F6A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sz w:val="22"/>
                <w:szCs w:val="22"/>
              </w:rPr>
              <w:t>create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14B4D" w14:textId="1143575A" w:rsidR="00F77F6A" w:rsidRPr="00907C14" w:rsidRDefault="000A5520" w:rsidP="003A1DAF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 w:rsidRPr="00907C14">
              <w:rPr>
                <w:rFonts w:ascii="Sassoon Infant Std" w:hAnsi="Sassoon Infant Std"/>
                <w:sz w:val="22"/>
                <w:szCs w:val="22"/>
              </w:rPr>
              <w:t xml:space="preserve">Make something exist. </w:t>
            </w:r>
          </w:p>
        </w:tc>
      </w:tr>
      <w:tr w:rsidR="00F77F6A" w:rsidRPr="00907C14" w14:paraId="7C3FEC6D" w14:textId="77777777" w:rsidTr="003A1DAF">
        <w:trPr>
          <w:trHeight w:val="971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86305" w14:textId="17FC17E1" w:rsidR="00F77F6A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sz w:val="22"/>
                <w:szCs w:val="22"/>
              </w:rPr>
              <w:t>edit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D52D8" w14:textId="048FFC58" w:rsidR="00F77F6A" w:rsidRPr="00907C14" w:rsidRDefault="00500722" w:rsidP="00F77F6A">
            <w:pPr>
              <w:pStyle w:val="NormalWeb"/>
              <w:spacing w:before="0" w:after="0"/>
              <w:rPr>
                <w:rFonts w:ascii="Sassoon Infant Std" w:hAnsi="Sassoon Infant Std"/>
                <w:sz w:val="22"/>
                <w:szCs w:val="22"/>
              </w:rPr>
            </w:pPr>
            <w:r w:rsidRPr="00907C14">
              <w:rPr>
                <w:rFonts w:ascii="Sassoon Infant Std" w:hAnsi="Sassoon Infant Std"/>
                <w:sz w:val="22"/>
                <w:szCs w:val="22"/>
              </w:rPr>
              <w:t>To correct or change to create a finished piece.</w:t>
            </w:r>
          </w:p>
        </w:tc>
      </w:tr>
      <w:tr w:rsidR="00F77F6A" w:rsidRPr="00907C14" w14:paraId="77FB263A" w14:textId="77777777" w:rsidTr="003A1DAF">
        <w:trPr>
          <w:trHeight w:val="1016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E0823" w14:textId="1F14EBCE" w:rsidR="00F77F6A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sz w:val="22"/>
                <w:szCs w:val="22"/>
              </w:rPr>
              <w:t>store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243AE" w14:textId="6CDA0E37" w:rsidR="00F77F6A" w:rsidRPr="00907C14" w:rsidRDefault="00380C85" w:rsidP="003A1DAF">
            <w:pPr>
              <w:pStyle w:val="paragraph"/>
              <w:spacing w:before="0" w:after="0"/>
              <w:textAlignment w:val="baseline"/>
              <w:rPr>
                <w:rFonts w:ascii="Sassoon Infant Std" w:hAnsi="Sassoon Infant Std" w:cs="Calibri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sz w:val="22"/>
                <w:szCs w:val="22"/>
              </w:rPr>
              <w:t>Put it away for later.</w:t>
            </w:r>
          </w:p>
        </w:tc>
      </w:tr>
      <w:tr w:rsidR="00F77F6A" w:rsidRPr="00907C14" w14:paraId="1EEC2353" w14:textId="77777777" w:rsidTr="003A1DAF">
        <w:trPr>
          <w:trHeight w:val="1087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6BDD" w14:textId="264C269C" w:rsidR="00F77F6A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color w:val="0070C0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color w:val="0070C0"/>
                <w:sz w:val="22"/>
                <w:szCs w:val="22"/>
              </w:rPr>
              <w:t>digital content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2073B" w14:textId="30316A94" w:rsidR="00F77F6A" w:rsidRPr="00907C14" w:rsidRDefault="00380C85" w:rsidP="003A1DAF">
            <w:pPr>
              <w:pStyle w:val="paragraph"/>
              <w:spacing w:before="0" w:after="0"/>
              <w:textAlignment w:val="baseline"/>
              <w:rPr>
                <w:rFonts w:ascii="Sassoon Infant Std" w:hAnsi="Sassoon Infant Std" w:cs="Calibri"/>
                <w:color w:val="111111"/>
                <w:sz w:val="22"/>
                <w:szCs w:val="22"/>
                <w:shd w:val="clear" w:color="auto" w:fill="FFFFFF"/>
              </w:rPr>
            </w:pPr>
            <w:r w:rsidRPr="00907C14">
              <w:rPr>
                <w:rFonts w:ascii="Sassoon Infant Std" w:hAnsi="Sassoon Infant Std" w:cs="Calibri"/>
                <w:color w:val="111111"/>
                <w:sz w:val="22"/>
                <w:szCs w:val="22"/>
                <w:shd w:val="clear" w:color="auto" w:fill="FFFFFF"/>
              </w:rPr>
              <w:t xml:space="preserve">Media or information created </w:t>
            </w:r>
            <w:r w:rsidR="007C4D45" w:rsidRPr="00907C14">
              <w:rPr>
                <w:rFonts w:ascii="Sassoon Infant Std" w:hAnsi="Sassoon Infant Std" w:cs="Calibri"/>
                <w:color w:val="111111"/>
                <w:sz w:val="22"/>
                <w:szCs w:val="22"/>
                <w:shd w:val="clear" w:color="auto" w:fill="FFFFFF"/>
              </w:rPr>
              <w:t>in a digital format.</w:t>
            </w:r>
          </w:p>
        </w:tc>
      </w:tr>
      <w:tr w:rsidR="00F77F6A" w:rsidRPr="00907C14" w14:paraId="2B4EC573" w14:textId="77777777" w:rsidTr="003A1DAF">
        <w:trPr>
          <w:trHeight w:val="1075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3E62A" w14:textId="4D380098" w:rsidR="00F77F6A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color w:val="0070C0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color w:val="0070C0"/>
                <w:sz w:val="22"/>
                <w:szCs w:val="22"/>
              </w:rPr>
              <w:t>retrieve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1D03E" w14:textId="272F781C" w:rsidR="00F77F6A" w:rsidRPr="00907C14" w:rsidRDefault="007C4D45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sz w:val="22"/>
                <w:szCs w:val="22"/>
              </w:rPr>
              <w:t xml:space="preserve">Bring something back from </w:t>
            </w:r>
            <w:r w:rsidR="005C6A33" w:rsidRPr="00907C14">
              <w:rPr>
                <w:rFonts w:ascii="Sassoon Infant Std" w:hAnsi="Sassoon Infant Std" w:cs="Calibri"/>
                <w:sz w:val="22"/>
                <w:szCs w:val="22"/>
              </w:rPr>
              <w:t>somewhere</w:t>
            </w:r>
            <w:r w:rsidRPr="00907C14">
              <w:rPr>
                <w:rFonts w:ascii="Sassoon Infant Std" w:hAnsi="Sassoon Infant Std" w:cs="Calibri"/>
                <w:sz w:val="22"/>
                <w:szCs w:val="22"/>
              </w:rPr>
              <w:t>.</w:t>
            </w:r>
          </w:p>
        </w:tc>
      </w:tr>
      <w:tr w:rsidR="00F77F6A" w:rsidRPr="00907C14" w14:paraId="203DD7A6" w14:textId="77777777" w:rsidTr="003A1DAF">
        <w:trPr>
          <w:trHeight w:val="524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987F9" w14:textId="7382F76F" w:rsidR="00F77F6A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sz w:val="22"/>
                <w:szCs w:val="22"/>
              </w:rPr>
              <w:t>communication</w:t>
            </w:r>
            <w:r w:rsidR="00F77F6A" w:rsidRPr="00907C14">
              <w:rPr>
                <w:rFonts w:ascii="Sassoon Infant Std" w:hAnsi="Sassoon Infant Std" w:cs="Calibri"/>
                <w:sz w:val="22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221F8" w14:textId="645F8397" w:rsidR="00F77F6A" w:rsidRPr="00907C14" w:rsidRDefault="005C6A33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</w:rPr>
              <w:t>Share information by speaking or writing.</w:t>
            </w:r>
          </w:p>
        </w:tc>
      </w:tr>
      <w:tr w:rsidR="003A1DAF" w:rsidRPr="00907C14" w14:paraId="21CEECEB" w14:textId="77777777" w:rsidTr="003A1DAF">
        <w:trPr>
          <w:trHeight w:val="524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09714" w14:textId="31DC553D" w:rsidR="003A1DAF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sz w:val="22"/>
                <w:szCs w:val="22"/>
              </w:rPr>
              <w:t>entertainment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0C268" w14:textId="26F9FB0F" w:rsidR="003A1DAF" w:rsidRPr="00907C14" w:rsidRDefault="00C951C1" w:rsidP="00F77F6A">
            <w:pPr>
              <w:pStyle w:val="NormalWeb"/>
              <w:spacing w:before="0" w:after="0"/>
              <w:rPr>
                <w:rStyle w:val="normaltextrun"/>
                <w:rFonts w:ascii="Sassoon Infant Std" w:hAnsi="Sassoon Infant Std" w:cs="Cambria Math"/>
                <w:sz w:val="22"/>
                <w:szCs w:val="22"/>
                <w:lang w:val="en-US"/>
              </w:rPr>
            </w:pPr>
            <w:r w:rsidRPr="00907C14">
              <w:rPr>
                <w:rStyle w:val="normaltextrun"/>
                <w:rFonts w:ascii="Sassoon Infant Std" w:hAnsi="Sassoon Infant Std" w:cs="Cambria Math"/>
                <w:sz w:val="22"/>
                <w:szCs w:val="22"/>
                <w:lang w:val="en-US"/>
              </w:rPr>
              <w:t>Shows, films or performances.</w:t>
            </w:r>
          </w:p>
        </w:tc>
      </w:tr>
      <w:tr w:rsidR="003A1DAF" w:rsidRPr="00907C14" w14:paraId="33CEFC38" w14:textId="77777777" w:rsidTr="003A1DAF">
        <w:trPr>
          <w:trHeight w:val="524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5D606" w14:textId="3641E5D0" w:rsidR="003A1DAF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color w:val="0070C0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color w:val="0070C0"/>
                <w:sz w:val="22"/>
                <w:szCs w:val="22"/>
              </w:rPr>
              <w:t>connection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068BC" w14:textId="08681FFA" w:rsidR="003A1DAF" w:rsidRPr="00907C14" w:rsidRDefault="00C951C1" w:rsidP="00F77F6A">
            <w:pPr>
              <w:pStyle w:val="NormalWeb"/>
              <w:spacing w:before="0" w:after="0"/>
              <w:rPr>
                <w:rStyle w:val="normaltextrun"/>
                <w:rFonts w:ascii="Sassoon Infant Std" w:hAnsi="Sassoon Infant Std" w:cs="Cambria Math"/>
                <w:sz w:val="22"/>
                <w:szCs w:val="22"/>
                <w:lang w:val="en-US"/>
              </w:rPr>
            </w:pPr>
            <w:r w:rsidRPr="00907C14">
              <w:rPr>
                <w:rStyle w:val="normaltextrun"/>
                <w:rFonts w:ascii="Sassoon Infant Std" w:hAnsi="Sassoon Infant Std" w:cs="Cambria Math"/>
                <w:sz w:val="22"/>
                <w:szCs w:val="22"/>
                <w:lang w:val="en-US"/>
              </w:rPr>
              <w:t>A link between mor</w:t>
            </w:r>
            <w:r w:rsidR="00222CE7" w:rsidRPr="00907C14">
              <w:rPr>
                <w:rStyle w:val="normaltextrun"/>
                <w:rFonts w:ascii="Sassoon Infant Std" w:hAnsi="Sassoon Infant Std" w:cs="Cambria Math"/>
                <w:sz w:val="22"/>
                <w:szCs w:val="22"/>
                <w:lang w:val="en-US"/>
              </w:rPr>
              <w:t>e than one thing.</w:t>
            </w:r>
          </w:p>
        </w:tc>
      </w:tr>
      <w:tr w:rsidR="003A1DAF" w:rsidRPr="00907C14" w14:paraId="608CAEE8" w14:textId="77777777" w:rsidTr="003A1DAF">
        <w:trPr>
          <w:trHeight w:val="524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F4FF8" w14:textId="697FFF86" w:rsidR="003A1DAF" w:rsidRPr="00907C14" w:rsidRDefault="003A1DAF" w:rsidP="00F77F6A">
            <w:pPr>
              <w:pStyle w:val="NormalWeb"/>
              <w:spacing w:before="0" w:after="0"/>
              <w:rPr>
                <w:rFonts w:ascii="Sassoon Infant Std" w:hAnsi="Sassoon Infant Std" w:cs="Calibri"/>
                <w:color w:val="0070C0"/>
                <w:sz w:val="22"/>
                <w:szCs w:val="22"/>
              </w:rPr>
            </w:pPr>
            <w:r w:rsidRPr="00907C14">
              <w:rPr>
                <w:rFonts w:ascii="Sassoon Infant Std" w:hAnsi="Sassoon Infant Std" w:cs="Calibri"/>
                <w:sz w:val="22"/>
                <w:szCs w:val="22"/>
              </w:rPr>
              <w:t xml:space="preserve">modern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BC120" w14:textId="4B7542C6" w:rsidR="003A1DAF" w:rsidRPr="00907C14" w:rsidRDefault="00907C14" w:rsidP="00F77F6A">
            <w:pPr>
              <w:pStyle w:val="NormalWeb"/>
              <w:spacing w:before="0" w:after="0"/>
              <w:rPr>
                <w:rStyle w:val="normaltextrun"/>
                <w:rFonts w:ascii="Sassoon Infant Std" w:hAnsi="Sassoon Infant Std" w:cs="Cambria Math"/>
                <w:sz w:val="22"/>
                <w:szCs w:val="22"/>
                <w:lang w:val="en-US"/>
              </w:rPr>
            </w:pPr>
            <w:r w:rsidRPr="00907C14">
              <w:rPr>
                <w:rStyle w:val="normaltextrun"/>
                <w:rFonts w:ascii="Sassoon Infant Std" w:hAnsi="Sassoon Infant Std" w:cs="Cambria Math"/>
                <w:sz w:val="22"/>
                <w:szCs w:val="22"/>
                <w:lang w:val="en-US"/>
              </w:rPr>
              <w:t>Relating to the present.</w:t>
            </w:r>
          </w:p>
        </w:tc>
      </w:tr>
    </w:tbl>
    <w:tbl>
      <w:tblPr>
        <w:tblpPr w:leftFromText="180" w:rightFromText="180" w:vertAnchor="text" w:horzAnchor="page" w:tblpX="5041" w:tblpY="173"/>
        <w:tblW w:w="108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0"/>
        <w:gridCol w:w="8488"/>
      </w:tblGrid>
      <w:tr w:rsidR="00C7039A" w:rsidRPr="00907C14" w14:paraId="691F6D4C" w14:textId="77777777" w:rsidTr="556A80D9">
        <w:trPr>
          <w:trHeight w:val="115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23668" w14:textId="0B3CBDAD" w:rsidR="00F77F6A" w:rsidRPr="00907C14" w:rsidRDefault="00F77F6A" w:rsidP="00F77F6A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907C1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34528" behindDoc="0" locked="0" layoutInCell="1" allowOverlap="1" wp14:anchorId="37DDC5B2" wp14:editId="50CCFDB6">
                  <wp:simplePos x="0" y="0"/>
                  <wp:positionH relativeFrom="column">
                    <wp:posOffset>97127</wp:posOffset>
                  </wp:positionH>
                  <wp:positionV relativeFrom="paragraph">
                    <wp:posOffset>-42718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E1CFB" w14:textId="1DB63DFA" w:rsidR="00F77F6A" w:rsidRPr="00907C14" w:rsidRDefault="00F77F6A" w:rsidP="00F77F6A">
            <w:pPr>
              <w:spacing w:after="0" w:line="240" w:lineRule="auto"/>
              <w:rPr>
                <w:rFonts w:ascii="Sassoon Infant Std" w:hAnsi="Sassoon Infant Std"/>
              </w:rPr>
            </w:pPr>
            <w:r w:rsidRPr="00907C14">
              <w:rPr>
                <w:rFonts w:ascii="Sassoon Infant Std" w:hAnsi="Sassoon Infant Std"/>
                <w:b/>
                <w:color w:val="7030A0"/>
              </w:rPr>
              <w:t>Sticky knowledge</w:t>
            </w:r>
          </w:p>
          <w:p w14:paraId="6F6AA3EB" w14:textId="77777777" w:rsidR="00F77F6A" w:rsidRPr="00907C14" w:rsidRDefault="00F77F6A" w:rsidP="00F77F6A">
            <w:pPr>
              <w:spacing w:after="0" w:line="240" w:lineRule="auto"/>
              <w:rPr>
                <w:rFonts w:ascii="Sassoon Infant Std" w:hAnsi="Sassoon Infant Std"/>
                <w:b/>
                <w:color w:val="7030A0"/>
              </w:rPr>
            </w:pPr>
          </w:p>
        </w:tc>
      </w:tr>
      <w:tr w:rsidR="00C7039A" w:rsidRPr="00907C14" w14:paraId="124ACC96" w14:textId="77777777" w:rsidTr="556A80D9">
        <w:trPr>
          <w:trHeight w:val="263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0F16B" w14:textId="1F655F81" w:rsidR="00F77F6A" w:rsidRPr="00907C14" w:rsidRDefault="00AE745E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9888" behindDoc="1" locked="0" layoutInCell="1" allowOverlap="1" wp14:anchorId="12E9C2D9" wp14:editId="092B506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635</wp:posOffset>
                  </wp:positionV>
                  <wp:extent cx="662940" cy="441960"/>
                  <wp:effectExtent l="0" t="0" r="3810" b="0"/>
                  <wp:wrapTight wrapText="bothSides">
                    <wp:wrapPolygon edited="0">
                      <wp:start x="0" y="0"/>
                      <wp:lineTo x="0" y="20483"/>
                      <wp:lineTo x="21103" y="20483"/>
                      <wp:lineTo x="21103" y="0"/>
                      <wp:lineTo x="0" y="0"/>
                    </wp:wrapPolygon>
                  </wp:wrapTight>
                  <wp:docPr id="1943982679" name="Picture 5" descr="Technology activities for kids to build digital litera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echnology activities for kids to build digital litera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1BCF5" w14:textId="6402A46E" w:rsidR="00F77F6A" w:rsidRPr="00907C14" w:rsidRDefault="003A1DAF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 w:cs="Segoe UI"/>
                <w:sz w:val="22"/>
                <w:szCs w:val="22"/>
              </w:rPr>
            </w:pPr>
            <w:r w:rsidRPr="00907C14">
              <w:rPr>
                <w:rFonts w:ascii="Sassoon Infant Std" w:eastAsia="Calibri" w:hAnsi="Sassoon Infant Std" w:cstheme="minorBidi"/>
                <w:sz w:val="22"/>
                <w:szCs w:val="22"/>
                <w:lang w:val="en-US" w:eastAsia="en-US"/>
              </w:rPr>
              <w:t>Technology is the use of knowledge to invent new devices or tools. Throughout history, technology has made people’s lives easier.</w:t>
            </w:r>
            <w:r w:rsidRPr="00907C14">
              <w:rPr>
                <w:rFonts w:ascii="Sassoon Infant Std" w:eastAsia="Calibri" w:hAnsi="Sassoon Infant Std" w:cs="Calibri"/>
                <w:sz w:val="22"/>
                <w:szCs w:val="22"/>
                <w:lang w:eastAsia="en-US"/>
              </w:rPr>
              <w:t> </w:t>
            </w:r>
          </w:p>
        </w:tc>
      </w:tr>
      <w:tr w:rsidR="00C7039A" w:rsidRPr="00907C14" w14:paraId="56F6F40B" w14:textId="77777777" w:rsidTr="556A80D9">
        <w:trPr>
          <w:trHeight w:val="672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5834" w14:textId="5672A8B8" w:rsidR="00F77F6A" w:rsidRPr="00907C14" w:rsidRDefault="00FF6C71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A6E3B7A" wp14:editId="3589EE73">
                  <wp:extent cx="652321" cy="652321"/>
                  <wp:effectExtent l="0" t="0" r="0" b="0"/>
                  <wp:docPr id="1385378655" name="Picture 6" descr="Kids Happily Reading Story Book 3D Animation by AI Generated | Premiu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ids Happily Reading Story Book 3D Animation by AI Generated | Premiu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56744" cy="656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44FD3" w14:textId="4F53B7BC" w:rsidR="00F77F6A" w:rsidRPr="00907C14" w:rsidRDefault="003A1DAF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 w:rsidRPr="00907C14">
              <w:rPr>
                <w:rFonts w:ascii="Sassoon Infant Std" w:eastAsia="Calibri" w:hAnsi="Sassoon Infant Std" w:cstheme="minorHAnsi"/>
                <w:sz w:val="22"/>
                <w:szCs w:val="22"/>
                <w:lang w:val="en-US" w:eastAsia="en-US"/>
              </w:rPr>
              <w:t>An animated story is a story where the images in the foreground can move in a variety of ways.</w:t>
            </w:r>
          </w:p>
        </w:tc>
      </w:tr>
      <w:tr w:rsidR="00C7039A" w:rsidRPr="00907C14" w14:paraId="686FF582" w14:textId="77777777" w:rsidTr="556A80D9">
        <w:trPr>
          <w:trHeight w:val="391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D3225" w14:textId="309896D5" w:rsidR="00F77F6A" w:rsidRPr="00907C14" w:rsidRDefault="00A11EDE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1998880" wp14:editId="65CBE075">
                  <wp:extent cx="550843" cy="590895"/>
                  <wp:effectExtent l="0" t="0" r="1905" b="0"/>
                  <wp:docPr id="1215480074" name="Picture 7" descr="Pin on Free Children’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n on Free Children’s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606" cy="59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DAF03" w14:textId="61274E88" w:rsidR="00F77F6A" w:rsidRPr="00907C14" w:rsidRDefault="003A1DAF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 w:rsidRPr="00907C14">
              <w:rPr>
                <w:rFonts w:ascii="Sassoon Infant Std" w:eastAsia="Calibri" w:hAnsi="Sassoon Infant Std" w:cstheme="minorHAnsi"/>
                <w:sz w:val="22"/>
                <w:szCs w:val="22"/>
                <w:lang w:eastAsia="en-US"/>
              </w:rPr>
              <w:t xml:space="preserve">The </w:t>
            </w:r>
            <w:r w:rsidRPr="00907C14">
              <w:rPr>
                <w:rFonts w:ascii="Sassoon Infant Std" w:eastAsia="Calibri" w:hAnsi="Sassoon Infant Std" w:cstheme="minorHAnsi"/>
                <w:sz w:val="22"/>
                <w:szCs w:val="22"/>
                <w:lang w:val="en-US" w:eastAsia="en-US"/>
              </w:rPr>
              <w:t>2Create a Story creates an e-book that includes animated pages, sounds, narration and music.</w:t>
            </w:r>
            <w:r w:rsidRPr="00907C14">
              <w:rPr>
                <w:rFonts w:ascii="Sassoon Infant Std" w:eastAsia="Calibri" w:hAnsi="Sassoon Infant Std" w:cs="Calibri"/>
                <w:sz w:val="22"/>
                <w:szCs w:val="22"/>
                <w:lang w:eastAsia="en-US"/>
              </w:rPr>
              <w:t> </w:t>
            </w:r>
          </w:p>
        </w:tc>
      </w:tr>
      <w:tr w:rsidR="00C7039A" w:rsidRPr="00907C14" w14:paraId="20752C47" w14:textId="77777777" w:rsidTr="003A1DAF">
        <w:trPr>
          <w:trHeight w:val="797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2373" w14:textId="0D9742C8" w:rsidR="00F77F6A" w:rsidRDefault="00F62251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0912" behindDoc="1" locked="0" layoutInCell="1" allowOverlap="1" wp14:anchorId="10DF730A" wp14:editId="752597F4">
                  <wp:simplePos x="0" y="0"/>
                  <wp:positionH relativeFrom="column">
                    <wp:posOffset>-528</wp:posOffset>
                  </wp:positionH>
                  <wp:positionV relativeFrom="paragraph">
                    <wp:posOffset>33051</wp:posOffset>
                  </wp:positionV>
                  <wp:extent cx="748665" cy="605790"/>
                  <wp:effectExtent l="0" t="0" r="0" b="0"/>
                  <wp:wrapTight wrapText="bothSides">
                    <wp:wrapPolygon edited="0">
                      <wp:start x="9893" y="4075"/>
                      <wp:lineTo x="0" y="8151"/>
                      <wp:lineTo x="0" y="14264"/>
                      <wp:lineTo x="9893" y="16981"/>
                      <wp:lineTo x="13740" y="16981"/>
                      <wp:lineTo x="20885" y="12906"/>
                      <wp:lineTo x="20885" y="8151"/>
                      <wp:lineTo x="13740" y="4075"/>
                      <wp:lineTo x="9893" y="4075"/>
                    </wp:wrapPolygon>
                  </wp:wrapTight>
                  <wp:docPr id="1955666821" name="Picture 8" descr="som ondas ilustração 19979730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om ondas ilustração 19979730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F77F6A" w:rsidRPr="00907C14">
              <w:rPr>
                <w:rFonts w:ascii="Sassoon Infant Std" w:hAnsi="Sassoon Infant Std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4AE1A4BF" wp14:editId="2B4E31D3">
                      <wp:extent cx="301625" cy="301625"/>
                      <wp:effectExtent l="0" t="0" r="0" b="0"/>
                      <wp:docPr id="27874828" name="Rectangle 4" descr="Notes Illustration Vector On White Background Tune Acoustic Sing Vector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07B8BE" id="Rectangle 4" o:spid="_x0000_s1026" alt="Notes Illustration Vector On White Background Tune Acoustic Sing Vector ...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F77F6A" w:rsidRPr="00907C14">
              <w:rPr>
                <w:rFonts w:ascii="Sassoon Infant Std" w:hAnsi="Sassoon Infant Std"/>
                <w:sz w:val="22"/>
                <w:szCs w:val="22"/>
              </w:rPr>
              <w:t xml:space="preserve"> </w:t>
            </w:r>
          </w:p>
          <w:p w14:paraId="2A2A59E3" w14:textId="0229438E" w:rsidR="00F62251" w:rsidRPr="00F62251" w:rsidRDefault="00F62251" w:rsidP="00F62251">
            <w:pPr>
              <w:jc w:val="center"/>
              <w:rPr>
                <w:lang w:eastAsia="en-GB"/>
              </w:rPr>
            </w:pP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09CF5" w14:textId="1735CA9D" w:rsidR="003A1DAF" w:rsidRPr="00907C14" w:rsidRDefault="003A1DAF" w:rsidP="003A1DAF">
            <w:pPr>
              <w:rPr>
                <w:rFonts w:ascii="Sassoon Infant Std" w:hAnsi="Sassoon Infant Std" w:cstheme="minorBidi"/>
              </w:rPr>
            </w:pPr>
            <w:r w:rsidRPr="00907C14">
              <w:rPr>
                <w:rFonts w:ascii="Sassoon Infant Std" w:hAnsi="Sassoon Infant Std" w:cstheme="minorBidi"/>
                <w:lang w:val="en-US"/>
              </w:rPr>
              <w:t>E-books can be improved by adding sounds or sound effects to the different pages.</w:t>
            </w:r>
            <w:r w:rsidRPr="00907C14">
              <w:rPr>
                <w:rFonts w:ascii="Sassoon Infant Std" w:hAnsi="Sassoon Infant Std" w:cs="Calibri"/>
              </w:rPr>
              <w:t> </w:t>
            </w:r>
          </w:p>
          <w:p w14:paraId="29E24922" w14:textId="77777777" w:rsidR="003A1DAF" w:rsidRPr="00907C14" w:rsidRDefault="003A1DAF" w:rsidP="003A1DAF">
            <w:pPr>
              <w:rPr>
                <w:rFonts w:ascii="Sassoon Infant Std" w:hAnsi="Sassoon Infant Std" w:cstheme="minorBidi"/>
              </w:rPr>
            </w:pPr>
            <w:r w:rsidRPr="00907C14">
              <w:rPr>
                <w:rFonts w:ascii="Sassoon Infant Std" w:hAnsi="Sassoon Infant Std" w:cs="Calibri"/>
              </w:rPr>
              <w:t> </w:t>
            </w:r>
          </w:p>
          <w:p w14:paraId="3652C5A5" w14:textId="77777777" w:rsidR="00F77F6A" w:rsidRPr="00907C14" w:rsidRDefault="00F77F6A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</w:p>
        </w:tc>
      </w:tr>
      <w:tr w:rsidR="00C7039A" w:rsidRPr="00907C14" w14:paraId="1597EEE2" w14:textId="77777777" w:rsidTr="556A80D9">
        <w:trPr>
          <w:trHeight w:val="373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5165" w14:textId="63F1838D" w:rsidR="00F77F6A" w:rsidRPr="00907C14" w:rsidRDefault="000F7928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CB892A" wp14:editId="7BB63F27">
                  <wp:extent cx="473417" cy="630700"/>
                  <wp:effectExtent l="0" t="0" r="3175" b="0"/>
                  <wp:docPr id="59389535" name="Picture 9" descr="Saving Folder Stock Illustrations – 737 Saving Folder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aving Folder Stock Illustrations – 737 Saving Folder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434" cy="64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A87C8" w14:textId="2514D522" w:rsidR="00F77F6A" w:rsidRPr="00907C14" w:rsidRDefault="003A1DAF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sz w:val="22"/>
                <w:szCs w:val="22"/>
              </w:rPr>
            </w:pPr>
            <w:r w:rsidRPr="00907C14">
              <w:rPr>
                <w:rFonts w:ascii="Sassoon Infant Std" w:eastAsia="Calibri" w:hAnsi="Sassoon Infant Std" w:cstheme="minorHAnsi"/>
                <w:sz w:val="22"/>
                <w:szCs w:val="22"/>
                <w:lang w:eastAsia="en-US"/>
              </w:rPr>
              <w:t>S</w:t>
            </w:r>
            <w:r w:rsidRPr="00907C14">
              <w:rPr>
                <w:rFonts w:ascii="Sassoon Infant Std" w:eastAsia="Calibri" w:hAnsi="Sassoon Infant Std" w:cstheme="minorHAnsi"/>
                <w:sz w:val="22"/>
                <w:szCs w:val="22"/>
                <w:lang w:val="en-US" w:eastAsia="en-US"/>
              </w:rPr>
              <w:t xml:space="preserve">aving work means we can </w:t>
            </w:r>
            <w:r w:rsidRPr="00F30276">
              <w:rPr>
                <w:rFonts w:ascii="Sassoon Infant Std" w:eastAsia="Calibri" w:hAnsi="Sassoon Infant Std" w:cstheme="minorHAnsi"/>
                <w:color w:val="0070C0"/>
                <w:sz w:val="22"/>
                <w:szCs w:val="22"/>
                <w:lang w:val="en-US" w:eastAsia="en-US"/>
              </w:rPr>
              <w:t xml:space="preserve">retrieve </w:t>
            </w:r>
            <w:r w:rsidRPr="00907C14">
              <w:rPr>
                <w:rFonts w:ascii="Sassoon Infant Std" w:eastAsia="Calibri" w:hAnsi="Sassoon Infant Std" w:cstheme="minorHAnsi"/>
                <w:sz w:val="22"/>
                <w:szCs w:val="22"/>
                <w:lang w:val="en-US" w:eastAsia="en-US"/>
              </w:rPr>
              <w:t>it later and we can continue to edit work.</w:t>
            </w:r>
            <w:r w:rsidRPr="00907C14">
              <w:rPr>
                <w:rFonts w:ascii="Sassoon Infant Std" w:eastAsia="Calibri" w:hAnsi="Sassoon Infant Std" w:cs="Calibri"/>
                <w:sz w:val="22"/>
                <w:szCs w:val="22"/>
                <w:lang w:eastAsia="en-US"/>
              </w:rPr>
              <w:t> </w:t>
            </w:r>
          </w:p>
        </w:tc>
      </w:tr>
      <w:tr w:rsidR="00C7039A" w:rsidRPr="00907C14" w14:paraId="564BE003" w14:textId="77777777" w:rsidTr="556A80D9">
        <w:trPr>
          <w:trHeight w:val="373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404E2" w14:textId="4A0D1B5F" w:rsidR="00F77F6A" w:rsidRPr="00907C14" w:rsidRDefault="00C7039A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D745CE0" wp14:editId="644F9A58">
                  <wp:extent cx="727098" cy="484710"/>
                  <wp:effectExtent l="0" t="0" r="0" b="0"/>
                  <wp:docPr id="768550111" name="Picture 11" descr="People Tal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eople Tal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559" cy="489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0F19" w14:textId="4CBD03CC" w:rsidR="00F77F6A" w:rsidRPr="00907C14" w:rsidRDefault="003A1DAF" w:rsidP="00F77F6A">
            <w:pPr>
              <w:rPr>
                <w:rFonts w:ascii="Sassoon Infant Std" w:hAnsi="Sassoon Infant Std" w:cstheme="minorHAnsi"/>
              </w:rPr>
            </w:pPr>
            <w:r w:rsidRPr="00907C14">
              <w:rPr>
                <w:rFonts w:ascii="Sassoon Infant Std" w:hAnsi="Sassoon Infant Std" w:cstheme="minorHAnsi"/>
                <w:lang w:val="en-US"/>
              </w:rPr>
              <w:t>Alexa and YouTube allow communication and entertainment. Social media is a platform for communication.</w:t>
            </w:r>
            <w:r w:rsidRPr="00907C14">
              <w:rPr>
                <w:rFonts w:ascii="Sassoon Infant Std" w:hAnsi="Sassoon Infant Std" w:cs="Calibri"/>
              </w:rPr>
              <w:t> </w:t>
            </w:r>
          </w:p>
        </w:tc>
      </w:tr>
      <w:tr w:rsidR="00C7039A" w:rsidRPr="00907C14" w14:paraId="272D3469" w14:textId="77777777" w:rsidTr="556A80D9">
        <w:trPr>
          <w:trHeight w:val="373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30672" w14:textId="366907E7" w:rsidR="003A1DAF" w:rsidRPr="00907C14" w:rsidRDefault="0014500E" w:rsidP="00F77F6A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44CF482" wp14:editId="6A1933A4">
                  <wp:extent cx="848284" cy="566035"/>
                  <wp:effectExtent l="0" t="0" r="9525" b="5715"/>
                  <wp:docPr id="1033535264" name="Picture 13" descr="Iot Smart Devices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ot Smart Devices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709" cy="57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B3216" w14:textId="4843C485" w:rsidR="003A1DAF" w:rsidRPr="00907C14" w:rsidRDefault="003A1DAF" w:rsidP="00F77F6A">
            <w:pPr>
              <w:rPr>
                <w:rFonts w:ascii="Sassoon Infant Std" w:hAnsi="Sassoon Infant Std" w:cstheme="minorHAnsi"/>
                <w:lang w:val="en-US"/>
              </w:rPr>
            </w:pPr>
            <w:r w:rsidRPr="00907C14">
              <w:rPr>
                <w:rFonts w:ascii="Sassoon Infant Std" w:hAnsi="Sassoon Infant Std" w:cstheme="minorHAnsi"/>
                <w:lang w:val="en-US"/>
              </w:rPr>
              <w:t xml:space="preserve">Smart devices allow </w:t>
            </w:r>
            <w:r w:rsidRPr="00F30276">
              <w:rPr>
                <w:rFonts w:ascii="Sassoon Infant Std" w:hAnsi="Sassoon Infant Std" w:cstheme="minorHAnsi"/>
                <w:color w:val="0070C0"/>
                <w:lang w:val="en-US"/>
              </w:rPr>
              <w:t xml:space="preserve">connection </w:t>
            </w:r>
            <w:r w:rsidRPr="00907C14">
              <w:rPr>
                <w:rFonts w:ascii="Sassoon Infant Std" w:hAnsi="Sassoon Infant Std" w:cstheme="minorHAnsi"/>
                <w:lang w:val="en-US"/>
              </w:rPr>
              <w:t>between devices and modern technology uses electricity.</w:t>
            </w:r>
            <w:r w:rsidRPr="00907C14">
              <w:rPr>
                <w:rFonts w:ascii="Sassoon Infant Std" w:hAnsi="Sassoon Infant Std" w:cs="Calibri"/>
              </w:rPr>
              <w:t> </w:t>
            </w:r>
          </w:p>
        </w:tc>
      </w:tr>
    </w:tbl>
    <w:p w14:paraId="38CC4676" w14:textId="0AB3EEC2" w:rsidR="00EC1C77" w:rsidRPr="00907C14" w:rsidRDefault="00EC1C77">
      <w:pPr>
        <w:tabs>
          <w:tab w:val="left" w:pos="1077"/>
        </w:tabs>
        <w:rPr>
          <w:rFonts w:ascii="Sassoon Infant Std" w:hAnsi="Sassoon Infant Std"/>
        </w:rPr>
      </w:pPr>
    </w:p>
    <w:p w14:paraId="0FB7F297" w14:textId="2A343AF9" w:rsidR="00EC1C77" w:rsidRPr="00907C14" w:rsidRDefault="00F30276">
      <w:pPr>
        <w:tabs>
          <w:tab w:val="left" w:pos="1077"/>
        </w:tabs>
        <w:rPr>
          <w:rFonts w:ascii="Sassoon Infant Std" w:hAnsi="Sassoon Infant Std"/>
        </w:rPr>
      </w:pPr>
      <w:r w:rsidRPr="00907C14">
        <w:rPr>
          <w:rFonts w:ascii="Sassoon Infant Std" w:hAnsi="Sassoon Infant Std"/>
          <w:noProof/>
        </w:rPr>
        <w:drawing>
          <wp:anchor distT="0" distB="0" distL="114300" distR="114300" simplePos="0" relativeHeight="251729408" behindDoc="1" locked="0" layoutInCell="1" allowOverlap="1" wp14:anchorId="1A017D61" wp14:editId="0949C30F">
            <wp:simplePos x="0" y="0"/>
            <wp:positionH relativeFrom="column">
              <wp:posOffset>6856041</wp:posOffset>
            </wp:positionH>
            <wp:positionV relativeFrom="paragraph">
              <wp:posOffset>4554855</wp:posOffset>
            </wp:positionV>
            <wp:extent cx="800735" cy="1138555"/>
            <wp:effectExtent l="114300" t="76200" r="113665" b="80645"/>
            <wp:wrapTight wrapText="bothSides">
              <wp:wrapPolygon edited="0">
                <wp:start x="-1267" y="41"/>
                <wp:lineTo x="-515" y="20593"/>
                <wp:lineTo x="13400" y="21536"/>
                <wp:lineTo x="18240" y="21944"/>
                <wp:lineTo x="22268" y="21363"/>
                <wp:lineTo x="21814" y="14418"/>
                <wp:lineTo x="22175" y="8463"/>
                <wp:lineTo x="22032" y="2581"/>
                <wp:lineTo x="21102" y="-605"/>
                <wp:lineTo x="12324" y="-1921"/>
                <wp:lineTo x="747" y="-250"/>
                <wp:lineTo x="-1267" y="41"/>
              </wp:wrapPolygon>
            </wp:wrapTight>
            <wp:docPr id="9" name="Picture 8" descr="A poster of letters and word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E625B18-E7C5-1682-4702-8E07EE82EB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oster of letters and words&#10;&#10;AI-generated content may be incorrect.">
                      <a:extLst>
                        <a:ext uri="{FF2B5EF4-FFF2-40B4-BE49-F238E27FC236}">
                          <a16:creationId xmlns:a16="http://schemas.microsoft.com/office/drawing/2014/main" id="{3E625B18-E7C5-1682-4702-8E07EE82EB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95968">
                      <a:off x="0" y="0"/>
                      <a:ext cx="800735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2368A" w14:textId="30C733F1" w:rsidR="00EC1C77" w:rsidRPr="00907C14" w:rsidRDefault="0040490E">
      <w:pPr>
        <w:rPr>
          <w:rFonts w:ascii="Sassoon Infant Std" w:hAnsi="Sassoon Infant Std"/>
        </w:rPr>
      </w:pPr>
      <w:r w:rsidRPr="0040490E">
        <w:rPr>
          <w:rFonts w:ascii="Sassoon Infant Std" w:hAnsi="Sassoon Infant Std"/>
          <w:color w:val="7030A0"/>
        </w:rPr>
        <w:drawing>
          <wp:anchor distT="0" distB="0" distL="114300" distR="114300" simplePos="0" relativeHeight="251751936" behindDoc="1" locked="0" layoutInCell="1" allowOverlap="1" wp14:anchorId="3B6D7C46" wp14:editId="6DCCD16A">
            <wp:simplePos x="0" y="0"/>
            <wp:positionH relativeFrom="column">
              <wp:posOffset>4786294</wp:posOffset>
            </wp:positionH>
            <wp:positionV relativeFrom="paragraph">
              <wp:posOffset>11934</wp:posOffset>
            </wp:positionV>
            <wp:extent cx="1784350" cy="1064895"/>
            <wp:effectExtent l="0" t="0" r="6350" b="1905"/>
            <wp:wrapTight wrapText="bothSides">
              <wp:wrapPolygon edited="0">
                <wp:start x="0" y="0"/>
                <wp:lineTo x="0" y="21252"/>
                <wp:lineTo x="21446" y="21252"/>
                <wp:lineTo x="21446" y="0"/>
                <wp:lineTo x="0" y="0"/>
              </wp:wrapPolygon>
            </wp:wrapTight>
            <wp:docPr id="5111941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194189" name="Picture 1" descr="A screenshot of a computer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532200" w14:textId="6AF91C4C" w:rsidR="00EC1C77" w:rsidRPr="00907C14" w:rsidRDefault="00F30276">
      <w:pPr>
        <w:tabs>
          <w:tab w:val="left" w:pos="9990"/>
        </w:tabs>
        <w:rPr>
          <w:rFonts w:ascii="Sassoon Infant Std" w:hAnsi="Sassoon Infant Std"/>
        </w:rPr>
      </w:pPr>
      <w:r w:rsidRPr="00907C14">
        <w:rPr>
          <w:rFonts w:ascii="Sassoon Infant Std" w:hAnsi="Sassoon Infant Std"/>
          <w:noProof/>
        </w:rPr>
        <w:drawing>
          <wp:anchor distT="0" distB="0" distL="114300" distR="114300" simplePos="0" relativeHeight="251748864" behindDoc="0" locked="0" layoutInCell="1" allowOverlap="1" wp14:anchorId="137B46B4" wp14:editId="6DF49A39">
            <wp:simplePos x="0" y="0"/>
            <wp:positionH relativeFrom="column">
              <wp:posOffset>8744012</wp:posOffset>
            </wp:positionH>
            <wp:positionV relativeFrom="paragraph">
              <wp:posOffset>299138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3659462C" w14:textId="7410A4B2" w:rsidR="00EC1C77" w:rsidRPr="00907C14" w:rsidRDefault="00416766" w:rsidP="005F2139">
      <w:pPr>
        <w:tabs>
          <w:tab w:val="left" w:pos="9990"/>
        </w:tabs>
        <w:rPr>
          <w:rFonts w:ascii="Sassoon Infant Std" w:hAnsi="Sassoon Infant Std"/>
          <w:lang w:val="en-US"/>
        </w:rPr>
      </w:pPr>
      <w:r w:rsidRPr="00907C14">
        <w:rPr>
          <w:rFonts w:ascii="Sassoon Infant Std" w:hAnsi="Sassoon Infant Std"/>
        </w:rPr>
        <w:t xml:space="preserve"> </w:t>
      </w:r>
      <w:r w:rsidRPr="00907C14">
        <w:rPr>
          <w:rFonts w:ascii="Sassoon Infant Std" w:hAnsi="Sassoon Infant Std"/>
        </w:rPr>
        <w:br/>
      </w:r>
    </w:p>
    <w:sectPr w:rsidR="00EC1C77" w:rsidRPr="00907C14" w:rsidSect="005F2139">
      <w:pgSz w:w="16838" w:h="11906" w:orient="landscape"/>
      <w:pgMar w:top="720" w:right="720" w:bottom="720" w:left="720" w:header="720" w:footer="720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65ED2" w14:textId="77777777" w:rsidR="007E6770" w:rsidRDefault="007E6770">
      <w:pPr>
        <w:spacing w:after="0" w:line="240" w:lineRule="auto"/>
      </w:pPr>
      <w:r>
        <w:separator/>
      </w:r>
    </w:p>
  </w:endnote>
  <w:endnote w:type="continuationSeparator" w:id="0">
    <w:p w14:paraId="2AF45876" w14:textId="77777777" w:rsidR="007E6770" w:rsidRDefault="007E6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AEBE1" w14:textId="77777777" w:rsidR="007E6770" w:rsidRDefault="007E677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A8520C9" w14:textId="77777777" w:rsidR="007E6770" w:rsidRDefault="007E67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A5520"/>
    <w:rsid w:val="000D6688"/>
    <w:rsid w:val="000D7F7B"/>
    <w:rsid w:val="000F7928"/>
    <w:rsid w:val="0014500E"/>
    <w:rsid w:val="00207E60"/>
    <w:rsid w:val="00222CE7"/>
    <w:rsid w:val="00237008"/>
    <w:rsid w:val="002406AF"/>
    <w:rsid w:val="00251668"/>
    <w:rsid w:val="002D6944"/>
    <w:rsid w:val="003046FA"/>
    <w:rsid w:val="003323A7"/>
    <w:rsid w:val="00332D8E"/>
    <w:rsid w:val="00341979"/>
    <w:rsid w:val="00380C85"/>
    <w:rsid w:val="003A1DAF"/>
    <w:rsid w:val="003A78A3"/>
    <w:rsid w:val="003D3B8C"/>
    <w:rsid w:val="003E3FEE"/>
    <w:rsid w:val="0040490E"/>
    <w:rsid w:val="00416766"/>
    <w:rsid w:val="00453273"/>
    <w:rsid w:val="00474363"/>
    <w:rsid w:val="00481EF9"/>
    <w:rsid w:val="00490C53"/>
    <w:rsid w:val="00500722"/>
    <w:rsid w:val="00532CEF"/>
    <w:rsid w:val="00576A7C"/>
    <w:rsid w:val="005C6A33"/>
    <w:rsid w:val="005F2139"/>
    <w:rsid w:val="00623A4A"/>
    <w:rsid w:val="00652552"/>
    <w:rsid w:val="006740CB"/>
    <w:rsid w:val="006A38BD"/>
    <w:rsid w:val="006D3865"/>
    <w:rsid w:val="007B0B4B"/>
    <w:rsid w:val="007C4D45"/>
    <w:rsid w:val="007E6770"/>
    <w:rsid w:val="00816867"/>
    <w:rsid w:val="00861E43"/>
    <w:rsid w:val="00865CA9"/>
    <w:rsid w:val="00897346"/>
    <w:rsid w:val="00907C14"/>
    <w:rsid w:val="009A4DE1"/>
    <w:rsid w:val="009C0E83"/>
    <w:rsid w:val="009C57EB"/>
    <w:rsid w:val="009E0D96"/>
    <w:rsid w:val="00A11EDE"/>
    <w:rsid w:val="00A8583B"/>
    <w:rsid w:val="00AB25FC"/>
    <w:rsid w:val="00AB4260"/>
    <w:rsid w:val="00AC13B4"/>
    <w:rsid w:val="00AD1022"/>
    <w:rsid w:val="00AE745E"/>
    <w:rsid w:val="00B164DF"/>
    <w:rsid w:val="00B471D1"/>
    <w:rsid w:val="00B67F8B"/>
    <w:rsid w:val="00C164C4"/>
    <w:rsid w:val="00C31908"/>
    <w:rsid w:val="00C7039A"/>
    <w:rsid w:val="00C853EC"/>
    <w:rsid w:val="00C951C1"/>
    <w:rsid w:val="00C95220"/>
    <w:rsid w:val="00CC5829"/>
    <w:rsid w:val="00CF437D"/>
    <w:rsid w:val="00E13AFB"/>
    <w:rsid w:val="00E222F8"/>
    <w:rsid w:val="00E6365F"/>
    <w:rsid w:val="00EB1F79"/>
    <w:rsid w:val="00EC1C77"/>
    <w:rsid w:val="00F30276"/>
    <w:rsid w:val="00F611A2"/>
    <w:rsid w:val="00F62251"/>
    <w:rsid w:val="00F77F6A"/>
    <w:rsid w:val="00FB415B"/>
    <w:rsid w:val="00FF6C71"/>
    <w:rsid w:val="556A80D9"/>
    <w:rsid w:val="7CD2A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38e035520b899fd7295fbc67e89fd4b6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5df9cd16c06bd93b46cadd65714d4d90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AC8924-A6AA-4153-8230-2F1CB4252C95}"/>
</file>

<file path=customXml/itemProps3.xml><?xml version="1.0" encoding="utf-8"?>
<ds:datastoreItem xmlns:ds="http://schemas.openxmlformats.org/officeDocument/2006/customXml" ds:itemID="{095AD35F-6320-4E48-9C7C-38C5DB46586F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 (1)</Template>
  <TotalTime>0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Muneer</dc:creator>
  <dc:description/>
  <cp:lastModifiedBy>Chloe Wagstaff</cp:lastModifiedBy>
  <cp:revision>27</cp:revision>
  <cp:lastPrinted>2024-07-23T09:08:00Z</cp:lastPrinted>
  <dcterms:created xsi:type="dcterms:W3CDTF">2025-11-13T06:47:00Z</dcterms:created>
  <dcterms:modified xsi:type="dcterms:W3CDTF">2025-11-13T12:21:00Z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