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590" w:tblpY="1870"/>
        <w:tblW w:w="50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7"/>
        <w:gridCol w:w="3282"/>
      </w:tblGrid>
      <w:tr w:rsidR="00251668" w:rsidRPr="00A8583B" w14:paraId="3490FA98" w14:textId="77777777" w:rsidTr="00C853EC">
        <w:trPr>
          <w:trHeight w:val="389"/>
        </w:trPr>
        <w:tc>
          <w:tcPr>
            <w:tcW w:w="5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32E2" w14:textId="77777777" w:rsidR="00251668" w:rsidRPr="00746471" w:rsidRDefault="00251668" w:rsidP="00C853EC">
            <w:pPr>
              <w:spacing w:after="0" w:line="240" w:lineRule="auto"/>
              <w:rPr>
                <w:rFonts w:ascii="Sassoon Infant Std" w:hAnsi="Sassoon Infant Std" w:cs="Calibri"/>
                <w:b/>
                <w:color w:val="7030A0"/>
              </w:rPr>
            </w:pPr>
            <w:r w:rsidRPr="00746471">
              <w:rPr>
                <w:rFonts w:ascii="Sassoon Infant Std" w:hAnsi="Sassoon Infant Std" w:cs="Calibri"/>
                <w:b/>
                <w:color w:val="7030A0"/>
              </w:rPr>
              <w:t>Subject Specific Vocabulary</w:t>
            </w:r>
          </w:p>
        </w:tc>
      </w:tr>
      <w:tr w:rsidR="00251668" w:rsidRPr="00A8583B" w14:paraId="503C0004" w14:textId="77777777" w:rsidTr="00C853EC">
        <w:trPr>
          <w:trHeight w:val="446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61AD" w14:textId="0DC96A40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>instruments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F621" w14:textId="4A98C4E9" w:rsidR="00251668" w:rsidRPr="00746471" w:rsidRDefault="00251668" w:rsidP="00C853EC">
            <w:pPr>
              <w:pStyle w:val="NormalWeb"/>
              <w:spacing w:before="0" w:after="0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  <w:sz w:val="28"/>
                <w:szCs w:val="28"/>
              </w:rPr>
              <w:t>A</w:t>
            </w:r>
            <w:r w:rsidR="00B67F8B" w:rsidRPr="00746471">
              <w:rPr>
                <w:rFonts w:ascii="Sassoon Infant Std" w:hAnsi="Sassoon Infant Std"/>
                <w:sz w:val="28"/>
                <w:szCs w:val="28"/>
              </w:rPr>
              <w:t xml:space="preserve">n object or device for producing musical sounds. </w:t>
            </w:r>
          </w:p>
        </w:tc>
      </w:tr>
      <w:tr w:rsidR="00251668" w:rsidRPr="00A8583B" w14:paraId="216CDB99" w14:textId="77777777" w:rsidTr="00C853EC">
        <w:trPr>
          <w:trHeight w:val="488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83DA" w14:textId="046F0A49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sz w:val="28"/>
                <w:szCs w:val="28"/>
              </w:rPr>
              <w:t>pitch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1956" w14:textId="19AD25EC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 w:cs="Calibri"/>
                <w:color w:val="111111"/>
                <w:sz w:val="28"/>
                <w:szCs w:val="28"/>
                <w:shd w:val="clear" w:color="auto" w:fill="FFFFFF"/>
              </w:rPr>
              <w:t xml:space="preserve">The quality of a sound caused by the rate of vibrations producing it. </w:t>
            </w:r>
          </w:p>
        </w:tc>
      </w:tr>
      <w:tr w:rsidR="00251668" w:rsidRPr="00A8583B" w14:paraId="479887C3" w14:textId="77777777" w:rsidTr="00C853EC">
        <w:trPr>
          <w:trHeight w:val="510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50E0" w14:textId="62C8CF89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sz w:val="28"/>
                <w:szCs w:val="28"/>
              </w:rPr>
              <w:t>pulse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887A" w14:textId="29AC9DB8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sz w:val="28"/>
                <w:szCs w:val="28"/>
              </w:rPr>
              <w:t xml:space="preserve">A single vibration or short burst of sound. </w:t>
            </w:r>
          </w:p>
        </w:tc>
      </w:tr>
      <w:tr w:rsidR="00251668" w:rsidRPr="00A8583B" w14:paraId="4A58EFE9" w14:textId="77777777" w:rsidTr="00C853EC">
        <w:trPr>
          <w:trHeight w:val="546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1CB4" w14:textId="112BD870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>tempo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0F90" w14:textId="0311EC80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111111"/>
                <w:sz w:val="28"/>
                <w:szCs w:val="28"/>
                <w:shd w:val="clear" w:color="auto" w:fill="FFFFFF"/>
              </w:rPr>
            </w:pPr>
            <w:r w:rsidRPr="00746471">
              <w:rPr>
                <w:rFonts w:ascii="Sassoon Infant Std" w:hAnsi="Sassoon Infant Std" w:cs="Calibri"/>
                <w:color w:val="111111"/>
                <w:sz w:val="28"/>
                <w:szCs w:val="28"/>
                <w:shd w:val="clear" w:color="auto" w:fill="FFFFFF"/>
              </w:rPr>
              <w:t>The speed at which a passage of music is or should be played.</w:t>
            </w:r>
          </w:p>
        </w:tc>
      </w:tr>
      <w:tr w:rsidR="00251668" w:rsidRPr="00A8583B" w14:paraId="2AAED14F" w14:textId="77777777" w:rsidTr="00C853EC">
        <w:trPr>
          <w:trHeight w:val="540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8AD5D" w14:textId="4F2423B6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>melody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9BF4" w14:textId="1EE8AC6E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sz w:val="28"/>
                <w:szCs w:val="28"/>
              </w:rPr>
              <w:t xml:space="preserve">A sequence of single notes that is musically satisfying, a tune. </w:t>
            </w:r>
            <w:r w:rsidR="00416766" w:rsidRPr="00746471">
              <w:rPr>
                <w:rFonts w:ascii="Sassoon Infant Std" w:hAnsi="Sassoon Infant Std" w:cs="Calibri"/>
                <w:sz w:val="28"/>
                <w:szCs w:val="28"/>
              </w:rPr>
              <w:t xml:space="preserve"> </w:t>
            </w:r>
          </w:p>
        </w:tc>
      </w:tr>
      <w:tr w:rsidR="00251668" w:rsidRPr="00A8583B" w14:paraId="57F1FD5F" w14:textId="77777777" w:rsidTr="00C853EC">
        <w:trPr>
          <w:trHeight w:val="264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8C4F" w14:textId="4B5AF7B9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70C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>dynamics</w:t>
            </w:r>
            <w:r w:rsidR="00416766"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668D" w14:textId="2C3A32AC" w:rsidR="00251668" w:rsidRPr="00746471" w:rsidRDefault="00B67F8B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sz w:val="28"/>
                <w:szCs w:val="28"/>
              </w:rPr>
              <w:t xml:space="preserve">The varying levels </w:t>
            </w:r>
            <w:r w:rsidR="00453273" w:rsidRPr="00746471">
              <w:rPr>
                <w:rFonts w:ascii="Sassoon Infant Std" w:hAnsi="Sassoon Infant Std" w:cs="Calibri"/>
                <w:sz w:val="28"/>
                <w:szCs w:val="28"/>
              </w:rPr>
              <w:t>of volume of sound in different parts of a musical performance.</w:t>
            </w:r>
          </w:p>
        </w:tc>
      </w:tr>
      <w:tr w:rsidR="00416766" w:rsidRPr="00A8583B" w14:paraId="437D6060" w14:textId="77777777" w:rsidTr="00746471">
        <w:trPr>
          <w:trHeight w:val="385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31F2" w14:textId="32761220" w:rsidR="00416766" w:rsidRPr="00746471" w:rsidRDefault="00746471" w:rsidP="00746471">
            <w:pPr>
              <w:pStyle w:val="NormalWeb"/>
              <w:tabs>
                <w:tab w:val="left" w:pos="1068"/>
              </w:tabs>
              <w:spacing w:before="0" w:after="0"/>
              <w:rPr>
                <w:rFonts w:ascii="Sassoon Infant Std" w:hAnsi="Sassoon Infant Std" w:cs="Calibri"/>
                <w:color w:val="00000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>improvise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D7E0" w14:textId="76922F0B" w:rsidR="00416766" w:rsidRPr="00746471" w:rsidRDefault="00746471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0000"/>
                <w:sz w:val="28"/>
                <w:szCs w:val="28"/>
              </w:rPr>
            </w:pPr>
            <w:r w:rsidRPr="00746471">
              <w:rPr>
                <w:rFonts w:ascii="Sassoon Infant Std" w:hAnsi="Sassoon Infant Std" w:cs="Calibri"/>
                <w:color w:val="000000"/>
                <w:sz w:val="28"/>
                <w:szCs w:val="28"/>
              </w:rPr>
              <w:t>Creating your own musical piece using your understanding of the beat.</w:t>
            </w:r>
          </w:p>
        </w:tc>
      </w:tr>
      <w:tr w:rsidR="00746471" w:rsidRPr="00A8583B" w14:paraId="6F1B96AF" w14:textId="77777777" w:rsidTr="00746471">
        <w:trPr>
          <w:trHeight w:val="385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E1BD" w14:textId="40FAF98B" w:rsidR="00746471" w:rsidRPr="00746471" w:rsidRDefault="00746471" w:rsidP="00746471">
            <w:pPr>
              <w:pStyle w:val="NormalWeb"/>
              <w:tabs>
                <w:tab w:val="left" w:pos="1068"/>
              </w:tabs>
              <w:spacing w:before="0" w:after="0"/>
              <w:rPr>
                <w:rFonts w:ascii="Sassoon Infant Std" w:hAnsi="Sassoon Infant Std" w:cs="Calibri"/>
                <w:color w:val="0070C0"/>
                <w:sz w:val="28"/>
                <w:szCs w:val="28"/>
              </w:rPr>
            </w:pPr>
            <w:r>
              <w:rPr>
                <w:rFonts w:ascii="Sassoon Infant Std" w:hAnsi="Sassoon Infant Std" w:cs="Calibri"/>
                <w:color w:val="0070C0"/>
                <w:sz w:val="28"/>
                <w:szCs w:val="28"/>
              </w:rPr>
              <w:t xml:space="preserve">beat 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BF1E3" w14:textId="01432190" w:rsidR="00746471" w:rsidRPr="00746471" w:rsidRDefault="00746471" w:rsidP="00C853EC">
            <w:pPr>
              <w:pStyle w:val="NormalWeb"/>
              <w:spacing w:before="0" w:after="0"/>
              <w:rPr>
                <w:rFonts w:ascii="Sassoon Infant Std" w:hAnsi="Sassoon Infant Std" w:cs="Calibri"/>
                <w:color w:val="000000"/>
                <w:sz w:val="28"/>
                <w:szCs w:val="28"/>
              </w:rPr>
            </w:pPr>
            <w:r>
              <w:rPr>
                <w:rFonts w:ascii="Sassoon Infant Std" w:hAnsi="Sassoon Infant Std" w:cs="Calibri"/>
                <w:color w:val="000000"/>
                <w:sz w:val="28"/>
                <w:szCs w:val="28"/>
              </w:rPr>
              <w:t>A constant sound/pattern in the music.</w:t>
            </w:r>
          </w:p>
        </w:tc>
      </w:tr>
    </w:tbl>
    <w:p w14:paraId="4779ABA4" w14:textId="7A81BB31" w:rsidR="00EC1C77" w:rsidRPr="00A8583B" w:rsidRDefault="00A22C07">
      <w:pPr>
        <w:rPr>
          <w:rFonts w:ascii="Sassoon Primary" w:hAnsi="Sassoon Primary"/>
        </w:rPr>
      </w:pPr>
      <w:r w:rsidRPr="00A8583B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19E5E6B8" wp14:editId="5DF73C83">
            <wp:simplePos x="0" y="0"/>
            <wp:positionH relativeFrom="margin">
              <wp:align>left</wp:align>
            </wp:positionH>
            <wp:positionV relativeFrom="paragraph">
              <wp:posOffset>-45602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346">
        <w:rPr>
          <w:noProof/>
        </w:rPr>
        <w:drawing>
          <wp:anchor distT="0" distB="0" distL="114300" distR="114300" simplePos="0" relativeHeight="251661319" behindDoc="1" locked="0" layoutInCell="1" allowOverlap="1" wp14:anchorId="476BCC42" wp14:editId="5A669042">
            <wp:simplePos x="0" y="0"/>
            <wp:positionH relativeFrom="page">
              <wp:posOffset>9305290</wp:posOffset>
            </wp:positionH>
            <wp:positionV relativeFrom="paragraph">
              <wp:posOffset>0</wp:posOffset>
            </wp:positionV>
            <wp:extent cx="96774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60" y="21147"/>
                <wp:lineTo x="21260" y="0"/>
                <wp:lineTo x="0" y="0"/>
              </wp:wrapPolygon>
            </wp:wrapTight>
            <wp:docPr id="82139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39901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3EC" w:rsidRPr="00A8583B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5C88305D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251668"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One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3323A7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Music</w:t>
                            </w:r>
                            <w:r w:rsidR="008A5B38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: </w:t>
                            </w:r>
                            <w:r w:rsidR="00746471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Spring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45pt;margin-top:4.85pt;width:695.35pt;height:40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 filled="f" stroked="f">
                <v:textbox>
                  <w:txbxContent>
                    <w:p w14:paraId="7B696EFA" w14:textId="5C88305D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251668"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One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3323A7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Music</w:t>
                      </w:r>
                      <w:r w:rsidR="008A5B38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: </w:t>
                      </w:r>
                      <w:r w:rsidR="00746471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668" w:rsidRPr="00A8583B">
        <w:rPr>
          <w:rFonts w:ascii="Sassoon Primary" w:hAnsi="Sassoon Primary"/>
          <w:color w:val="7030A0"/>
        </w:rPr>
        <w:t xml:space="preserve"> </w:t>
      </w:r>
    </w:p>
    <w:tbl>
      <w:tblPr>
        <w:tblpPr w:leftFromText="180" w:rightFromText="180" w:vertAnchor="text" w:horzAnchor="page" w:tblpX="6088" w:tblpY="1082"/>
        <w:tblW w:w="100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2"/>
        <w:gridCol w:w="7908"/>
      </w:tblGrid>
      <w:tr w:rsidR="00474930" w:rsidRPr="00A8583B" w14:paraId="53D62E4F" w14:textId="77777777" w:rsidTr="28A8AC6C">
        <w:trPr>
          <w:trHeight w:val="176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9C6D" w14:textId="362B6F4F" w:rsidR="00251668" w:rsidRPr="00A8583B" w:rsidRDefault="00251668" w:rsidP="00C853EC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4" behindDoc="0" locked="0" layoutInCell="1" allowOverlap="1" wp14:anchorId="1A3E8D94" wp14:editId="6CCA38F6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BCF1" w14:textId="0C8452BF" w:rsidR="00251668" w:rsidRPr="00A8583B" w:rsidRDefault="00251668" w:rsidP="00C853EC">
            <w:pPr>
              <w:spacing w:after="0" w:line="240" w:lineRule="auto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b/>
                <w:color w:val="7030A0"/>
                <w:sz w:val="30"/>
                <w:szCs w:val="36"/>
              </w:rPr>
              <w:t>Sticky knowledge</w:t>
            </w:r>
          </w:p>
          <w:p w14:paraId="178B3DFF" w14:textId="77777777" w:rsidR="00251668" w:rsidRPr="00A8583B" w:rsidRDefault="00251668" w:rsidP="00C853EC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="00474930" w:rsidRPr="00A8583B" w14:paraId="5BC00526" w14:textId="77777777" w:rsidTr="28A8AC6C">
        <w:trPr>
          <w:trHeight w:val="352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F752" w14:textId="69C6E8C2" w:rsidR="00251668" w:rsidRPr="00746471" w:rsidRDefault="00453273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46" behindDoc="1" locked="0" layoutInCell="1" allowOverlap="1" wp14:anchorId="44A515F7" wp14:editId="12AA0915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88900</wp:posOffset>
                  </wp:positionV>
                  <wp:extent cx="834390" cy="417195"/>
                  <wp:effectExtent l="0" t="0" r="3810" b="1905"/>
                  <wp:wrapTight wrapText="bothSides">
                    <wp:wrapPolygon edited="0">
                      <wp:start x="0" y="0"/>
                      <wp:lineTo x="0" y="20712"/>
                      <wp:lineTo x="21205" y="20712"/>
                      <wp:lineTo x="21205" y="0"/>
                      <wp:lineTo x="0" y="0"/>
                    </wp:wrapPolygon>
                  </wp:wrapTight>
                  <wp:docPr id="1793787616" name="Picture 8" descr="Instruments of the Orchestra | Gear4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struments of the Orchestra | Gear4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D1E5" w14:textId="611C8493" w:rsidR="00251668" w:rsidRPr="00746471" w:rsidRDefault="00B67F8B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 w:cs="Calibri"/>
                <w:color w:val="000000" w:themeColor="text1"/>
              </w:rPr>
              <w:t xml:space="preserve">Music can be made by lots of </w:t>
            </w:r>
            <w:r w:rsidRPr="00746471">
              <w:rPr>
                <w:rFonts w:ascii="Sassoon Infant Std" w:hAnsi="Sassoon Infant Std" w:cs="Calibri"/>
                <w:color w:val="0070C0"/>
              </w:rPr>
              <w:t>instruments</w:t>
            </w:r>
            <w:r w:rsidRPr="00746471">
              <w:rPr>
                <w:rFonts w:ascii="Sassoon Infant Std" w:hAnsi="Sassoon Infant Std" w:cs="Calibri"/>
                <w:color w:val="000000" w:themeColor="text1"/>
              </w:rPr>
              <w:t>.</w:t>
            </w:r>
          </w:p>
        </w:tc>
      </w:tr>
      <w:tr w:rsidR="00474930" w:rsidRPr="00A8583B" w14:paraId="232D00BC" w14:textId="77777777" w:rsidTr="28A8AC6C">
        <w:trPr>
          <w:trHeight w:val="350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5D2A" w14:textId="6ED210CA" w:rsidR="00251668" w:rsidRPr="00746471" w:rsidRDefault="00652552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60295" behindDoc="1" locked="0" layoutInCell="1" allowOverlap="1" wp14:anchorId="50683DA8" wp14:editId="074FEC77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0</wp:posOffset>
                  </wp:positionV>
                  <wp:extent cx="570230" cy="586740"/>
                  <wp:effectExtent l="0" t="0" r="1270" b="3810"/>
                  <wp:wrapTight wrapText="bothSides">
                    <wp:wrapPolygon edited="0">
                      <wp:start x="6494" y="0"/>
                      <wp:lineTo x="2886" y="1403"/>
                      <wp:lineTo x="0" y="6312"/>
                      <wp:lineTo x="0" y="14026"/>
                      <wp:lineTo x="4330" y="20338"/>
                      <wp:lineTo x="5773" y="21039"/>
                      <wp:lineTo x="15154" y="21039"/>
                      <wp:lineTo x="16597" y="20338"/>
                      <wp:lineTo x="20927" y="13325"/>
                      <wp:lineTo x="20927" y="7714"/>
                      <wp:lineTo x="18040" y="2805"/>
                      <wp:lineTo x="13710" y="0"/>
                      <wp:lineTo x="6494" y="0"/>
                    </wp:wrapPolygon>
                  </wp:wrapTight>
                  <wp:docPr id="1119356107" name="Picture 3" descr="Speed Png Transparent Speedpng Images Pluspng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eed Png Transparent Speedpng Images Pluspng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16B5" w14:textId="6E913A7A" w:rsidR="00251668" w:rsidRPr="00746471" w:rsidRDefault="00B67F8B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 w:cs="Calibri"/>
                <w:color w:val="0070C0"/>
              </w:rPr>
              <w:t>Tempo</w:t>
            </w:r>
            <w:r w:rsidRPr="00746471">
              <w:rPr>
                <w:rFonts w:ascii="Sassoon Infant Std" w:hAnsi="Sassoon Infant Std" w:cs="Calibri"/>
                <w:color w:val="000000" w:themeColor="text1"/>
              </w:rPr>
              <w:t xml:space="preserve"> is the speed of music.</w:t>
            </w:r>
          </w:p>
        </w:tc>
      </w:tr>
      <w:tr w:rsidR="00474930" w:rsidRPr="00A8583B" w14:paraId="6C230A4E" w14:textId="77777777" w:rsidTr="28A8AC6C">
        <w:trPr>
          <w:trHeight w:val="273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041E" w14:textId="57BDEE1D" w:rsidR="00251668" w:rsidRPr="00746471" w:rsidRDefault="00AB25FC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47" behindDoc="1" locked="0" layoutInCell="1" allowOverlap="1" wp14:anchorId="6BA53B6C" wp14:editId="4A155EC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3175</wp:posOffset>
                  </wp:positionV>
                  <wp:extent cx="794385" cy="476250"/>
                  <wp:effectExtent l="0" t="0" r="5715" b="0"/>
                  <wp:wrapTight wrapText="bothSides">
                    <wp:wrapPolygon edited="0">
                      <wp:start x="0" y="0"/>
                      <wp:lineTo x="0" y="20736"/>
                      <wp:lineTo x="21237" y="20736"/>
                      <wp:lineTo x="21237" y="0"/>
                      <wp:lineTo x="0" y="0"/>
                    </wp:wrapPolygon>
                  </wp:wrapTight>
                  <wp:docPr id="1098002659" name="Picture 5" descr="Tune Stock Photos, Images and Background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ne Stock Photos, Images and Background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46471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inline distT="0" distB="0" distL="0" distR="0" wp14:anchorId="505F9D45" wp14:editId="0C5E3983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rect id="Rectangle 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Notes Illustration Vector On White Background Tune Acoustic Sing Vector ..." o:spid="_x0000_s1026" filled="f" stroked="f" w14:anchorId="37BE03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A1E0" w14:textId="3F6343BD" w:rsidR="00251668" w:rsidRPr="00746471" w:rsidRDefault="00B67F8B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Style w:val="normaltextrun"/>
                <w:rFonts w:ascii="Sassoon Infant Std" w:hAnsi="Sassoon Infant Std" w:cs="Calibri"/>
                <w:color w:val="0070C0"/>
                <w:lang w:val="en-US"/>
              </w:rPr>
              <w:t>M</w:t>
            </w:r>
            <w:r w:rsidRPr="00746471">
              <w:rPr>
                <w:rStyle w:val="normaltextrun"/>
                <w:rFonts w:ascii="Sassoon Infant Std" w:hAnsi="Sassoon Infant Std"/>
                <w:color w:val="0070C0"/>
                <w:lang w:val="en-US"/>
              </w:rPr>
              <w:t>elody</w:t>
            </w:r>
            <w:r w:rsidRPr="00746471">
              <w:rPr>
                <w:rStyle w:val="normaltextrun"/>
                <w:rFonts w:ascii="Sassoon Infant Std" w:hAnsi="Sassoon Infant Std"/>
                <w:lang w:val="en-US"/>
              </w:rPr>
              <w:t xml:space="preserve"> is the tune of music.</w:t>
            </w:r>
          </w:p>
        </w:tc>
      </w:tr>
      <w:tr w:rsidR="00474930" w:rsidRPr="00A8583B" w14:paraId="0E4128CF" w14:textId="77777777" w:rsidTr="28A8AC6C">
        <w:trPr>
          <w:trHeight w:val="567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F3CD0" w14:textId="3C10D882" w:rsidR="00251668" w:rsidRPr="00746471" w:rsidRDefault="00481EF9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  <w:noProof/>
              </w:rPr>
              <w:drawing>
                <wp:inline distT="0" distB="0" distL="0" distR="0" wp14:anchorId="0AE752FE" wp14:editId="341B5761">
                  <wp:extent cx="834390" cy="468533"/>
                  <wp:effectExtent l="0" t="0" r="3810" b="8255"/>
                  <wp:docPr id="976923603" name="Picture 6" descr="A Woman Dancing Freely in a Zumba Class Moving Her Body To the Mus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Woman Dancing Freely in a Zumba Class Moving Her Body To the Mus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2750" cy="478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AF62" w14:textId="4957E884" w:rsidR="00251668" w:rsidRPr="00746471" w:rsidRDefault="00B67F8B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 w:rsidRPr="00746471">
              <w:rPr>
                <w:rFonts w:ascii="Sassoon Infant Std" w:hAnsi="Sassoon Infant Std"/>
              </w:rPr>
              <w:t>Music can make me move in different ways</w:t>
            </w:r>
            <w:r w:rsidR="00416766" w:rsidRPr="00746471">
              <w:rPr>
                <w:rFonts w:ascii="Sassoon Infant Std" w:hAnsi="Sassoon Infant Std"/>
              </w:rPr>
              <w:t>.</w:t>
            </w:r>
          </w:p>
        </w:tc>
      </w:tr>
      <w:tr w:rsidR="00474930" w:rsidRPr="00A8583B" w14:paraId="03A5EF5A" w14:textId="77777777" w:rsidTr="28A8AC6C">
        <w:trPr>
          <w:trHeight w:val="567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7128" w14:textId="16194A0C" w:rsidR="00746471" w:rsidRPr="00746471" w:rsidRDefault="00474930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  <w:noProof/>
              </w:rPr>
            </w:pPr>
            <w:r w:rsidRPr="00474930">
              <w:rPr>
                <w:rFonts w:ascii="Sassoon Infant Std" w:hAnsi="Sassoon Infant Std"/>
                <w:noProof/>
              </w:rPr>
              <w:drawing>
                <wp:inline distT="0" distB="0" distL="0" distR="0" wp14:anchorId="633A66A1" wp14:editId="054E4494">
                  <wp:extent cx="834390" cy="545375"/>
                  <wp:effectExtent l="0" t="0" r="3810" b="7620"/>
                  <wp:docPr id="2063392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39207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463" cy="561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5DC02" w14:textId="6ECC111F" w:rsidR="00746471" w:rsidRPr="00746471" w:rsidRDefault="00474930" w:rsidP="00C853EC">
            <w:pPr>
              <w:pStyle w:val="paragraph"/>
              <w:spacing w:before="0" w:after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Music can be sung high and low to show understanding of pitch</w:t>
            </w:r>
          </w:p>
        </w:tc>
      </w:tr>
    </w:tbl>
    <w:p w14:paraId="016B66CF" w14:textId="0449E2DC" w:rsidR="00EC1C77" w:rsidRPr="00A8583B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38CC4676" w14:textId="2BC338BA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0FB7F297" w14:textId="6A2DC3D1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1EE2368A" w14:textId="78BE224E" w:rsidR="00EC1C77" w:rsidRPr="00A8583B" w:rsidRDefault="00897346">
      <w:pPr>
        <w:rPr>
          <w:rFonts w:ascii="Sassoon Primary" w:hAnsi="Sassoon Primary"/>
        </w:rPr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44AA24DB" wp14:editId="5947C59F">
            <wp:simplePos x="0" y="0"/>
            <wp:positionH relativeFrom="page">
              <wp:posOffset>5117465</wp:posOffset>
            </wp:positionH>
            <wp:positionV relativeFrom="paragraph">
              <wp:posOffset>3312160</wp:posOffset>
            </wp:positionV>
            <wp:extent cx="3158490" cy="1987550"/>
            <wp:effectExtent l="0" t="0" r="3810" b="0"/>
            <wp:wrapTight wrapText="bothSides">
              <wp:wrapPolygon edited="0">
                <wp:start x="0" y="0"/>
                <wp:lineTo x="0" y="21324"/>
                <wp:lineTo x="21496" y="21324"/>
                <wp:lineTo x="21496" y="0"/>
                <wp:lineTo x="0" y="0"/>
              </wp:wrapPolygon>
            </wp:wrapTight>
            <wp:docPr id="19495638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563856" name="Picture 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32200" w14:textId="0CA3A716" w:rsidR="00EC1C77" w:rsidRPr="00A8583B" w:rsidRDefault="00EC1C77">
      <w:pPr>
        <w:tabs>
          <w:tab w:val="left" w:pos="9990"/>
        </w:tabs>
        <w:rPr>
          <w:rFonts w:ascii="Sassoon Primary" w:hAnsi="Sassoon Primary"/>
        </w:rPr>
      </w:pPr>
    </w:p>
    <w:p w14:paraId="7B4C39FB" w14:textId="4570E021" w:rsidR="00EC1C77" w:rsidRPr="00A8583B" w:rsidRDefault="00416766">
      <w:pPr>
        <w:tabs>
          <w:tab w:val="left" w:pos="9990"/>
        </w:tabs>
        <w:rPr>
          <w:rFonts w:ascii="Sassoon Primary" w:hAnsi="Sassoon Primary"/>
        </w:rPr>
      </w:pPr>
      <w:r w:rsidRPr="00A8583B">
        <w:rPr>
          <w:rFonts w:ascii="Sassoon Primary" w:hAnsi="Sassoon Primary"/>
        </w:rPr>
        <w:t xml:space="preserve"> </w:t>
      </w:r>
      <w:r w:rsidRPr="00A8583B">
        <w:rPr>
          <w:rFonts w:ascii="Sassoon Primary" w:hAnsi="Sassoon Primary"/>
        </w:rPr>
        <w:br/>
      </w:r>
    </w:p>
    <w:p w14:paraId="3659462C" w14:textId="521D7D66" w:rsidR="00EC1C77" w:rsidRPr="00A8583B" w:rsidRDefault="00121451">
      <w:pPr>
        <w:jc w:val="center"/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663367" behindDoc="0" locked="0" layoutInCell="1" allowOverlap="1" wp14:anchorId="664BACFF" wp14:editId="0DDA2865">
            <wp:simplePos x="0" y="0"/>
            <wp:positionH relativeFrom="margin">
              <wp:align>right</wp:align>
            </wp:positionH>
            <wp:positionV relativeFrom="paragraph">
              <wp:posOffset>518160</wp:posOffset>
            </wp:positionV>
            <wp:extent cx="1021083" cy="651510"/>
            <wp:effectExtent l="38100" t="38100" r="45720" b="34290"/>
            <wp:wrapNone/>
            <wp:docPr id="286440018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453273" w:rsidRPr="00A8583B">
        <w:rPr>
          <w:rFonts w:ascii="Sassoon Primary" w:hAnsi="Sassoon Primary"/>
          <w:noProof/>
        </w:rPr>
        <mc:AlternateContent>
          <mc:Choice Requires="wps">
            <w:drawing>
              <wp:inline distT="0" distB="0" distL="0" distR="0" wp14:anchorId="167FF2A7" wp14:editId="4F5CF9F0">
                <wp:extent cx="308610" cy="308610"/>
                <wp:effectExtent l="0" t="0" r="0" b="0"/>
                <wp:docPr id="600284321" name="Rectangle 4" descr="Musical Instruments Across Asia and the Pacific Islan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Musical Instruments Across Asia and the Pacific Islands" o:spid="_x0000_s1026" filled="f" stroked="f" w14:anchorId="5619A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>
                <o:lock v:ext="edit" aspectratio="t"/>
                <w10:anchorlock/>
              </v:rect>
            </w:pict>
          </mc:Fallback>
        </mc:AlternateContent>
      </w:r>
      <w:r w:rsidR="00251668" w:rsidRPr="00A8583B">
        <w:rPr>
          <w:rFonts w:ascii="Sassoon Primary" w:hAnsi="Sassoon Primary"/>
          <w:noProof/>
        </w:rPr>
        <w:drawing>
          <wp:anchor distT="0" distB="0" distL="114300" distR="114300" simplePos="0" relativeHeight="251658243" behindDoc="0" locked="0" layoutInCell="1" allowOverlap="1" wp14:anchorId="3B5CF4FD" wp14:editId="0D50F3EA">
            <wp:simplePos x="0" y="0"/>
            <wp:positionH relativeFrom="column">
              <wp:posOffset>-466090</wp:posOffset>
            </wp:positionH>
            <wp:positionV relativeFrom="paragraph">
              <wp:posOffset>3447415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sectPr w:rsidR="00EC1C77" w:rsidRPr="00A8583B" w:rsidSect="00A22C07">
      <w:pgSz w:w="16838" w:h="11906" w:orient="landscape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44307" w14:textId="77777777" w:rsidR="00B471D1" w:rsidRDefault="00B471D1">
      <w:pPr>
        <w:spacing w:after="0" w:line="240" w:lineRule="auto"/>
      </w:pPr>
      <w:r>
        <w:separator/>
      </w:r>
    </w:p>
  </w:endnote>
  <w:endnote w:type="continuationSeparator" w:id="0">
    <w:p w14:paraId="6B568C58" w14:textId="77777777" w:rsidR="00B471D1" w:rsidRDefault="00B47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B8BB4" w14:textId="77777777" w:rsidR="00B471D1" w:rsidRDefault="00B471D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D8DE62D" w14:textId="77777777" w:rsidR="00B471D1" w:rsidRDefault="00B471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7F7B"/>
    <w:rsid w:val="00121451"/>
    <w:rsid w:val="00207E60"/>
    <w:rsid w:val="00237008"/>
    <w:rsid w:val="00251668"/>
    <w:rsid w:val="00275ABB"/>
    <w:rsid w:val="003323A7"/>
    <w:rsid w:val="00332D8E"/>
    <w:rsid w:val="00341979"/>
    <w:rsid w:val="003D3B8C"/>
    <w:rsid w:val="00416766"/>
    <w:rsid w:val="00453273"/>
    <w:rsid w:val="00474363"/>
    <w:rsid w:val="00474930"/>
    <w:rsid w:val="00481EF9"/>
    <w:rsid w:val="00576A7C"/>
    <w:rsid w:val="00623A4A"/>
    <w:rsid w:val="00652552"/>
    <w:rsid w:val="006740CB"/>
    <w:rsid w:val="006A38BD"/>
    <w:rsid w:val="006D3865"/>
    <w:rsid w:val="00746471"/>
    <w:rsid w:val="00816867"/>
    <w:rsid w:val="00865CA9"/>
    <w:rsid w:val="00897346"/>
    <w:rsid w:val="008A5B38"/>
    <w:rsid w:val="009C0E83"/>
    <w:rsid w:val="00A126ED"/>
    <w:rsid w:val="00A22C07"/>
    <w:rsid w:val="00A8583B"/>
    <w:rsid w:val="00AB25FC"/>
    <w:rsid w:val="00AB4260"/>
    <w:rsid w:val="00AC13B4"/>
    <w:rsid w:val="00B164DF"/>
    <w:rsid w:val="00B471D1"/>
    <w:rsid w:val="00B67F8B"/>
    <w:rsid w:val="00C164C4"/>
    <w:rsid w:val="00C31908"/>
    <w:rsid w:val="00C853EC"/>
    <w:rsid w:val="00C95220"/>
    <w:rsid w:val="00CC5829"/>
    <w:rsid w:val="00CF437D"/>
    <w:rsid w:val="00E13AFB"/>
    <w:rsid w:val="00E222F8"/>
    <w:rsid w:val="00EC1C77"/>
    <w:rsid w:val="00FB415B"/>
    <w:rsid w:val="28A8AC6C"/>
    <w:rsid w:val="4723E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7F19E851-2EDF-45D3-9737-F4EDBD40E76E}"/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Sarah Muneer</cp:lastModifiedBy>
  <cp:revision>2</cp:revision>
  <cp:lastPrinted>2024-07-23T09:08:00Z</cp:lastPrinted>
  <dcterms:created xsi:type="dcterms:W3CDTF">2025-11-23T00:19:00Z</dcterms:created>
  <dcterms:modified xsi:type="dcterms:W3CDTF">2025-11-23T00:19:00Z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