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1912AA46" w:rsidR="002039DA" w:rsidRPr="00696B2A" w:rsidRDefault="006D7D20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7C1B0CB7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6270FE3D" w:rsidR="00B47812" w:rsidRPr="006D75EF" w:rsidRDefault="00B47812" w:rsidP="00B47812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C12203"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</w:t>
                            </w:r>
                            <w:r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41A8B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696B2A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E: </w:t>
                            </w:r>
                            <w:r w:rsidR="00135F56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Spring 1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6270FE3D" w:rsidR="00B47812" w:rsidRPr="006D75EF" w:rsidRDefault="00B47812" w:rsidP="00B47812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C12203"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</w:t>
                      </w:r>
                      <w:r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41A8B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696B2A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E: </w:t>
                      </w:r>
                      <w:r w:rsidR="00135F56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Spring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263"/>
        <w:gridCol w:w="7866"/>
      </w:tblGrid>
      <w:tr w:rsidR="0013253B" w:rsidRPr="00D65715" w14:paraId="36F0A4EE" w14:textId="77777777" w:rsidTr="00827A8A">
        <w:trPr>
          <w:trHeight w:val="279"/>
        </w:trPr>
        <w:tc>
          <w:tcPr>
            <w:tcW w:w="2263" w:type="dxa"/>
          </w:tcPr>
          <w:p w14:paraId="3F2105FA" w14:textId="77777777" w:rsidR="00204020" w:rsidRPr="006D75EF" w:rsidRDefault="00EA1E0E" w:rsidP="006D7D20">
            <w:pPr>
              <w:jc w:val="center"/>
              <w:rPr>
                <w:rFonts w:ascii="SassoonCRInfant" w:hAnsi="SassoonCRInfant"/>
                <w:b/>
                <w:color w:val="7030A0"/>
              </w:rPr>
            </w:pPr>
            <w:r w:rsidRPr="006D75EF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66" w:type="dxa"/>
          </w:tcPr>
          <w:p w14:paraId="70EF11B2" w14:textId="77777777" w:rsidR="00FB422A" w:rsidRPr="006D75EF" w:rsidRDefault="00204020" w:rsidP="005D4F0D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6D75EF">
              <w:rPr>
                <w:rFonts w:ascii="SassoonCRInfant" w:hAnsi="SassoonCRInfant"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1E86DD9D" w14:textId="77777777" w:rsidR="00EA1E0E" w:rsidRPr="006D75EF" w:rsidRDefault="00EA1E0E" w:rsidP="005D4F0D">
            <w:pPr>
              <w:rPr>
                <w:rFonts w:ascii="SassoonCRInfant" w:hAnsi="SassoonCRInfant"/>
                <w:b/>
                <w:color w:val="7030A0"/>
              </w:rPr>
            </w:pPr>
          </w:p>
        </w:tc>
      </w:tr>
      <w:tr w:rsidR="0013253B" w:rsidRPr="00D65715" w14:paraId="178ADF98" w14:textId="77777777" w:rsidTr="007C65CB">
        <w:trPr>
          <w:trHeight w:val="725"/>
        </w:trPr>
        <w:tc>
          <w:tcPr>
            <w:tcW w:w="2263" w:type="dxa"/>
            <w:vMerge w:val="restart"/>
          </w:tcPr>
          <w:p w14:paraId="48F41095" w14:textId="27DAD1D6" w:rsidR="007C65CB" w:rsidRPr="006D75EF" w:rsidRDefault="0013253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  <w:r w:rsidRPr="0013253B"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  <w:drawing>
                <wp:anchor distT="0" distB="0" distL="114300" distR="114300" simplePos="0" relativeHeight="251660295" behindDoc="1" locked="0" layoutInCell="1" allowOverlap="1" wp14:anchorId="10B0BB10" wp14:editId="5F16AC8D">
                  <wp:simplePos x="0" y="0"/>
                  <wp:positionH relativeFrom="column">
                    <wp:posOffset>23495</wp:posOffset>
                  </wp:positionH>
                  <wp:positionV relativeFrom="page">
                    <wp:posOffset>434340</wp:posOffset>
                  </wp:positionV>
                  <wp:extent cx="1281430" cy="1082040"/>
                  <wp:effectExtent l="0" t="0" r="0" b="3810"/>
                  <wp:wrapTight wrapText="bothSides">
                    <wp:wrapPolygon edited="0">
                      <wp:start x="20230" y="0"/>
                      <wp:lineTo x="6743" y="380"/>
                      <wp:lineTo x="4817" y="1141"/>
                      <wp:lineTo x="5138" y="6085"/>
                      <wp:lineTo x="2569" y="9507"/>
                      <wp:lineTo x="3853" y="12169"/>
                      <wp:lineTo x="3853" y="20535"/>
                      <wp:lineTo x="8670" y="21296"/>
                      <wp:lineTo x="19909" y="21296"/>
                      <wp:lineTo x="21193" y="21296"/>
                      <wp:lineTo x="21193" y="20915"/>
                      <wp:lineTo x="7064" y="18254"/>
                      <wp:lineTo x="9633" y="16732"/>
                      <wp:lineTo x="9954" y="14831"/>
                      <wp:lineTo x="7707" y="12169"/>
                      <wp:lineTo x="13166" y="12169"/>
                      <wp:lineTo x="18624" y="9127"/>
                      <wp:lineTo x="18303" y="6085"/>
                      <wp:lineTo x="21193" y="761"/>
                      <wp:lineTo x="21193" y="0"/>
                      <wp:lineTo x="20230" y="0"/>
                    </wp:wrapPolygon>
                  </wp:wrapTight>
                  <wp:docPr id="14020384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038496" name=""/>
                          <pic:cNvPicPr/>
                        </pic:nvPicPr>
                        <pic:blipFill>
                          <a:blip r:embed="rId12" cstate="print">
                            <a:clrChange>
                              <a:clrFrom>
                                <a:srgbClr val="53ABD1"/>
                              </a:clrFrom>
                              <a:clrTo>
                                <a:srgbClr val="53ABD1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430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66" w:type="dxa"/>
          </w:tcPr>
          <w:p w14:paraId="219AB12A" w14:textId="55A66C7D" w:rsidR="006C1AFD" w:rsidRPr="006D75EF" w:rsidRDefault="00716FC0" w:rsidP="006C1AFD">
            <w:pPr>
              <w:spacing w:after="160" w:line="259" w:lineRule="auto"/>
              <w:jc w:val="center"/>
              <w:rPr>
                <w:rFonts w:ascii="SassoonCRInfant" w:hAnsi="SassoonCRInfant" w:cstheme="minorHAnsi"/>
                <w:b/>
                <w:bCs/>
              </w:rPr>
            </w:pPr>
            <w:r>
              <w:rPr>
                <w:rFonts w:ascii="SassoonCRInfant" w:hAnsi="SassoonCRInfant" w:cstheme="minorHAnsi"/>
                <w:b/>
                <w:bCs/>
              </w:rPr>
              <w:t>Dance: Zoo</w:t>
            </w:r>
          </w:p>
          <w:p w14:paraId="562D00F7" w14:textId="50B71E12" w:rsidR="007C65CB" w:rsidRPr="006D75EF" w:rsidRDefault="000F49A8" w:rsidP="007C65CB">
            <w:pPr>
              <w:spacing w:after="160" w:line="259" w:lineRule="auto"/>
              <w:rPr>
                <w:rFonts w:ascii="SassoonCRInfant" w:hAnsi="SassoonCRInfant" w:cstheme="minorHAnsi"/>
                <w:color w:val="000000"/>
              </w:rPr>
            </w:pPr>
            <w:r>
              <w:rPr>
                <w:rFonts w:ascii="SassoonCRInfant" w:hAnsi="SassoonCRInfant" w:cstheme="minorHAnsi"/>
                <w:color w:val="000000"/>
              </w:rPr>
              <w:t>To be a champion dancer, you have to time your dance with the beat of the music.</w:t>
            </w:r>
          </w:p>
        </w:tc>
      </w:tr>
      <w:tr w:rsidR="0013253B" w:rsidRPr="00D65715" w14:paraId="51EDE490" w14:textId="77777777" w:rsidTr="00827A8A">
        <w:trPr>
          <w:trHeight w:val="723"/>
        </w:trPr>
        <w:tc>
          <w:tcPr>
            <w:tcW w:w="2263" w:type="dxa"/>
            <w:vMerge/>
          </w:tcPr>
          <w:p w14:paraId="21686352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3CB6F550" w14:textId="0FA96FC9" w:rsidR="007C65CB" w:rsidRPr="006D75EF" w:rsidRDefault="000F49A8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>
              <w:rPr>
                <w:rFonts w:ascii="SassoonCRInfant" w:hAnsi="SassoonCRInfant" w:cstheme="minorHAnsi"/>
              </w:rPr>
              <w:t>Movements in dance are big, clear and purposeful.</w:t>
            </w:r>
          </w:p>
        </w:tc>
      </w:tr>
      <w:tr w:rsidR="0013253B" w:rsidRPr="00D65715" w14:paraId="3544DD61" w14:textId="77777777" w:rsidTr="00827A8A">
        <w:trPr>
          <w:trHeight w:val="723"/>
        </w:trPr>
        <w:tc>
          <w:tcPr>
            <w:tcW w:w="2263" w:type="dxa"/>
            <w:vMerge/>
          </w:tcPr>
          <w:p w14:paraId="2E6654BC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26CD83C5" w14:textId="4089A057" w:rsidR="007C65CB" w:rsidRPr="006D75EF" w:rsidRDefault="000F49A8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>
              <w:rPr>
                <w:rFonts w:ascii="SassoonCRInfant" w:hAnsi="SassoonCRInfant" w:cstheme="minorHAnsi"/>
              </w:rPr>
              <w:t>Dancing in a sequence means we combine different movements.</w:t>
            </w:r>
          </w:p>
        </w:tc>
      </w:tr>
      <w:tr w:rsidR="0013253B" w:rsidRPr="00D65715" w14:paraId="6B2EA7E8" w14:textId="77777777" w:rsidTr="00827A8A">
        <w:trPr>
          <w:trHeight w:val="723"/>
        </w:trPr>
        <w:tc>
          <w:tcPr>
            <w:tcW w:w="2263" w:type="dxa"/>
            <w:vMerge/>
          </w:tcPr>
          <w:p w14:paraId="2DEDB0A6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129EA50D" w14:textId="56E891C3" w:rsidR="007C65CB" w:rsidRPr="006D75EF" w:rsidRDefault="000F49A8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>
              <w:rPr>
                <w:rFonts w:ascii="SassoonCRInfant" w:hAnsi="SassoonCRInfant" w:cstheme="minorHAnsi"/>
              </w:rPr>
              <w:t>Dancing with expression means we project our thoughts and feelings with our bodies.</w:t>
            </w:r>
          </w:p>
        </w:tc>
      </w:tr>
      <w:tr w:rsidR="0013253B" w:rsidRPr="00D65715" w14:paraId="36BBC4C2" w14:textId="77777777" w:rsidTr="00827A8A">
        <w:trPr>
          <w:trHeight w:val="723"/>
        </w:trPr>
        <w:tc>
          <w:tcPr>
            <w:tcW w:w="2263" w:type="dxa"/>
            <w:vMerge/>
          </w:tcPr>
          <w:p w14:paraId="77EC545B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406D289C" w14:textId="0CE8410B" w:rsidR="007C65CB" w:rsidRPr="006D75EF" w:rsidRDefault="000F49A8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>
              <w:rPr>
                <w:rFonts w:ascii="SassoonCRInfant" w:hAnsi="SassoonCRInfant" w:cstheme="minorHAnsi"/>
              </w:rPr>
              <w:t>In dance, we move with control and respond to the rhythm and beat.</w:t>
            </w:r>
          </w:p>
        </w:tc>
      </w:tr>
      <w:tr w:rsidR="0013253B" w:rsidRPr="00D65715" w14:paraId="196014EE" w14:textId="77777777" w:rsidTr="00827A8A">
        <w:trPr>
          <w:trHeight w:val="886"/>
        </w:trPr>
        <w:tc>
          <w:tcPr>
            <w:tcW w:w="2263" w:type="dxa"/>
            <w:vMerge w:val="restart"/>
          </w:tcPr>
          <w:p w14:paraId="45B09838" w14:textId="3B7F7098" w:rsidR="00827A8A" w:rsidRPr="00D65715" w:rsidRDefault="00F24A5F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F24A5F">
              <w:drawing>
                <wp:anchor distT="0" distB="0" distL="114300" distR="114300" simplePos="0" relativeHeight="251659271" behindDoc="1" locked="0" layoutInCell="1" allowOverlap="1" wp14:anchorId="230F3F74" wp14:editId="5761D434">
                  <wp:simplePos x="0" y="0"/>
                  <wp:positionH relativeFrom="column">
                    <wp:posOffset>-18415</wp:posOffset>
                  </wp:positionH>
                  <wp:positionV relativeFrom="page">
                    <wp:posOffset>171450</wp:posOffset>
                  </wp:positionV>
                  <wp:extent cx="1200785" cy="1493520"/>
                  <wp:effectExtent l="0" t="0" r="0" b="0"/>
                  <wp:wrapTight wrapText="bothSides">
                    <wp:wrapPolygon edited="0">
                      <wp:start x="5140" y="276"/>
                      <wp:lineTo x="4112" y="1653"/>
                      <wp:lineTo x="4112" y="3306"/>
                      <wp:lineTo x="4797" y="6061"/>
                      <wp:lineTo x="10280" y="9643"/>
                      <wp:lineTo x="11651" y="9643"/>
                      <wp:lineTo x="10280" y="14051"/>
                      <wp:lineTo x="7539" y="18459"/>
                      <wp:lineTo x="7539" y="19010"/>
                      <wp:lineTo x="8567" y="20939"/>
                      <wp:lineTo x="10623" y="20939"/>
                      <wp:lineTo x="17134" y="20388"/>
                      <wp:lineTo x="18162" y="20112"/>
                      <wp:lineTo x="16791" y="18459"/>
                      <wp:lineTo x="16448" y="14878"/>
                      <wp:lineTo x="17819" y="13500"/>
                      <wp:lineTo x="18847" y="11020"/>
                      <wp:lineTo x="15420" y="3031"/>
                      <wp:lineTo x="12679" y="1378"/>
                      <wp:lineTo x="6854" y="276"/>
                      <wp:lineTo x="5140" y="276"/>
                    </wp:wrapPolygon>
                  </wp:wrapTight>
                  <wp:docPr id="17139405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3940512" name=""/>
                          <pic:cNvPicPr/>
                        </pic:nvPicPr>
                        <pic:blipFill>
                          <a:blip r:embed="rId13">
                            <a:clrChange>
                              <a:clrFrom>
                                <a:srgbClr val="53ABD1"/>
                              </a:clrFrom>
                              <a:clrTo>
                                <a:srgbClr val="53ABD1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785" cy="1493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958EF">
              <w:rPr>
                <w:noProof/>
              </w:rPr>
              <mc:AlternateContent>
                <mc:Choice Requires="wps">
                  <w:drawing>
                    <wp:inline distT="0" distB="0" distL="0" distR="0" wp14:anchorId="2F387D08" wp14:editId="5CA9E854">
                      <wp:extent cx="304800" cy="304800"/>
                      <wp:effectExtent l="0" t="0" r="0" b="0"/>
                      <wp:docPr id="1925432978" name="Rectangle 2" descr="Image result for running widge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3B3C6A" id="Rectangle 2" o:spid="_x0000_s1026" alt="Image result for running widge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3958EF">
              <w:t xml:space="preserve"> </w:t>
            </w:r>
          </w:p>
        </w:tc>
        <w:tc>
          <w:tcPr>
            <w:tcW w:w="7866" w:type="dxa"/>
          </w:tcPr>
          <w:p w14:paraId="6CDFD9DC" w14:textId="18F24660" w:rsidR="006C1AFD" w:rsidRPr="00957B08" w:rsidRDefault="00716FC0" w:rsidP="006C1AFD">
            <w:pPr>
              <w:spacing w:after="160" w:line="259" w:lineRule="auto"/>
              <w:jc w:val="center"/>
              <w:rPr>
                <w:rFonts w:ascii="SassoonCRInfant" w:hAnsi="SassoonCRInfant" w:cstheme="minorHAnsi"/>
                <w:b/>
                <w:bCs/>
              </w:rPr>
            </w:pPr>
            <w:r>
              <w:rPr>
                <w:rFonts w:ascii="SassoonCRInfant" w:hAnsi="SassoonCRInfant" w:cstheme="minorHAnsi"/>
                <w:b/>
                <w:bCs/>
              </w:rPr>
              <w:t>Ball skills: hands</w:t>
            </w:r>
          </w:p>
          <w:p w14:paraId="22CC798F" w14:textId="53948EFB" w:rsidR="00827A8A" w:rsidRPr="00135F56" w:rsidRDefault="006C1AFD" w:rsidP="00135F56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 w:rsidRPr="00957B08">
              <w:rPr>
                <w:rFonts w:ascii="SassoonCRInfant" w:hAnsi="SassoonCRInfant" w:cstheme="minorHAnsi"/>
              </w:rPr>
              <w:t xml:space="preserve">When </w:t>
            </w:r>
            <w:r w:rsidR="00135F56">
              <w:rPr>
                <w:rFonts w:ascii="SassoonCRInfant" w:hAnsi="SassoonCRInfant" w:cstheme="minorHAnsi"/>
              </w:rPr>
              <w:t xml:space="preserve">throwing the ball, use overarm and underarm to throw accurately and to beat your </w:t>
            </w:r>
            <w:r w:rsidR="00135F56" w:rsidRPr="00135F56">
              <w:rPr>
                <w:rFonts w:ascii="SassoonCRInfant" w:hAnsi="SassoonCRInfant" w:cstheme="minorHAnsi"/>
                <w:color w:val="000000" w:themeColor="text1"/>
              </w:rPr>
              <w:t>opponent.</w:t>
            </w:r>
          </w:p>
        </w:tc>
      </w:tr>
      <w:tr w:rsidR="0013253B" w:rsidRPr="00D65715" w14:paraId="3C738FAD" w14:textId="77777777" w:rsidTr="00827A8A">
        <w:trPr>
          <w:trHeight w:val="1055"/>
        </w:trPr>
        <w:tc>
          <w:tcPr>
            <w:tcW w:w="2263" w:type="dxa"/>
            <w:vMerge/>
          </w:tcPr>
          <w:p w14:paraId="160FA7DC" w14:textId="6C4691B1" w:rsidR="00827A8A" w:rsidRPr="00D65715" w:rsidRDefault="00827A8A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44C39BA1" w14:textId="77777777" w:rsidR="00827A8A" w:rsidRPr="00957B08" w:rsidRDefault="00827A8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2"/>
                <w:szCs w:val="22"/>
              </w:rPr>
            </w:pPr>
          </w:p>
          <w:p w14:paraId="71A75BA4" w14:textId="5C2ACB95" w:rsidR="00955B4D" w:rsidRPr="00957B08" w:rsidRDefault="00135F56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color w:val="000000"/>
                <w:sz w:val="22"/>
                <w:szCs w:val="22"/>
              </w:rPr>
              <w:t>Throwing the ball and aiming accurately is a skill that takes lots of practice. Catching is also a skill and requires hand eye coordination.</w:t>
            </w:r>
          </w:p>
        </w:tc>
      </w:tr>
      <w:tr w:rsidR="0013253B" w:rsidRPr="00D65715" w14:paraId="0F1BFDC3" w14:textId="77777777" w:rsidTr="00827A8A">
        <w:trPr>
          <w:trHeight w:val="886"/>
        </w:trPr>
        <w:tc>
          <w:tcPr>
            <w:tcW w:w="2263" w:type="dxa"/>
            <w:vMerge/>
          </w:tcPr>
          <w:p w14:paraId="5F9D0663" w14:textId="77777777" w:rsidR="00827A8A" w:rsidRPr="00D65715" w:rsidRDefault="00827A8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="Calibri"/>
                <w:noProof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260B006C" w14:textId="15C08698" w:rsidR="00827A8A" w:rsidRPr="00957B08" w:rsidRDefault="002019FF" w:rsidP="002019FF">
            <w:pPr>
              <w:rPr>
                <w:rStyle w:val="normaltextrun"/>
                <w:rFonts w:ascii="SassoonCRInfant" w:hAnsi="SassoonCRInfant" w:cstheme="minorHAnsi"/>
                <w:lang w:val="en-US"/>
              </w:rPr>
            </w:pPr>
            <w:r w:rsidRPr="00957B08">
              <w:rPr>
                <w:rFonts w:ascii="SassoonCRInfant" w:hAnsi="SassoonCRInfant"/>
              </w:rPr>
              <w:t>When playing in a game, we must listen, play by the rule</w:t>
            </w:r>
            <w:r w:rsidR="00135F56">
              <w:rPr>
                <w:rFonts w:ascii="SassoonCRInfant" w:hAnsi="SassoonCRInfant"/>
              </w:rPr>
              <w:t>s and work together in our teams.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D65715" w14:paraId="7E2F3E4C" w14:textId="77777777" w:rsidTr="7CAC296E">
        <w:trPr>
          <w:trHeight w:val="389"/>
        </w:trPr>
        <w:tc>
          <w:tcPr>
            <w:tcW w:w="5049" w:type="dxa"/>
            <w:gridSpan w:val="2"/>
          </w:tcPr>
          <w:p w14:paraId="3FE2E31A" w14:textId="77777777" w:rsidR="006E2B78" w:rsidRPr="006D75EF" w:rsidRDefault="006E2B78" w:rsidP="00DD7B6B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6D75EF">
              <w:rPr>
                <w:rFonts w:ascii="SassoonCRInfant" w:hAnsi="SassoonCRInfant" w:cstheme="minorHAnsi"/>
                <w:b/>
                <w:color w:val="7030A0"/>
              </w:rPr>
              <w:t>Subject Specific Vocabulary</w:t>
            </w:r>
          </w:p>
        </w:tc>
      </w:tr>
      <w:tr w:rsidR="006E2B78" w:rsidRPr="00D65715" w14:paraId="1CDA4D8B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575F25A" w14:textId="53F43C34" w:rsidR="006E2B78" w:rsidRPr="006D75EF" w:rsidRDefault="003F2480" w:rsidP="00BF14F7">
            <w:p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Champion dancer</w:t>
            </w:r>
          </w:p>
        </w:tc>
        <w:tc>
          <w:tcPr>
            <w:tcW w:w="3369" w:type="dxa"/>
          </w:tcPr>
          <w:p w14:paraId="3A95B8AB" w14:textId="59F82DE3" w:rsidR="009A70EB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Moving with control, responding to rhythm in relation to the music.</w:t>
            </w:r>
          </w:p>
        </w:tc>
      </w:tr>
      <w:tr w:rsidR="000E3067" w:rsidRPr="00D65715" w14:paraId="51B8B6DD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36F78553" w14:textId="105FE753" w:rsidR="000E3067" w:rsidRPr="006D75EF" w:rsidRDefault="003F2480" w:rsidP="00BF14F7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Beat </w:t>
            </w:r>
          </w:p>
        </w:tc>
        <w:tc>
          <w:tcPr>
            <w:tcW w:w="3369" w:type="dxa"/>
          </w:tcPr>
          <w:p w14:paraId="50C286C3" w14:textId="4DD49EE8" w:rsidR="000E3067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Dancing to the notes of music in time.</w:t>
            </w:r>
          </w:p>
        </w:tc>
      </w:tr>
      <w:tr w:rsidR="000E3067" w:rsidRPr="00D65715" w14:paraId="79CD42C1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7E77802" w14:textId="3B9DFB7F" w:rsidR="000E3067" w:rsidRPr="006D75EF" w:rsidRDefault="003F2480" w:rsidP="00BF14F7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Moving </w:t>
            </w:r>
          </w:p>
        </w:tc>
        <w:tc>
          <w:tcPr>
            <w:tcW w:w="3369" w:type="dxa"/>
          </w:tcPr>
          <w:p w14:paraId="05F3ECBA" w14:textId="0A0F53C4" w:rsidR="000E3067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Using body parts in a creative way</w:t>
            </w:r>
          </w:p>
        </w:tc>
      </w:tr>
      <w:tr w:rsidR="000E3067" w:rsidRPr="00D65715" w14:paraId="50BB256F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4351AF4E" w14:textId="636EA32C" w:rsidR="000E3067" w:rsidRPr="006D75EF" w:rsidRDefault="003F2480" w:rsidP="00BF14F7">
            <w:pPr>
              <w:rPr>
                <w:rFonts w:ascii="SassoonCRInfant" w:hAnsi="SassoonCRInfant"/>
                <w:color w:val="5B9BD5" w:themeColor="accent1"/>
              </w:rPr>
            </w:pPr>
            <w:r>
              <w:rPr>
                <w:rFonts w:ascii="SassoonCRInfant" w:hAnsi="SassoonCRInfant"/>
                <w:color w:val="5B9BD5" w:themeColor="accent1"/>
              </w:rPr>
              <w:t xml:space="preserve">Control </w:t>
            </w:r>
          </w:p>
        </w:tc>
        <w:tc>
          <w:tcPr>
            <w:tcW w:w="3369" w:type="dxa"/>
          </w:tcPr>
          <w:p w14:paraId="2FBF15FC" w14:textId="5426F7F0" w:rsidR="001B0DC6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Moving bodies in time with the music, beat or sound.</w:t>
            </w:r>
          </w:p>
        </w:tc>
      </w:tr>
      <w:tr w:rsidR="000E3067" w:rsidRPr="00D65715" w14:paraId="7DE45791" w14:textId="77777777" w:rsidTr="006D75EF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5FE6FAA9" w14:textId="189E1C73" w:rsidR="000E3067" w:rsidRPr="006D75EF" w:rsidRDefault="003F2480" w:rsidP="00BF14F7">
            <w:pPr>
              <w:rPr>
                <w:rFonts w:ascii="SassoonCRInfant" w:hAnsi="SassoonCRInfant"/>
                <w:color w:val="5B9BD5" w:themeColor="accent1"/>
              </w:rPr>
            </w:pPr>
            <w:r>
              <w:rPr>
                <w:rFonts w:ascii="SassoonCRInfant" w:hAnsi="SassoonCRInfant"/>
                <w:color w:val="5B9BD5" w:themeColor="accent1"/>
              </w:rPr>
              <w:t>Motif</w:t>
            </w:r>
          </w:p>
        </w:tc>
        <w:tc>
          <w:tcPr>
            <w:tcW w:w="3369" w:type="dxa"/>
          </w:tcPr>
          <w:p w14:paraId="3B2B0ED2" w14:textId="6EC39AF9" w:rsidR="000E3067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Movements that are repeated.</w:t>
            </w:r>
          </w:p>
        </w:tc>
      </w:tr>
      <w:tr w:rsidR="003F2480" w:rsidRPr="00D65715" w14:paraId="71347B31" w14:textId="77777777" w:rsidTr="006D75EF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638A52A2" w14:textId="082C0C77" w:rsidR="003F2480" w:rsidRDefault="003F2480" w:rsidP="00BF14F7">
            <w:pPr>
              <w:rPr>
                <w:rFonts w:ascii="SassoonCRInfant" w:hAnsi="SassoonCRInfant"/>
                <w:color w:val="5B9BD5" w:themeColor="accent1"/>
              </w:rPr>
            </w:pPr>
            <w:r>
              <w:rPr>
                <w:rFonts w:ascii="SassoonCRInfant" w:hAnsi="SassoonCRInfant"/>
                <w:color w:val="5B9BD5" w:themeColor="accent1"/>
              </w:rPr>
              <w:t xml:space="preserve">Rhythm </w:t>
            </w:r>
          </w:p>
        </w:tc>
        <w:tc>
          <w:tcPr>
            <w:tcW w:w="3369" w:type="dxa"/>
          </w:tcPr>
          <w:p w14:paraId="4C90FC86" w14:textId="45A8F26B" w:rsidR="003F2480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Repeated patterns of movements or sounds.</w:t>
            </w:r>
          </w:p>
        </w:tc>
      </w:tr>
      <w:tr w:rsidR="003F2480" w:rsidRPr="00D65715" w14:paraId="7A246848" w14:textId="77777777" w:rsidTr="006D75EF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03CA6781" w14:textId="05ACE9CC" w:rsidR="003F2480" w:rsidRDefault="003F2480" w:rsidP="00BF14F7">
            <w:pPr>
              <w:rPr>
                <w:rFonts w:ascii="SassoonCRInfant" w:hAnsi="SassoonCRInfant"/>
                <w:color w:val="5B9BD5" w:themeColor="accent1"/>
              </w:rPr>
            </w:pPr>
            <w:r>
              <w:rPr>
                <w:rFonts w:ascii="SassoonCRInfant" w:hAnsi="SassoonCRInfant"/>
                <w:color w:val="5B9BD5" w:themeColor="accent1"/>
              </w:rPr>
              <w:t xml:space="preserve">Sequence </w:t>
            </w:r>
          </w:p>
        </w:tc>
        <w:tc>
          <w:tcPr>
            <w:tcW w:w="3369" w:type="dxa"/>
          </w:tcPr>
          <w:p w14:paraId="06F18267" w14:textId="3EE57607" w:rsidR="003F2480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Movements added together.</w:t>
            </w:r>
          </w:p>
        </w:tc>
      </w:tr>
      <w:tr w:rsidR="003F2480" w:rsidRPr="00D65715" w14:paraId="11AC4D52" w14:textId="77777777" w:rsidTr="006D75EF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5D05AA60" w14:textId="74922A9A" w:rsidR="003F2480" w:rsidRDefault="003F2480" w:rsidP="00BF14F7">
            <w:pPr>
              <w:rPr>
                <w:rFonts w:ascii="SassoonCRInfant" w:hAnsi="SassoonCRInfant"/>
                <w:color w:val="5B9BD5" w:themeColor="accent1"/>
              </w:rPr>
            </w:pPr>
            <w:r>
              <w:rPr>
                <w:rFonts w:ascii="SassoonCRInfant" w:hAnsi="SassoonCRInfant"/>
                <w:color w:val="5B9BD5" w:themeColor="accent1"/>
              </w:rPr>
              <w:t xml:space="preserve">Expression </w:t>
            </w:r>
          </w:p>
        </w:tc>
        <w:tc>
          <w:tcPr>
            <w:tcW w:w="3369" w:type="dxa"/>
          </w:tcPr>
          <w:p w14:paraId="3D661E7C" w14:textId="342EE3A4" w:rsidR="003F2480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Dancing to show feelings and thoughts.</w:t>
            </w:r>
          </w:p>
        </w:tc>
      </w:tr>
    </w:tbl>
    <w:p w14:paraId="5F1C0480" w14:textId="77777777" w:rsidR="00A3086F" w:rsidRDefault="00A3086F"/>
    <w:tbl>
      <w:tblPr>
        <w:tblStyle w:val="TableGrid"/>
        <w:tblpPr w:leftFromText="180" w:rightFromText="180" w:vertAnchor="text" w:horzAnchor="page" w:tblpX="730" w:tblpY="238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D75EF" w:rsidRPr="00D65715" w14:paraId="5814D082" w14:textId="77777777" w:rsidTr="006D75EF">
        <w:trPr>
          <w:trHeight w:val="113"/>
        </w:trPr>
        <w:tc>
          <w:tcPr>
            <w:tcW w:w="5049" w:type="dxa"/>
            <w:gridSpan w:val="2"/>
            <w:shd w:val="clear" w:color="auto" w:fill="F2F2F2" w:themeFill="background1" w:themeFillShade="F2"/>
          </w:tcPr>
          <w:p w14:paraId="681DBE27" w14:textId="77777777" w:rsidR="006D75EF" w:rsidRPr="002019FF" w:rsidRDefault="006D75E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2019FF">
              <w:rPr>
                <w:rFonts w:ascii="SassoonCRInfant" w:hAnsi="SassoonCRInfant" w:cstheme="minorHAnsi"/>
                <w:b/>
                <w:color w:val="7030A0"/>
                <w:sz w:val="22"/>
                <w:szCs w:val="22"/>
              </w:rPr>
              <w:t>Subject Specific Vocabulary</w:t>
            </w:r>
          </w:p>
        </w:tc>
      </w:tr>
      <w:tr w:rsidR="006D75EF" w:rsidRPr="00D65715" w14:paraId="3676D5F2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18FEC1C" w14:textId="6BBE9F53" w:rsidR="006D75EF" w:rsidRPr="002019FF" w:rsidRDefault="00716FC0" w:rsidP="002019FF">
            <w:pPr>
              <w:rPr>
                <w:rFonts w:ascii="SassoonCRInfant" w:hAnsi="SassoonCRInfant" w:cstheme="minorHAnsi"/>
                <w:color w:val="0070C0"/>
              </w:rPr>
            </w:pPr>
            <w:r>
              <w:rPr>
                <w:rFonts w:ascii="SassoonCRInfant" w:hAnsi="SassoonCRInfant" w:cstheme="minorHAnsi"/>
                <w:color w:val="0070C0"/>
              </w:rPr>
              <w:t xml:space="preserve">Overarm </w:t>
            </w:r>
          </w:p>
        </w:tc>
        <w:tc>
          <w:tcPr>
            <w:tcW w:w="3369" w:type="dxa"/>
          </w:tcPr>
          <w:p w14:paraId="7961C2B0" w14:textId="12026373" w:rsidR="006D75EF" w:rsidRPr="002019FF" w:rsidRDefault="00716FC0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Throwing a ball by raising your arm over your head.</w:t>
            </w:r>
          </w:p>
        </w:tc>
      </w:tr>
      <w:tr w:rsidR="006D75EF" w:rsidRPr="00D65715" w14:paraId="722C7CD6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07FA7012" w14:textId="706BD6CA" w:rsidR="006D75EF" w:rsidRPr="002019FF" w:rsidRDefault="00716FC0" w:rsidP="002019FF">
            <w:pPr>
              <w:rPr>
                <w:rFonts w:ascii="SassoonCRInfant" w:hAnsi="SassoonCRInfant" w:cstheme="minorHAnsi"/>
              </w:rPr>
            </w:pPr>
            <w:r w:rsidRPr="00716FC0">
              <w:rPr>
                <w:rFonts w:ascii="SassoonCRInfant" w:hAnsi="SassoonCRInfant" w:cstheme="minorHAnsi"/>
                <w:color w:val="0070C0"/>
              </w:rPr>
              <w:t xml:space="preserve">Underarm </w:t>
            </w:r>
          </w:p>
        </w:tc>
        <w:tc>
          <w:tcPr>
            <w:tcW w:w="3369" w:type="dxa"/>
          </w:tcPr>
          <w:p w14:paraId="2DAA1D22" w14:textId="4F12E9F1" w:rsidR="006D75EF" w:rsidRPr="002019FF" w:rsidRDefault="00716FC0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 xml:space="preserve">Throwing a ball by </w:t>
            </w:r>
            <w:r w:rsidR="00E31CBC">
              <w:rPr>
                <w:rFonts w:ascii="SassoonCRInfant" w:hAnsi="SassoonCRInfant" w:cstheme="minorHAnsi"/>
                <w:sz w:val="22"/>
                <w:szCs w:val="22"/>
              </w:rPr>
              <w:t>lowering your arm.</w:t>
            </w:r>
          </w:p>
        </w:tc>
      </w:tr>
      <w:tr w:rsidR="006D75EF" w:rsidRPr="00D65715" w14:paraId="1683434D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64A81AD1" w14:textId="0AE22712" w:rsidR="006D75EF" w:rsidRPr="002019FF" w:rsidRDefault="00F24A5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 xml:space="preserve">Throwing </w:t>
            </w:r>
          </w:p>
        </w:tc>
        <w:tc>
          <w:tcPr>
            <w:tcW w:w="3369" w:type="dxa"/>
          </w:tcPr>
          <w:p w14:paraId="2019BD63" w14:textId="16AE876F" w:rsidR="006D75EF" w:rsidRPr="002019FF" w:rsidRDefault="00F24A5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Using your hand to propel the ball.</w:t>
            </w:r>
          </w:p>
        </w:tc>
      </w:tr>
      <w:tr w:rsidR="006D75EF" w:rsidRPr="00D65715" w14:paraId="0B5AFD6F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44B9ADA0" w14:textId="65CBF2F6" w:rsidR="006D75EF" w:rsidRPr="002019FF" w:rsidRDefault="00716FC0" w:rsidP="006D75EF">
            <w:pPr>
              <w:rPr>
                <w:rFonts w:ascii="SassoonCRInfant" w:hAnsi="SassoonCRInfant" w:cstheme="minorHAnsi"/>
                <w:color w:val="5B9BD5" w:themeColor="accent1"/>
                <w:lang w:eastAsia="en-GB"/>
              </w:rPr>
            </w:pPr>
            <w:r>
              <w:rPr>
                <w:rFonts w:ascii="SassoonCRInfant" w:hAnsi="SassoonCRInfant" w:cstheme="minorHAnsi"/>
                <w:color w:val="5B9BD5" w:themeColor="accent1"/>
                <w:lang w:eastAsia="en-GB"/>
              </w:rPr>
              <w:t xml:space="preserve">Accurately </w:t>
            </w:r>
          </w:p>
        </w:tc>
        <w:tc>
          <w:tcPr>
            <w:tcW w:w="3369" w:type="dxa"/>
          </w:tcPr>
          <w:p w14:paraId="2246A5FF" w14:textId="3C674A07" w:rsidR="006D75EF" w:rsidRPr="002019FF" w:rsidRDefault="00E31CBC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Consistently aiming the ball well.</w:t>
            </w:r>
          </w:p>
        </w:tc>
      </w:tr>
      <w:tr w:rsidR="006D75EF" w:rsidRPr="00D65715" w14:paraId="6590A808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CB93DFA" w14:textId="1A3CEA0C" w:rsidR="006D75EF" w:rsidRPr="002019FF" w:rsidRDefault="00716FC0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 w:rsidRPr="00716FC0">
              <w:rPr>
                <w:rFonts w:ascii="SassoonCRInfant" w:hAnsi="SassoonCRInfant" w:cstheme="minorHAnsi"/>
                <w:color w:val="000000" w:themeColor="text1"/>
                <w:sz w:val="22"/>
                <w:szCs w:val="22"/>
              </w:rPr>
              <w:t xml:space="preserve">Teamwork </w:t>
            </w:r>
          </w:p>
        </w:tc>
        <w:tc>
          <w:tcPr>
            <w:tcW w:w="3369" w:type="dxa"/>
          </w:tcPr>
          <w:p w14:paraId="298B7192" w14:textId="107B3F49" w:rsidR="006D75EF" w:rsidRPr="002019FF" w:rsidRDefault="00E31CBC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Working together with your teammates.</w:t>
            </w:r>
          </w:p>
        </w:tc>
      </w:tr>
      <w:tr w:rsidR="00F24A5F" w:rsidRPr="00D65715" w14:paraId="0081C3ED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29638AE9" w14:textId="56EE3C67" w:rsidR="00F24A5F" w:rsidRPr="00716FC0" w:rsidRDefault="00F24A5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2"/>
                <w:szCs w:val="22"/>
              </w:rPr>
              <w:t>Catching</w:t>
            </w:r>
          </w:p>
        </w:tc>
        <w:tc>
          <w:tcPr>
            <w:tcW w:w="3369" w:type="dxa"/>
          </w:tcPr>
          <w:p w14:paraId="6AD4CB22" w14:textId="43A95914" w:rsidR="00F24A5F" w:rsidRDefault="00F24A5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Holding out hands to grab the ball.</w:t>
            </w:r>
          </w:p>
        </w:tc>
      </w:tr>
      <w:tr w:rsidR="00F24A5F" w:rsidRPr="00D65715" w14:paraId="00BD289B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23C8E4CF" w14:textId="7DFD7724" w:rsidR="00F24A5F" w:rsidRPr="00716FC0" w:rsidRDefault="00F24A5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2"/>
                <w:szCs w:val="22"/>
              </w:rPr>
              <w:t xml:space="preserve">Batting </w:t>
            </w:r>
          </w:p>
        </w:tc>
        <w:tc>
          <w:tcPr>
            <w:tcW w:w="3369" w:type="dxa"/>
          </w:tcPr>
          <w:p w14:paraId="6CFEA998" w14:textId="0DBA2F61" w:rsidR="00F24A5F" w:rsidRDefault="00F24A5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Skill of hitting the ball with a bat.</w:t>
            </w:r>
          </w:p>
        </w:tc>
      </w:tr>
      <w:tr w:rsidR="00F24A5F" w:rsidRPr="00D65715" w14:paraId="120262F7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5D2508A8" w14:textId="0F839E70" w:rsidR="00F24A5F" w:rsidRPr="00F24A5F" w:rsidRDefault="00F24A5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F24A5F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 xml:space="preserve">Attacker </w:t>
            </w:r>
          </w:p>
        </w:tc>
        <w:tc>
          <w:tcPr>
            <w:tcW w:w="3369" w:type="dxa"/>
          </w:tcPr>
          <w:p w14:paraId="70CA0A84" w14:textId="4A53B09D" w:rsidR="00F24A5F" w:rsidRDefault="00F24A5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Someone who has possession of the ball</w:t>
            </w:r>
          </w:p>
        </w:tc>
      </w:tr>
      <w:tr w:rsidR="00F24A5F" w:rsidRPr="00D65715" w14:paraId="651978CE" w14:textId="77777777" w:rsidTr="00F24A5F">
        <w:trPr>
          <w:trHeight w:val="99"/>
        </w:trPr>
        <w:tc>
          <w:tcPr>
            <w:tcW w:w="1680" w:type="dxa"/>
            <w:shd w:val="clear" w:color="auto" w:fill="F2F2F2" w:themeFill="background1" w:themeFillShade="F2"/>
          </w:tcPr>
          <w:p w14:paraId="2559AEE8" w14:textId="2636A016" w:rsidR="00F24A5F" w:rsidRPr="00F24A5F" w:rsidRDefault="00F24A5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F24A5F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 xml:space="preserve">Defender </w:t>
            </w:r>
          </w:p>
        </w:tc>
        <w:tc>
          <w:tcPr>
            <w:tcW w:w="3369" w:type="dxa"/>
          </w:tcPr>
          <w:p w14:paraId="7C97C2CF" w14:textId="6F96F211" w:rsidR="00F24A5F" w:rsidRDefault="00135F56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Not in possession of the ball.</w:t>
            </w:r>
          </w:p>
        </w:tc>
      </w:tr>
    </w:tbl>
    <w:p w14:paraId="1D44C114" w14:textId="4A8427B7" w:rsidR="002039DA" w:rsidRPr="006E06AE" w:rsidRDefault="002039DA" w:rsidP="002039DA">
      <w:pPr>
        <w:rPr>
          <w:rFonts w:ascii="Letter-join Plus 8" w:hAnsi="Letter-join Plus 8"/>
        </w:rPr>
      </w:pPr>
    </w:p>
    <w:p w14:paraId="71AFE71E" w14:textId="77777777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sectPr w:rsidR="00B773A3" w:rsidRPr="00EA1E0E" w:rsidSect="00BE0140">
      <w:headerReference w:type="default" r:id="rId14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54981" w14:textId="77777777" w:rsidR="00A365C3" w:rsidRDefault="00A365C3" w:rsidP="00706EE8">
      <w:pPr>
        <w:spacing w:after="0" w:line="240" w:lineRule="auto"/>
      </w:pPr>
      <w:r>
        <w:separator/>
      </w:r>
    </w:p>
  </w:endnote>
  <w:endnote w:type="continuationSeparator" w:id="0">
    <w:p w14:paraId="173921D8" w14:textId="77777777" w:rsidR="00A365C3" w:rsidRDefault="00A365C3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Sassoon">
    <w:altName w:val="Cambria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517EB" w14:textId="77777777" w:rsidR="00A365C3" w:rsidRDefault="00A365C3" w:rsidP="00706EE8">
      <w:pPr>
        <w:spacing w:after="0" w:line="240" w:lineRule="auto"/>
      </w:pPr>
      <w:r>
        <w:separator/>
      </w:r>
    </w:p>
  </w:footnote>
  <w:footnote w:type="continuationSeparator" w:id="0">
    <w:p w14:paraId="06FCD058" w14:textId="77777777" w:rsidR="00A365C3" w:rsidRDefault="00A365C3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2B64FD01" w:rsidR="00706EE8" w:rsidRDefault="00706EE8">
    <w:pPr>
      <w:pStyle w:val="Header"/>
    </w:pPr>
    <w:r w:rsidRPr="00706EE8">
      <w:rPr>
        <w:noProof/>
      </w:rPr>
      <w:drawing>
        <wp:anchor distT="0" distB="0" distL="114300" distR="114300" simplePos="0" relativeHeight="251658240" behindDoc="1" locked="0" layoutInCell="1" allowOverlap="1" wp14:anchorId="5C4AD62B" wp14:editId="33D718D7">
          <wp:simplePos x="0" y="0"/>
          <wp:positionH relativeFrom="column">
            <wp:posOffset>8643257</wp:posOffset>
          </wp:positionH>
          <wp:positionV relativeFrom="paragraph">
            <wp:posOffset>-90260</wp:posOffset>
          </wp:positionV>
          <wp:extent cx="740229" cy="630566"/>
          <wp:effectExtent l="0" t="0" r="3175" b="0"/>
          <wp:wrapTight wrapText="bothSides">
            <wp:wrapPolygon edited="0">
              <wp:start x="0" y="0"/>
              <wp:lineTo x="0" y="20882"/>
              <wp:lineTo x="21136" y="20882"/>
              <wp:lineTo x="21136" y="0"/>
              <wp:lineTo x="0" y="0"/>
            </wp:wrapPolygon>
          </wp:wrapTight>
          <wp:docPr id="1824740658" name="Picture 1" descr="A close-up of a ball and sho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740658" name="Picture 1" descr="A close-up of a ball and sho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229" cy="630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63D1"/>
    <w:rsid w:val="00040861"/>
    <w:rsid w:val="0004409A"/>
    <w:rsid w:val="00053E06"/>
    <w:rsid w:val="00074AEF"/>
    <w:rsid w:val="00077C56"/>
    <w:rsid w:val="000B5B41"/>
    <w:rsid w:val="000B70E2"/>
    <w:rsid w:val="000E3067"/>
    <w:rsid w:val="000F49A8"/>
    <w:rsid w:val="000F62E3"/>
    <w:rsid w:val="0011492D"/>
    <w:rsid w:val="00123F48"/>
    <w:rsid w:val="0013253B"/>
    <w:rsid w:val="00135F56"/>
    <w:rsid w:val="00141559"/>
    <w:rsid w:val="001459D1"/>
    <w:rsid w:val="0015786E"/>
    <w:rsid w:val="00181EC1"/>
    <w:rsid w:val="00195734"/>
    <w:rsid w:val="001A02FB"/>
    <w:rsid w:val="001B0DC6"/>
    <w:rsid w:val="001C6D78"/>
    <w:rsid w:val="001E6E55"/>
    <w:rsid w:val="001F7122"/>
    <w:rsid w:val="002019FF"/>
    <w:rsid w:val="002039DA"/>
    <w:rsid w:val="00204020"/>
    <w:rsid w:val="00206B0F"/>
    <w:rsid w:val="002142C1"/>
    <w:rsid w:val="0022124E"/>
    <w:rsid w:val="0022718B"/>
    <w:rsid w:val="002535A9"/>
    <w:rsid w:val="002656C0"/>
    <w:rsid w:val="0027781E"/>
    <w:rsid w:val="00282E25"/>
    <w:rsid w:val="002868B0"/>
    <w:rsid w:val="00293EEF"/>
    <w:rsid w:val="002D38E8"/>
    <w:rsid w:val="002E1E6B"/>
    <w:rsid w:val="00335B58"/>
    <w:rsid w:val="00337743"/>
    <w:rsid w:val="00366AAE"/>
    <w:rsid w:val="003958EF"/>
    <w:rsid w:val="003A0B1E"/>
    <w:rsid w:val="003B4998"/>
    <w:rsid w:val="003C1345"/>
    <w:rsid w:val="003E2E85"/>
    <w:rsid w:val="003F2480"/>
    <w:rsid w:val="00426BEF"/>
    <w:rsid w:val="004327C5"/>
    <w:rsid w:val="0047436F"/>
    <w:rsid w:val="00486CFA"/>
    <w:rsid w:val="004A30DC"/>
    <w:rsid w:val="005017FF"/>
    <w:rsid w:val="00503C06"/>
    <w:rsid w:val="00505081"/>
    <w:rsid w:val="00534346"/>
    <w:rsid w:val="00540B27"/>
    <w:rsid w:val="005618F3"/>
    <w:rsid w:val="005A76B0"/>
    <w:rsid w:val="005C13A8"/>
    <w:rsid w:val="005D02EE"/>
    <w:rsid w:val="005D4F0D"/>
    <w:rsid w:val="005E43FC"/>
    <w:rsid w:val="005E5A8B"/>
    <w:rsid w:val="00655704"/>
    <w:rsid w:val="00655B07"/>
    <w:rsid w:val="0065719F"/>
    <w:rsid w:val="00660FD8"/>
    <w:rsid w:val="00692579"/>
    <w:rsid w:val="00696B2A"/>
    <w:rsid w:val="006C1AFD"/>
    <w:rsid w:val="006D4D7C"/>
    <w:rsid w:val="006D75EF"/>
    <w:rsid w:val="006D7D20"/>
    <w:rsid w:val="006E06AE"/>
    <w:rsid w:val="006E2B78"/>
    <w:rsid w:val="006E49F9"/>
    <w:rsid w:val="00706EE8"/>
    <w:rsid w:val="007166A7"/>
    <w:rsid w:val="00716FC0"/>
    <w:rsid w:val="00724BD1"/>
    <w:rsid w:val="00730226"/>
    <w:rsid w:val="007547D0"/>
    <w:rsid w:val="00757E16"/>
    <w:rsid w:val="007A5ECF"/>
    <w:rsid w:val="007B77B1"/>
    <w:rsid w:val="007C65CB"/>
    <w:rsid w:val="007D1C49"/>
    <w:rsid w:val="007E1E44"/>
    <w:rsid w:val="00827A8A"/>
    <w:rsid w:val="008377F9"/>
    <w:rsid w:val="008419BF"/>
    <w:rsid w:val="00850CF9"/>
    <w:rsid w:val="0085528B"/>
    <w:rsid w:val="00860F92"/>
    <w:rsid w:val="00890E3E"/>
    <w:rsid w:val="00894C40"/>
    <w:rsid w:val="008B15A7"/>
    <w:rsid w:val="008B1DD9"/>
    <w:rsid w:val="008B739F"/>
    <w:rsid w:val="008F585F"/>
    <w:rsid w:val="00901850"/>
    <w:rsid w:val="009073F0"/>
    <w:rsid w:val="009126B7"/>
    <w:rsid w:val="009311ED"/>
    <w:rsid w:val="00955B4D"/>
    <w:rsid w:val="00957B08"/>
    <w:rsid w:val="00971EC3"/>
    <w:rsid w:val="009A70EB"/>
    <w:rsid w:val="009C3F1F"/>
    <w:rsid w:val="009C7EF8"/>
    <w:rsid w:val="00A00CB2"/>
    <w:rsid w:val="00A07885"/>
    <w:rsid w:val="00A3086F"/>
    <w:rsid w:val="00A365C3"/>
    <w:rsid w:val="00A37F98"/>
    <w:rsid w:val="00A41978"/>
    <w:rsid w:val="00A47723"/>
    <w:rsid w:val="00A50AB6"/>
    <w:rsid w:val="00A669D1"/>
    <w:rsid w:val="00A66B60"/>
    <w:rsid w:val="00A86C1C"/>
    <w:rsid w:val="00A92D59"/>
    <w:rsid w:val="00AA224D"/>
    <w:rsid w:val="00AB52C9"/>
    <w:rsid w:val="00AC31B9"/>
    <w:rsid w:val="00AE1BEB"/>
    <w:rsid w:val="00AE61D4"/>
    <w:rsid w:val="00B10481"/>
    <w:rsid w:val="00B25A29"/>
    <w:rsid w:val="00B47812"/>
    <w:rsid w:val="00B773A3"/>
    <w:rsid w:val="00B839CC"/>
    <w:rsid w:val="00BB1A03"/>
    <w:rsid w:val="00BD308C"/>
    <w:rsid w:val="00BE0140"/>
    <w:rsid w:val="00BE0765"/>
    <w:rsid w:val="00BF14F7"/>
    <w:rsid w:val="00BF1F6A"/>
    <w:rsid w:val="00C06913"/>
    <w:rsid w:val="00C12203"/>
    <w:rsid w:val="00C221D8"/>
    <w:rsid w:val="00C6151D"/>
    <w:rsid w:val="00C91B0E"/>
    <w:rsid w:val="00C94F46"/>
    <w:rsid w:val="00CC1F6F"/>
    <w:rsid w:val="00CD7910"/>
    <w:rsid w:val="00CF3570"/>
    <w:rsid w:val="00CF5F18"/>
    <w:rsid w:val="00D12BEB"/>
    <w:rsid w:val="00D166F8"/>
    <w:rsid w:val="00D230A7"/>
    <w:rsid w:val="00D52BB5"/>
    <w:rsid w:val="00D64617"/>
    <w:rsid w:val="00D6505C"/>
    <w:rsid w:val="00D65715"/>
    <w:rsid w:val="00D832AA"/>
    <w:rsid w:val="00DC4E8A"/>
    <w:rsid w:val="00DD7B6B"/>
    <w:rsid w:val="00DE323E"/>
    <w:rsid w:val="00DF1A0D"/>
    <w:rsid w:val="00DF313A"/>
    <w:rsid w:val="00DF46C7"/>
    <w:rsid w:val="00E06A27"/>
    <w:rsid w:val="00E145B1"/>
    <w:rsid w:val="00E31CBC"/>
    <w:rsid w:val="00E4079C"/>
    <w:rsid w:val="00E41A8B"/>
    <w:rsid w:val="00E53E26"/>
    <w:rsid w:val="00E71135"/>
    <w:rsid w:val="00E9216F"/>
    <w:rsid w:val="00EA1E0E"/>
    <w:rsid w:val="00EF49E2"/>
    <w:rsid w:val="00F07610"/>
    <w:rsid w:val="00F234BC"/>
    <w:rsid w:val="00F24A5F"/>
    <w:rsid w:val="00F27AD2"/>
    <w:rsid w:val="00F64774"/>
    <w:rsid w:val="00F66A8E"/>
    <w:rsid w:val="00F812B4"/>
    <w:rsid w:val="00F95024"/>
    <w:rsid w:val="00FB19C1"/>
    <w:rsid w:val="00FB422A"/>
    <w:rsid w:val="00FB63E0"/>
    <w:rsid w:val="00FC4D79"/>
    <w:rsid w:val="0E3C7925"/>
    <w:rsid w:val="1E3BACC9"/>
    <w:rsid w:val="607167CD"/>
    <w:rsid w:val="7CAC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17F456-6D0E-4E5F-BD74-A4066C14F103}"/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Sarah Muneer</cp:lastModifiedBy>
  <cp:revision>5</cp:revision>
  <cp:lastPrinted>2021-06-14T14:42:00Z</cp:lastPrinted>
  <dcterms:created xsi:type="dcterms:W3CDTF">2025-11-22T23:32:00Z</dcterms:created>
  <dcterms:modified xsi:type="dcterms:W3CDTF">2025-11-22T23:42:00Z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