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6088" w:tblpY="78"/>
        <w:tblW w:w="0" w:type="auto"/>
        <w:tblLook w:val="04A0" w:firstRow="1" w:lastRow="0" w:firstColumn="1" w:lastColumn="0" w:noHBand="0" w:noVBand="1"/>
      </w:tblPr>
      <w:tblGrid>
        <w:gridCol w:w="2267"/>
        <w:gridCol w:w="7674"/>
      </w:tblGrid>
      <w:tr w:rsidR="00BA4CAA" w:rsidRPr="00447C15" w14:paraId="0C7ECADD" w14:textId="77777777" w:rsidTr="00BA4CAA">
        <w:trPr>
          <w:trHeight w:val="339"/>
        </w:trPr>
        <w:tc>
          <w:tcPr>
            <w:tcW w:w="2267" w:type="dxa"/>
          </w:tcPr>
          <w:p w14:paraId="17FF141B" w14:textId="77777777" w:rsidR="00BA4CAA" w:rsidRPr="00447C15" w:rsidRDefault="00BA4CAA" w:rsidP="00BA4CAA">
            <w:pPr>
              <w:jc w:val="center"/>
              <w:rPr>
                <w:rFonts w:ascii="Sassoon Infant Std" w:hAnsi="Sassoon Infant Std"/>
                <w:b/>
                <w:color w:val="7030A0"/>
              </w:rPr>
            </w:pPr>
            <w:r w:rsidRPr="00447C15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2007424" behindDoc="0" locked="0" layoutInCell="1" allowOverlap="1" wp14:anchorId="0A4E1F97" wp14:editId="721E8B6A">
                  <wp:simplePos x="0" y="0"/>
                  <wp:positionH relativeFrom="column">
                    <wp:posOffset>331089</wp:posOffset>
                  </wp:positionH>
                  <wp:positionV relativeFrom="paragraph">
                    <wp:posOffset>1270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74" w:type="dxa"/>
          </w:tcPr>
          <w:p w14:paraId="2FB2FEB7" w14:textId="77777777" w:rsidR="00BA4CAA" w:rsidRPr="00447C15" w:rsidRDefault="00BA4CAA" w:rsidP="00BA4CAA">
            <w:pPr>
              <w:rPr>
                <w:rFonts w:ascii="Sassoon Infant Std" w:hAnsi="Sassoon Infant Std"/>
                <w:b/>
                <w:color w:val="7030A0"/>
              </w:rPr>
            </w:pPr>
            <w:r w:rsidRPr="00447C15">
              <w:rPr>
                <w:rFonts w:ascii="Sassoon Infant Std" w:hAnsi="Sassoon Infant Std"/>
                <w:b/>
                <w:color w:val="7030A0"/>
              </w:rPr>
              <w:t>Sticky knowledge</w:t>
            </w:r>
          </w:p>
          <w:p w14:paraId="00E28116" w14:textId="77777777" w:rsidR="00BA4CAA" w:rsidRPr="00447C15" w:rsidRDefault="00BA4CAA" w:rsidP="00BA4CAA">
            <w:pPr>
              <w:rPr>
                <w:rFonts w:ascii="Sassoon Infant Std" w:hAnsi="Sassoon Infant Std"/>
                <w:b/>
                <w:color w:val="7030A0"/>
              </w:rPr>
            </w:pPr>
          </w:p>
        </w:tc>
      </w:tr>
      <w:tr w:rsidR="00BA4CAA" w:rsidRPr="00447C15" w14:paraId="65CC1128" w14:textId="77777777" w:rsidTr="00BA4CAA">
        <w:trPr>
          <w:trHeight w:val="23"/>
        </w:trPr>
        <w:tc>
          <w:tcPr>
            <w:tcW w:w="2267" w:type="dxa"/>
          </w:tcPr>
          <w:p w14:paraId="773937A8" w14:textId="77777777" w:rsidR="00BA4CAA" w:rsidRPr="00447C15" w:rsidRDefault="00BA4CAA" w:rsidP="00BA4CA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447C15">
              <w:rPr>
                <w:rFonts w:ascii="Sassoon Infant Std" w:hAnsi="Sassoon Infant Std"/>
                <w:noProof/>
              </w:rPr>
              <w:drawing>
                <wp:inline distT="0" distB="0" distL="0" distR="0" wp14:anchorId="18D75E1E" wp14:editId="7C515FE7">
                  <wp:extent cx="849468" cy="438912"/>
                  <wp:effectExtent l="0" t="0" r="8255" b="0"/>
                  <wp:docPr id="955778375" name="Picture 7" descr="Vertebrate - Alchetron, The Free Social Encyclo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Vertebrate - Alchetron, The Free Social Encyclo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862" cy="451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74" w:type="dxa"/>
          </w:tcPr>
          <w:p w14:paraId="69191649" w14:textId="77777777" w:rsidR="00BA4CAA" w:rsidRPr="00447C15" w:rsidRDefault="00BA4CAA" w:rsidP="00BA4CAA">
            <w:pPr>
              <w:rPr>
                <w:rFonts w:ascii="Sassoon Infant Std" w:hAnsi="Sassoon Infant Std"/>
                <w:sz w:val="20"/>
                <w:szCs w:val="20"/>
              </w:rPr>
            </w:pPr>
            <w:r w:rsidRPr="00447C15">
              <w:rPr>
                <w:rFonts w:ascii="Sassoon Infant Std" w:hAnsi="Sassoon Infant Std" w:cstheme="minorHAnsi"/>
                <w:color w:val="000000"/>
              </w:rPr>
              <w:t xml:space="preserve">A - </w:t>
            </w:r>
            <w:r w:rsidRPr="00447C15">
              <w:rPr>
                <w:rFonts w:ascii="Sassoon Infant Std" w:hAnsi="Sassoon Infant Std"/>
                <w:sz w:val="20"/>
                <w:szCs w:val="20"/>
              </w:rPr>
              <w:t xml:space="preserve">A </w:t>
            </w:r>
            <w:r w:rsidRPr="0002623C">
              <w:rPr>
                <w:rFonts w:ascii="Sassoon Infant Std" w:hAnsi="Sassoon Infant Std"/>
                <w:color w:val="00B0F0"/>
                <w:sz w:val="20"/>
                <w:szCs w:val="20"/>
              </w:rPr>
              <w:t>vertebrate</w:t>
            </w:r>
            <w:r w:rsidRPr="00447C15">
              <w:rPr>
                <w:rFonts w:ascii="Sassoon Infant Std" w:hAnsi="Sassoon Infant Std"/>
                <w:sz w:val="20"/>
                <w:szCs w:val="20"/>
              </w:rPr>
              <w:t xml:space="preserve"> is any animal that has a backbone.</w:t>
            </w:r>
          </w:p>
          <w:p w14:paraId="0278E67C" w14:textId="77777777" w:rsidR="00BA4CAA" w:rsidRPr="00447C15" w:rsidRDefault="00BA4CAA" w:rsidP="00BA4CA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color w:val="000000"/>
                <w:sz w:val="22"/>
                <w:szCs w:val="22"/>
              </w:rPr>
            </w:pPr>
          </w:p>
          <w:p w14:paraId="732ECF1A" w14:textId="77777777" w:rsidR="00BA4CAA" w:rsidRPr="00447C15" w:rsidRDefault="00BA4CAA" w:rsidP="00BA4CA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2"/>
                <w:szCs w:val="22"/>
              </w:rPr>
            </w:pPr>
          </w:p>
        </w:tc>
      </w:tr>
      <w:tr w:rsidR="00BA4CAA" w:rsidRPr="00447C15" w14:paraId="2F4F4593" w14:textId="77777777" w:rsidTr="00BA4CAA">
        <w:trPr>
          <w:trHeight w:val="961"/>
        </w:trPr>
        <w:tc>
          <w:tcPr>
            <w:tcW w:w="2267" w:type="dxa"/>
          </w:tcPr>
          <w:p w14:paraId="60BB0DE9" w14:textId="77777777" w:rsidR="00BA4CAA" w:rsidRPr="00447C15" w:rsidRDefault="00BA4CAA" w:rsidP="00BA4CAA">
            <w:pPr>
              <w:pStyle w:val="paragraph"/>
              <w:spacing w:before="0" w:beforeAutospacing="0" w:after="0" w:afterAutospacing="0"/>
              <w:jc w:val="right"/>
              <w:textAlignment w:val="baseline"/>
              <w:rPr>
                <w:rFonts w:ascii="Sassoon Infant Std" w:hAnsi="Sassoon Infant Std" w:cstheme="minorHAnsi"/>
                <w:color w:val="000000"/>
                <w:sz w:val="22"/>
                <w:szCs w:val="22"/>
              </w:rPr>
            </w:pPr>
            <w:r w:rsidRPr="00447C15">
              <w:rPr>
                <w:rFonts w:ascii="Sassoon Infant Std" w:hAnsi="Sassoon Infant Std"/>
                <w:noProof/>
              </w:rPr>
              <w:drawing>
                <wp:anchor distT="0" distB="0" distL="114300" distR="114300" simplePos="0" relativeHeight="252008448" behindDoc="1" locked="0" layoutInCell="1" allowOverlap="1" wp14:anchorId="21ACA7E5" wp14:editId="2025D781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508</wp:posOffset>
                  </wp:positionV>
                  <wp:extent cx="707136" cy="472869"/>
                  <wp:effectExtent l="0" t="0" r="0" b="3810"/>
                  <wp:wrapTight wrapText="bothSides">
                    <wp:wrapPolygon edited="0">
                      <wp:start x="0" y="0"/>
                      <wp:lineTo x="0" y="20903"/>
                      <wp:lineTo x="20960" y="20903"/>
                      <wp:lineTo x="20960" y="0"/>
                      <wp:lineTo x="0" y="0"/>
                    </wp:wrapPolygon>
                  </wp:wrapTight>
                  <wp:docPr id="2089385764" name="Picture 8" descr="Easy fish to keep and mainta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Easy fish to keep and mainta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504" cy="474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674" w:type="dxa"/>
          </w:tcPr>
          <w:p w14:paraId="03119072" w14:textId="3C46143E" w:rsidR="00BA4CAA" w:rsidRPr="00447C15" w:rsidRDefault="00BA4CAA" w:rsidP="00BA4CAA">
            <w:pPr>
              <w:rPr>
                <w:rFonts w:ascii="Sassoon Infant Std" w:eastAsiaTheme="minorEastAsia" w:hAnsi="Sassoon Infant Std"/>
                <w:sz w:val="20"/>
                <w:szCs w:val="20"/>
              </w:rPr>
            </w:pPr>
            <w:r w:rsidRPr="00447C15">
              <w:rPr>
                <w:rFonts w:ascii="Sassoon Infant Std" w:hAnsi="Sassoon Infant Std" w:cstheme="minorHAnsi"/>
                <w:color w:val="000000"/>
              </w:rPr>
              <w:t xml:space="preserve">B- </w:t>
            </w:r>
            <w:r w:rsidRPr="00447C15">
              <w:rPr>
                <w:rFonts w:ascii="Sassoon Infant Std" w:eastAsiaTheme="minorEastAsia" w:hAnsi="Sassoon Infant Std"/>
                <w:sz w:val="20"/>
                <w:szCs w:val="20"/>
              </w:rPr>
              <w:t>Fish have scales, breathe with gills, live in water</w:t>
            </w:r>
            <w:r w:rsidR="00597C0C">
              <w:rPr>
                <w:rFonts w:ascii="Sassoon Infant Std" w:eastAsiaTheme="minorEastAsia" w:hAnsi="Sassoon Infant Std"/>
                <w:sz w:val="20"/>
                <w:szCs w:val="20"/>
              </w:rPr>
              <w:t xml:space="preserve"> and are </w:t>
            </w:r>
            <w:r w:rsidRPr="00447C15">
              <w:rPr>
                <w:rFonts w:ascii="Sassoon Infant Std" w:eastAsiaTheme="minorEastAsia" w:hAnsi="Sassoon Infant Std"/>
                <w:sz w:val="20"/>
                <w:szCs w:val="20"/>
              </w:rPr>
              <w:t>cold blooded.</w:t>
            </w:r>
          </w:p>
          <w:p w14:paraId="53DF0F00" w14:textId="77777777" w:rsidR="00BA4CAA" w:rsidRPr="00447C15" w:rsidRDefault="00BA4CAA" w:rsidP="00BA4CA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color w:val="000000"/>
                <w:sz w:val="22"/>
                <w:szCs w:val="22"/>
              </w:rPr>
            </w:pPr>
          </w:p>
        </w:tc>
      </w:tr>
      <w:tr w:rsidR="00BA4CAA" w:rsidRPr="00447C15" w14:paraId="47EF1EAF" w14:textId="77777777" w:rsidTr="00BA4CAA">
        <w:trPr>
          <w:trHeight w:val="1475"/>
        </w:trPr>
        <w:tc>
          <w:tcPr>
            <w:tcW w:w="2267" w:type="dxa"/>
          </w:tcPr>
          <w:p w14:paraId="0F2CE954" w14:textId="77777777" w:rsidR="00BA4CAA" w:rsidRPr="00447C15" w:rsidRDefault="00BA4CAA" w:rsidP="00BA4CA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color w:val="000000"/>
                <w:sz w:val="22"/>
                <w:szCs w:val="22"/>
              </w:rPr>
            </w:pPr>
            <w:r w:rsidRPr="00447C15">
              <w:rPr>
                <w:rFonts w:ascii="Sassoon Infant Std" w:hAnsi="Sassoon Infant Std"/>
                <w:noProof/>
              </w:rPr>
              <w:drawing>
                <wp:inline distT="0" distB="0" distL="0" distR="0" wp14:anchorId="775F3CC6" wp14:editId="6736108D">
                  <wp:extent cx="926592" cy="521336"/>
                  <wp:effectExtent l="0" t="0" r="6985" b="0"/>
                  <wp:docPr id="154726999" name="Picture 9" descr="Amphibians | San Diego Zoo Animals &amp; Plan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Amphibians | San Diego Zoo Animals &amp; Plan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051" cy="536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74" w:type="dxa"/>
          </w:tcPr>
          <w:p w14:paraId="48FFF596" w14:textId="2BB9215C" w:rsidR="00BA4CAA" w:rsidRPr="00447C15" w:rsidRDefault="00BA4CAA" w:rsidP="00BA4CAA">
            <w:pPr>
              <w:rPr>
                <w:rFonts w:ascii="Sassoon Infant Std" w:eastAsiaTheme="minorEastAsia" w:hAnsi="Sassoon Infant Std"/>
                <w:sz w:val="20"/>
                <w:szCs w:val="20"/>
              </w:rPr>
            </w:pPr>
            <w:r w:rsidRPr="00447C15">
              <w:rPr>
                <w:rFonts w:ascii="Sassoon Infant Std" w:hAnsi="Sassoon Infant Std" w:cstheme="minorHAnsi"/>
              </w:rPr>
              <w:t xml:space="preserve">C- </w:t>
            </w:r>
            <w:r w:rsidRPr="0002623C">
              <w:rPr>
                <w:rFonts w:ascii="Sassoon Infant Std" w:eastAsiaTheme="minorEastAsia" w:hAnsi="Sassoon Infant Std"/>
                <w:color w:val="00B0F0"/>
                <w:sz w:val="20"/>
                <w:szCs w:val="20"/>
              </w:rPr>
              <w:t>Amphibians</w:t>
            </w:r>
            <w:r w:rsidRPr="00447C15">
              <w:rPr>
                <w:rFonts w:ascii="Sassoon Infant Std" w:eastAsiaTheme="minorEastAsia" w:hAnsi="Sassoon Infant Std"/>
                <w:sz w:val="20"/>
                <w:szCs w:val="20"/>
              </w:rPr>
              <w:t xml:space="preserve"> breathe with lungs</w:t>
            </w:r>
            <w:r w:rsidR="0002623C">
              <w:rPr>
                <w:rFonts w:ascii="Sassoon Infant Std" w:eastAsiaTheme="minorEastAsia" w:hAnsi="Sassoon Infant Std"/>
                <w:sz w:val="20"/>
                <w:szCs w:val="20"/>
              </w:rPr>
              <w:t xml:space="preserve"> and are</w:t>
            </w:r>
            <w:r w:rsidRPr="00447C15">
              <w:rPr>
                <w:rFonts w:ascii="Sassoon Infant Std" w:eastAsiaTheme="minorEastAsia" w:hAnsi="Sassoon Infant Std"/>
                <w:sz w:val="20"/>
                <w:szCs w:val="20"/>
              </w:rPr>
              <w:t xml:space="preserve"> cold blooded</w:t>
            </w:r>
            <w:r w:rsidR="0002623C">
              <w:rPr>
                <w:rFonts w:ascii="Sassoon Infant Std" w:eastAsiaTheme="minorEastAsia" w:hAnsi="Sassoon Infant Std"/>
                <w:sz w:val="20"/>
                <w:szCs w:val="20"/>
              </w:rPr>
              <w:t xml:space="preserve"> with s</w:t>
            </w:r>
            <w:r w:rsidRPr="00447C15">
              <w:rPr>
                <w:rFonts w:ascii="Sassoon Infant Std" w:eastAsiaTheme="minorEastAsia" w:hAnsi="Sassoon Infant Std"/>
                <w:sz w:val="20"/>
                <w:szCs w:val="20"/>
              </w:rPr>
              <w:t>mooth skin.</w:t>
            </w:r>
          </w:p>
          <w:p w14:paraId="1E7D4C91" w14:textId="77777777" w:rsidR="00BA4CAA" w:rsidRPr="00447C15" w:rsidRDefault="00BA4CAA" w:rsidP="00BA4CA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color w:val="000000"/>
                <w:sz w:val="22"/>
                <w:szCs w:val="22"/>
              </w:rPr>
            </w:pPr>
          </w:p>
        </w:tc>
      </w:tr>
      <w:tr w:rsidR="00BA4CAA" w:rsidRPr="00447C15" w14:paraId="2017CCA5" w14:textId="77777777" w:rsidTr="00BA4CAA">
        <w:trPr>
          <w:trHeight w:val="69"/>
        </w:trPr>
        <w:tc>
          <w:tcPr>
            <w:tcW w:w="2267" w:type="dxa"/>
          </w:tcPr>
          <w:p w14:paraId="3B78E868" w14:textId="77777777" w:rsidR="00BA4CAA" w:rsidRPr="00447C15" w:rsidRDefault="00BA4CAA" w:rsidP="00BA4CA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color w:val="000000"/>
                <w:sz w:val="22"/>
                <w:szCs w:val="22"/>
              </w:rPr>
            </w:pPr>
            <w:r w:rsidRPr="00447C15">
              <w:rPr>
                <w:rFonts w:ascii="Sassoon Infant Std" w:hAnsi="Sassoon Infant Std"/>
                <w:noProof/>
              </w:rPr>
              <w:drawing>
                <wp:inline distT="0" distB="0" distL="0" distR="0" wp14:anchorId="184FAE97" wp14:editId="55B04AE5">
                  <wp:extent cx="844390" cy="622808"/>
                  <wp:effectExtent l="0" t="0" r="0" b="6350"/>
                  <wp:docPr id="1266432514" name="Picture 10" descr="A blue lizard on a tree branch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6432514" name="Picture 10" descr="A blue lizard on a tree branch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614" cy="6296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74" w:type="dxa"/>
          </w:tcPr>
          <w:p w14:paraId="2878A68A" w14:textId="5F0848D8" w:rsidR="00BA4CAA" w:rsidRPr="00447C15" w:rsidRDefault="00BA4CAA" w:rsidP="00BA4CAA">
            <w:pPr>
              <w:rPr>
                <w:rFonts w:ascii="Sassoon Infant Std" w:eastAsiaTheme="minorEastAsia" w:hAnsi="Sassoon Infant Std"/>
                <w:sz w:val="20"/>
                <w:szCs w:val="20"/>
              </w:rPr>
            </w:pPr>
            <w:r w:rsidRPr="00447C15">
              <w:rPr>
                <w:rFonts w:ascii="Sassoon Infant Std" w:hAnsi="Sassoon Infant Std" w:cstheme="minorHAnsi"/>
              </w:rPr>
              <w:t xml:space="preserve">D- </w:t>
            </w:r>
            <w:r w:rsidRPr="0002623C">
              <w:rPr>
                <w:rFonts w:ascii="Sassoon Infant Std" w:eastAsiaTheme="minorEastAsia" w:hAnsi="Sassoon Infant Std"/>
                <w:color w:val="00B0F0"/>
                <w:sz w:val="20"/>
                <w:szCs w:val="20"/>
              </w:rPr>
              <w:t>Reptiles</w:t>
            </w:r>
            <w:r w:rsidR="0002623C">
              <w:rPr>
                <w:rFonts w:ascii="Sassoon Infant Std" w:eastAsiaTheme="minorEastAsia" w:hAnsi="Sassoon Infant Std"/>
                <w:sz w:val="20"/>
                <w:szCs w:val="20"/>
              </w:rPr>
              <w:t xml:space="preserve"> have</w:t>
            </w:r>
            <w:r w:rsidRPr="00447C15">
              <w:rPr>
                <w:rFonts w:ascii="Sassoon Infant Std" w:eastAsiaTheme="minorEastAsia" w:hAnsi="Sassoon Infant Std"/>
                <w:sz w:val="20"/>
                <w:szCs w:val="20"/>
              </w:rPr>
              <w:t xml:space="preserve"> dry scaly skin, breathe with lungs</w:t>
            </w:r>
            <w:r w:rsidR="0002623C">
              <w:rPr>
                <w:rFonts w:ascii="Sassoon Infant Std" w:eastAsiaTheme="minorEastAsia" w:hAnsi="Sassoon Infant Std"/>
                <w:sz w:val="20"/>
                <w:szCs w:val="20"/>
              </w:rPr>
              <w:t xml:space="preserve"> and are </w:t>
            </w:r>
            <w:r w:rsidRPr="00447C15">
              <w:rPr>
                <w:rFonts w:ascii="Sassoon Infant Std" w:eastAsiaTheme="minorEastAsia" w:hAnsi="Sassoon Infant Std"/>
                <w:sz w:val="20"/>
                <w:szCs w:val="20"/>
              </w:rPr>
              <w:t>cold blooded.</w:t>
            </w:r>
          </w:p>
          <w:p w14:paraId="3799BDEC" w14:textId="77777777" w:rsidR="00BA4CAA" w:rsidRPr="00447C15" w:rsidRDefault="00BA4CAA" w:rsidP="00BA4CA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2"/>
                <w:szCs w:val="22"/>
              </w:rPr>
            </w:pPr>
          </w:p>
        </w:tc>
      </w:tr>
      <w:tr w:rsidR="00BA4CAA" w:rsidRPr="00447C15" w14:paraId="2FEE038F" w14:textId="77777777" w:rsidTr="00BA4CAA">
        <w:trPr>
          <w:trHeight w:val="591"/>
        </w:trPr>
        <w:tc>
          <w:tcPr>
            <w:tcW w:w="2267" w:type="dxa"/>
          </w:tcPr>
          <w:p w14:paraId="4C129B79" w14:textId="77777777" w:rsidR="00BA4CAA" w:rsidRPr="00447C15" w:rsidRDefault="00BA4CAA" w:rsidP="00BA4CA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/>
                <w:noProof/>
                <w:sz w:val="22"/>
                <w:szCs w:val="22"/>
              </w:rPr>
            </w:pPr>
            <w:r w:rsidRPr="00447C15">
              <w:rPr>
                <w:rFonts w:ascii="Sassoon Infant Std" w:hAnsi="Sassoon Infant Std"/>
                <w:noProof/>
              </w:rPr>
              <w:drawing>
                <wp:inline distT="0" distB="0" distL="0" distR="0" wp14:anchorId="7221C867" wp14:editId="0BE11A08">
                  <wp:extent cx="1072515" cy="603438"/>
                  <wp:effectExtent l="0" t="0" r="0" b="6350"/>
                  <wp:docPr id="1049521532" name="Picture 11" descr="Colorful Birds Parrots Hd Wallpaper : Wallpapers13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olorful Birds Parrots Hd Wallpaper : Wallpapers13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2547" cy="620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74" w:type="dxa"/>
          </w:tcPr>
          <w:p w14:paraId="00E36061" w14:textId="01AEA3C9" w:rsidR="00BA4CAA" w:rsidRPr="00447C15" w:rsidRDefault="00BA4CAA" w:rsidP="00BA4CAA">
            <w:pPr>
              <w:rPr>
                <w:rFonts w:ascii="Sassoon Infant Std" w:eastAsiaTheme="minorEastAsia" w:hAnsi="Sassoon Infant Std"/>
                <w:sz w:val="20"/>
                <w:szCs w:val="20"/>
              </w:rPr>
            </w:pPr>
            <w:r w:rsidRPr="00447C15">
              <w:rPr>
                <w:rFonts w:ascii="Sassoon Infant Std" w:hAnsi="Sassoon Infant Std" w:cstheme="minorHAnsi"/>
              </w:rPr>
              <w:t xml:space="preserve">E- </w:t>
            </w:r>
            <w:r w:rsidRPr="00447C15">
              <w:rPr>
                <w:rFonts w:ascii="Sassoon Infant Std" w:eastAsiaTheme="minorEastAsia" w:hAnsi="Sassoon Infant Std"/>
                <w:sz w:val="20"/>
                <w:szCs w:val="20"/>
              </w:rPr>
              <w:t xml:space="preserve">Birds have feathers and wings, </w:t>
            </w:r>
            <w:r w:rsidR="0002623C">
              <w:rPr>
                <w:rFonts w:ascii="Sassoon Infant Std" w:eastAsiaTheme="minorEastAsia" w:hAnsi="Sassoon Infant Std"/>
                <w:sz w:val="20"/>
                <w:szCs w:val="20"/>
              </w:rPr>
              <w:t xml:space="preserve">are </w:t>
            </w:r>
            <w:r w:rsidRPr="00447C15">
              <w:rPr>
                <w:rFonts w:ascii="Sassoon Infant Std" w:eastAsiaTheme="minorEastAsia" w:hAnsi="Sassoon Infant Std"/>
                <w:sz w:val="20"/>
                <w:szCs w:val="20"/>
              </w:rPr>
              <w:t>warm blooded</w:t>
            </w:r>
            <w:r w:rsidR="0002623C">
              <w:rPr>
                <w:rFonts w:ascii="Sassoon Infant Std" w:eastAsiaTheme="minorEastAsia" w:hAnsi="Sassoon Infant Std"/>
                <w:sz w:val="20"/>
                <w:szCs w:val="20"/>
              </w:rPr>
              <w:t xml:space="preserve"> and</w:t>
            </w:r>
            <w:r w:rsidRPr="00447C15">
              <w:rPr>
                <w:rFonts w:ascii="Sassoon Infant Std" w:eastAsiaTheme="minorEastAsia" w:hAnsi="Sassoon Infant Std"/>
                <w:sz w:val="20"/>
                <w:szCs w:val="20"/>
              </w:rPr>
              <w:t xml:space="preserve"> breathe with lungs.</w:t>
            </w:r>
          </w:p>
          <w:p w14:paraId="2DF52089" w14:textId="77777777" w:rsidR="00BA4CAA" w:rsidRPr="00447C15" w:rsidRDefault="00BA4CAA" w:rsidP="00BA4CA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2"/>
                <w:szCs w:val="22"/>
              </w:rPr>
            </w:pPr>
          </w:p>
        </w:tc>
      </w:tr>
      <w:tr w:rsidR="00447C15" w:rsidRPr="00447C15" w14:paraId="44E12615" w14:textId="77777777" w:rsidTr="00BA4CAA">
        <w:trPr>
          <w:trHeight w:val="69"/>
        </w:trPr>
        <w:tc>
          <w:tcPr>
            <w:tcW w:w="2267" w:type="dxa"/>
          </w:tcPr>
          <w:p w14:paraId="590B577B" w14:textId="77777777" w:rsidR="00BA4CAA" w:rsidRPr="00447C15" w:rsidRDefault="00BA4CAA" w:rsidP="00BA4CA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/>
                <w:noProof/>
                <w:sz w:val="22"/>
                <w:szCs w:val="22"/>
              </w:rPr>
            </w:pPr>
            <w:r w:rsidRPr="00447C15">
              <w:rPr>
                <w:rFonts w:ascii="Sassoon Infant Std" w:hAnsi="Sassoon Infant Std"/>
                <w:noProof/>
              </w:rPr>
              <w:drawing>
                <wp:inline distT="0" distB="0" distL="0" distR="0" wp14:anchorId="6DA61408" wp14:editId="6D7A677D">
                  <wp:extent cx="878078" cy="493864"/>
                  <wp:effectExtent l="0" t="0" r="0" b="1905"/>
                  <wp:docPr id="1724275376" name="Picture 12" descr="animals, Koalas, Mammals Wallpapers HD / Desktop and Mobile Backgroun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animals, Koalas, Mammals Wallpapers HD / Desktop and Mobile Backgroun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290" cy="501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74" w:type="dxa"/>
          </w:tcPr>
          <w:p w14:paraId="2327F9AA" w14:textId="00BA5BC9" w:rsidR="00BA4CAA" w:rsidRPr="00447C15" w:rsidRDefault="00BA4CAA" w:rsidP="00BA4CAA">
            <w:pPr>
              <w:rPr>
                <w:rFonts w:ascii="Sassoon Infant Std" w:eastAsiaTheme="minorEastAsia" w:hAnsi="Sassoon Infant Std"/>
                <w:sz w:val="20"/>
                <w:szCs w:val="20"/>
              </w:rPr>
            </w:pPr>
            <w:r w:rsidRPr="00447C15">
              <w:rPr>
                <w:rFonts w:ascii="Sassoon Infant Std" w:hAnsi="Sassoon Infant Std" w:cstheme="minorHAnsi"/>
              </w:rPr>
              <w:t xml:space="preserve">F- </w:t>
            </w:r>
            <w:r w:rsidRPr="00447C15">
              <w:rPr>
                <w:rFonts w:ascii="Sassoon Infant Std" w:eastAsiaTheme="minorEastAsia" w:hAnsi="Sassoon Infant Std"/>
                <w:sz w:val="20"/>
                <w:szCs w:val="20"/>
              </w:rPr>
              <w:t>Mammals ha</w:t>
            </w:r>
            <w:r w:rsidR="0002623C">
              <w:rPr>
                <w:rFonts w:ascii="Sassoon Infant Std" w:eastAsiaTheme="minorEastAsia" w:hAnsi="Sassoon Infant Std"/>
                <w:sz w:val="20"/>
                <w:szCs w:val="20"/>
              </w:rPr>
              <w:t>ve</w:t>
            </w:r>
            <w:r w:rsidRPr="00447C15">
              <w:rPr>
                <w:rFonts w:ascii="Sassoon Infant Std" w:eastAsiaTheme="minorEastAsia" w:hAnsi="Sassoon Infant Std"/>
                <w:sz w:val="20"/>
                <w:szCs w:val="20"/>
              </w:rPr>
              <w:t xml:space="preserve"> hair</w:t>
            </w:r>
            <w:r w:rsidR="0002623C">
              <w:rPr>
                <w:rFonts w:ascii="Sassoon Infant Std" w:eastAsiaTheme="minorEastAsia" w:hAnsi="Sassoon Infant Std"/>
                <w:sz w:val="20"/>
                <w:szCs w:val="20"/>
              </w:rPr>
              <w:t>, are w</w:t>
            </w:r>
            <w:r w:rsidRPr="00447C15">
              <w:rPr>
                <w:rFonts w:ascii="Sassoon Infant Std" w:eastAsiaTheme="minorEastAsia" w:hAnsi="Sassoon Infant Std"/>
                <w:sz w:val="20"/>
                <w:szCs w:val="20"/>
              </w:rPr>
              <w:t>arm blooded</w:t>
            </w:r>
            <w:r w:rsidR="0002623C">
              <w:rPr>
                <w:rFonts w:ascii="Sassoon Infant Std" w:eastAsiaTheme="minorEastAsia" w:hAnsi="Sassoon Infant Std"/>
                <w:sz w:val="20"/>
                <w:szCs w:val="20"/>
              </w:rPr>
              <w:t xml:space="preserve"> and </w:t>
            </w:r>
            <w:r w:rsidRPr="00447C15">
              <w:rPr>
                <w:rFonts w:ascii="Sassoon Infant Std" w:eastAsiaTheme="minorEastAsia" w:hAnsi="Sassoon Infant Std"/>
                <w:sz w:val="20"/>
                <w:szCs w:val="20"/>
              </w:rPr>
              <w:t>breathe with lungs.</w:t>
            </w:r>
          </w:p>
          <w:p w14:paraId="4FA1C72C" w14:textId="77777777" w:rsidR="00BA4CAA" w:rsidRPr="00447C15" w:rsidRDefault="00BA4CAA" w:rsidP="00BA4CA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2"/>
                <w:szCs w:val="22"/>
              </w:rPr>
            </w:pPr>
          </w:p>
          <w:p w14:paraId="0C62C9B7" w14:textId="77777777" w:rsidR="00BA4CAA" w:rsidRPr="00447C15" w:rsidRDefault="00BA4CAA" w:rsidP="00BA4CA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2"/>
                <w:szCs w:val="22"/>
              </w:rPr>
            </w:pPr>
          </w:p>
        </w:tc>
      </w:tr>
      <w:tr w:rsidR="00447C15" w:rsidRPr="00447C15" w14:paraId="0A75E34B" w14:textId="77777777" w:rsidTr="00BA4CAA">
        <w:trPr>
          <w:trHeight w:val="69"/>
        </w:trPr>
        <w:tc>
          <w:tcPr>
            <w:tcW w:w="2267" w:type="dxa"/>
          </w:tcPr>
          <w:p w14:paraId="0C7EBABD" w14:textId="77777777" w:rsidR="00BA4CAA" w:rsidRPr="00447C15" w:rsidRDefault="00BA4CAA" w:rsidP="00BA4CA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/>
                <w:noProof/>
                <w:sz w:val="22"/>
                <w:szCs w:val="22"/>
              </w:rPr>
            </w:pPr>
            <w:r w:rsidRPr="00447C15">
              <w:rPr>
                <w:rFonts w:ascii="Sassoon Infant Std" w:hAnsi="Sassoon Infant Std"/>
                <w:noProof/>
              </w:rPr>
              <w:drawing>
                <wp:inline distT="0" distB="0" distL="0" distR="0" wp14:anchorId="2A17E8F4" wp14:editId="0AC3CE10">
                  <wp:extent cx="987806" cy="658570"/>
                  <wp:effectExtent l="0" t="0" r="3175" b="8255"/>
                  <wp:docPr id="1133620389" name="Picture 13" descr="Group of African safari animals toge | High-Quality Animal Stock Photo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Group of African safari animals toge | High-Quality Animal Stock Photo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965" cy="667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74" w:type="dxa"/>
          </w:tcPr>
          <w:p w14:paraId="74CEA698" w14:textId="77777777" w:rsidR="00BA4CAA" w:rsidRPr="00447C15" w:rsidRDefault="00BA4CAA" w:rsidP="00BA4CA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447C15">
              <w:rPr>
                <w:rFonts w:ascii="Sassoon Infant Std" w:hAnsi="Sassoon Infant Std" w:cstheme="minorHAnsi"/>
                <w:sz w:val="20"/>
                <w:szCs w:val="20"/>
              </w:rPr>
              <w:t>G- Animals can be put into groups. Differences and similarities can be used to group animals.</w:t>
            </w:r>
          </w:p>
          <w:p w14:paraId="36DA0F6D" w14:textId="77777777" w:rsidR="00BA4CAA" w:rsidRPr="00447C15" w:rsidRDefault="00BA4CAA" w:rsidP="00BA4CAA">
            <w:pPr>
              <w:rPr>
                <w:rFonts w:ascii="Sassoon Infant Std" w:eastAsiaTheme="minorEastAsia" w:hAnsi="Sassoon Infant Std"/>
              </w:rPr>
            </w:pPr>
          </w:p>
          <w:p w14:paraId="668EAC53" w14:textId="77777777" w:rsidR="00BA4CAA" w:rsidRPr="00447C15" w:rsidRDefault="00BA4CAA" w:rsidP="00BA4CA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sz w:val="22"/>
                <w:szCs w:val="22"/>
              </w:rPr>
            </w:pPr>
          </w:p>
        </w:tc>
      </w:tr>
      <w:tr w:rsidR="00BA4CAA" w:rsidRPr="00447C15" w14:paraId="3B8D1658" w14:textId="77777777" w:rsidTr="00BA4CAA">
        <w:trPr>
          <w:trHeight w:val="69"/>
        </w:trPr>
        <w:tc>
          <w:tcPr>
            <w:tcW w:w="2267" w:type="dxa"/>
          </w:tcPr>
          <w:p w14:paraId="679D6060" w14:textId="77777777" w:rsidR="00BA4CAA" w:rsidRPr="00447C15" w:rsidRDefault="00BA4CAA" w:rsidP="00BA4CA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/>
                <w:noProof/>
                <w:sz w:val="22"/>
                <w:szCs w:val="22"/>
              </w:rPr>
            </w:pPr>
            <w:r w:rsidRPr="00447C15">
              <w:rPr>
                <w:rFonts w:ascii="Sassoon Infant Std" w:hAnsi="Sassoon Infant Std"/>
                <w:noProof/>
              </w:rPr>
              <w:drawing>
                <wp:inline distT="0" distB="0" distL="0" distR="0" wp14:anchorId="1AB12351" wp14:editId="5BEBCDAC">
                  <wp:extent cx="890270" cy="668105"/>
                  <wp:effectExtent l="0" t="0" r="5080" b="0"/>
                  <wp:docPr id="1230393038" name="Picture 14" descr="Seasons explained | Seasons for KS1 children | Spring, summer, winte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Seasons explained | Seasons for KS1 children | Spring, summer, winte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899" cy="674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74" w:type="dxa"/>
          </w:tcPr>
          <w:p w14:paraId="2F1108D8" w14:textId="045B9430" w:rsidR="00BA4CAA" w:rsidRPr="00447C15" w:rsidRDefault="00BA4CAA" w:rsidP="00BA4CA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447C15">
              <w:rPr>
                <w:rFonts w:ascii="Sassoon Infant Std" w:hAnsi="Sassoon Infant Std" w:cstheme="minorHAnsi"/>
                <w:sz w:val="20"/>
                <w:szCs w:val="20"/>
              </w:rPr>
              <w:t xml:space="preserve">H- </w:t>
            </w:r>
            <w:r w:rsidR="0002623C">
              <w:rPr>
                <w:rFonts w:ascii="Sassoon Infant Std" w:hAnsi="Sassoon Infant Std" w:cstheme="minorHAnsi"/>
                <w:sz w:val="20"/>
                <w:szCs w:val="20"/>
              </w:rPr>
              <w:t xml:space="preserve">Winter changes to </w:t>
            </w:r>
            <w:r w:rsidR="00A734E9">
              <w:rPr>
                <w:rFonts w:ascii="Sassoon Infant Std" w:hAnsi="Sassoon Infant Std" w:cstheme="minorHAnsi"/>
                <w:sz w:val="20"/>
                <w:szCs w:val="20"/>
              </w:rPr>
              <w:t>S</w:t>
            </w:r>
            <w:r w:rsidR="0002623C">
              <w:rPr>
                <w:rFonts w:ascii="Sassoon Infant Std" w:hAnsi="Sassoon Infant Std" w:cstheme="minorHAnsi"/>
                <w:sz w:val="20"/>
                <w:szCs w:val="20"/>
              </w:rPr>
              <w:t>pring where new buds grow, days get lighter and the weather includes more rain</w:t>
            </w:r>
            <w:r w:rsidR="00CD6E93">
              <w:rPr>
                <w:rFonts w:ascii="Sassoon Infant Std" w:hAnsi="Sassoon Infant Std" w:cstheme="minorHAnsi"/>
                <w:sz w:val="20"/>
                <w:szCs w:val="20"/>
              </w:rPr>
              <w:t xml:space="preserve">. </w:t>
            </w:r>
            <w:r w:rsidRPr="00447C15">
              <w:rPr>
                <w:rFonts w:ascii="Sassoon Infant Std" w:hAnsi="Sassoon Infant Std" w:cstheme="minorHAnsi"/>
                <w:sz w:val="20"/>
                <w:szCs w:val="20"/>
              </w:rPr>
              <w:t>Spring months are March, April and May.</w:t>
            </w:r>
          </w:p>
        </w:tc>
      </w:tr>
      <w:tr w:rsidR="00BA4CAA" w:rsidRPr="00447C15" w14:paraId="2E5B941E" w14:textId="77777777" w:rsidTr="00BA4CAA">
        <w:trPr>
          <w:trHeight w:val="69"/>
        </w:trPr>
        <w:tc>
          <w:tcPr>
            <w:tcW w:w="2267" w:type="dxa"/>
          </w:tcPr>
          <w:p w14:paraId="2E9EF993" w14:textId="4E4279FC" w:rsidR="00BA4CAA" w:rsidRPr="00447C15" w:rsidRDefault="00BA4CAA" w:rsidP="00BA4CAA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/>
                <w:noProof/>
                <w:sz w:val="22"/>
                <w:szCs w:val="22"/>
              </w:rPr>
            </w:pPr>
            <w:r w:rsidRPr="00447C15">
              <w:rPr>
                <w:rFonts w:ascii="Sassoon Infant Std" w:hAnsi="Sassoon Infant Std"/>
                <w:noProof/>
              </w:rPr>
              <w:drawing>
                <wp:inline distT="0" distB="0" distL="0" distR="0" wp14:anchorId="43B43C86" wp14:editId="29E54744">
                  <wp:extent cx="695198" cy="556033"/>
                  <wp:effectExtent l="0" t="0" r="0" b="0"/>
                  <wp:docPr id="1343027230" name="Picture 15" descr="10 Best Outdoor Plants | Pat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10 Best Outdoor Plants | Pat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702135" cy="561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74" w:type="dxa"/>
          </w:tcPr>
          <w:p w14:paraId="23D93A72" w14:textId="5C020CEF" w:rsidR="00BA4CAA" w:rsidRPr="00447C15" w:rsidRDefault="00BA4CAA" w:rsidP="00BA4CA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  <w:r w:rsidRPr="00447C15">
              <w:rPr>
                <w:rFonts w:ascii="Sassoon Infant Std" w:hAnsi="Sassoon Infant Std" w:cstheme="minorHAnsi"/>
                <w:sz w:val="20"/>
                <w:szCs w:val="20"/>
              </w:rPr>
              <w:t xml:space="preserve">I - Things start to grow, plants are more colourful in </w:t>
            </w:r>
            <w:r w:rsidR="00A734E9">
              <w:rPr>
                <w:rFonts w:ascii="Sassoon Infant Std" w:hAnsi="Sassoon Infant Std" w:cstheme="minorHAnsi"/>
                <w:sz w:val="20"/>
                <w:szCs w:val="20"/>
              </w:rPr>
              <w:t>S</w:t>
            </w:r>
            <w:r w:rsidRPr="00447C15">
              <w:rPr>
                <w:rFonts w:ascii="Sassoon Infant Std" w:hAnsi="Sassoon Infant Std" w:cstheme="minorHAnsi"/>
                <w:sz w:val="20"/>
                <w:szCs w:val="20"/>
              </w:rPr>
              <w:t>pring, the weather gets warmer, the days get longer, and the nights get shorter.</w:t>
            </w:r>
          </w:p>
          <w:p w14:paraId="5FA3EA2C" w14:textId="77777777" w:rsidR="00BA4CAA" w:rsidRPr="00447C15" w:rsidRDefault="00BA4CAA" w:rsidP="00BA4CAA">
            <w:pPr>
              <w:rPr>
                <w:rFonts w:ascii="Sassoon Infant Std" w:hAnsi="Sassoon Infant Std" w:cstheme="minorHAnsi"/>
                <w:sz w:val="20"/>
                <w:szCs w:val="20"/>
              </w:rPr>
            </w:pPr>
          </w:p>
        </w:tc>
      </w:tr>
    </w:tbl>
    <w:p w14:paraId="7789279C" w14:textId="1466CD03" w:rsidR="002039DA" w:rsidRPr="00447C15" w:rsidRDefault="006B6DA6">
      <w:pPr>
        <w:rPr>
          <w:rFonts w:ascii="Sassoon Infant Std" w:hAnsi="Sassoon Infant Std"/>
        </w:rPr>
      </w:pPr>
      <w:r w:rsidRPr="006B6DA6">
        <w:rPr>
          <w:rFonts w:ascii="Sassoon Infant Std" w:hAnsi="Sassoon Infant Std"/>
          <w:noProof/>
        </w:rPr>
        <w:drawing>
          <wp:anchor distT="0" distB="0" distL="114300" distR="114300" simplePos="0" relativeHeight="252011520" behindDoc="1" locked="0" layoutInCell="1" allowOverlap="1" wp14:anchorId="43D6623E" wp14:editId="7B37123E">
            <wp:simplePos x="0" y="0"/>
            <wp:positionH relativeFrom="column">
              <wp:posOffset>8782050</wp:posOffset>
            </wp:positionH>
            <wp:positionV relativeFrom="topMargin">
              <wp:align>bottom</wp:align>
            </wp:positionV>
            <wp:extent cx="628650" cy="544195"/>
            <wp:effectExtent l="0" t="0" r="0" b="8255"/>
            <wp:wrapTight wrapText="bothSides">
              <wp:wrapPolygon edited="0">
                <wp:start x="0" y="0"/>
                <wp:lineTo x="0" y="21172"/>
                <wp:lineTo x="20945" y="21172"/>
                <wp:lineTo x="20945" y="0"/>
                <wp:lineTo x="0" y="0"/>
              </wp:wrapPolygon>
            </wp:wrapTight>
            <wp:docPr id="491859003" name="Picture 1" descr="A close-up of a scienc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859003" name="Picture 1" descr="A close-up of a science logo&#10;&#10;AI-generated content may be incorrect.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544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4CAA" w:rsidRPr="00447C15">
        <w:rPr>
          <w:rFonts w:ascii="Sassoon Infant Std" w:hAnsi="Sassoon Infant Std"/>
          <w:noProof/>
        </w:rPr>
        <w:t xml:space="preserve"> </w:t>
      </w:r>
      <w:r w:rsidR="006D7D20" w:rsidRPr="00447C15">
        <w:rPr>
          <w:rFonts w:ascii="Sassoon Infant Std" w:hAnsi="Sassoon Infant St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94400" behindDoc="0" locked="0" layoutInCell="1" allowOverlap="1" wp14:anchorId="106FE9BD" wp14:editId="3331CDDD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77494B" w14:textId="58CAF1C8" w:rsidR="00B47812" w:rsidRPr="000221DA" w:rsidRDefault="00B47812" w:rsidP="00B47812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221DA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1661DA" w:rsidRPr="000221DA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one</w:t>
                            </w:r>
                            <w:r w:rsidR="008272DF" w:rsidRPr="000221DA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</w:t>
                            </w:r>
                            <w:r w:rsidR="006B6DA6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animals including humans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6FE9B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4944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6277494B" w14:textId="58CAF1C8" w:rsidR="00B47812" w:rsidRPr="000221DA" w:rsidRDefault="00B47812" w:rsidP="00B47812">
                      <w:pPr>
                        <w:jc w:val="center"/>
                        <w:rPr>
                          <w:rFonts w:ascii="Sassoon Infant Std" w:hAnsi="Sassoon Infant Std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221DA">
                        <w:rPr>
                          <w:rFonts w:ascii="Sassoon Infant Std" w:hAnsi="Sassoon Infant Std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1661DA" w:rsidRPr="000221DA">
                        <w:rPr>
                          <w:rFonts w:ascii="Sassoon Infant Std" w:hAnsi="Sassoon Infant Std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one</w:t>
                      </w:r>
                      <w:r w:rsidR="008272DF" w:rsidRPr="000221DA">
                        <w:rPr>
                          <w:rFonts w:ascii="Sassoon Infant Std" w:hAnsi="Sassoon Infant Std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</w:t>
                      </w:r>
                      <w:r w:rsidR="006B6DA6">
                        <w:rPr>
                          <w:rFonts w:ascii="Sassoon Infant Std" w:hAnsi="Sassoon Infant Std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animals including humans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 w:rsidRPr="00447C15">
        <w:rPr>
          <w:rFonts w:ascii="Sassoon Infant Std" w:hAnsi="Sassoon Infant Std"/>
          <w:noProof/>
        </w:rPr>
        <w:drawing>
          <wp:anchor distT="0" distB="0" distL="114300" distR="114300" simplePos="0" relativeHeight="251526144" behindDoc="0" locked="0" layoutInCell="1" allowOverlap="1" wp14:anchorId="6FCE37B8" wp14:editId="553C7458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447C15">
        <w:rPr>
          <w:rFonts w:ascii="Sassoon Infant Std" w:hAnsi="Sassoon Infant Std"/>
        </w:rPr>
        <w:t xml:space="preserve"> </w:t>
      </w:r>
    </w:p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E2B78" w:rsidRPr="00447C15" w14:paraId="10D121F8" w14:textId="77777777" w:rsidTr="11D9B87A">
        <w:trPr>
          <w:trHeight w:val="389"/>
        </w:trPr>
        <w:tc>
          <w:tcPr>
            <w:tcW w:w="5049" w:type="dxa"/>
            <w:gridSpan w:val="2"/>
          </w:tcPr>
          <w:p w14:paraId="2BDE78E8" w14:textId="2A4E2ED1" w:rsidR="006E2B78" w:rsidRPr="00447C15" w:rsidRDefault="006E2B78" w:rsidP="006D7D20">
            <w:pPr>
              <w:rPr>
                <w:rFonts w:ascii="Sassoon Infant Std" w:hAnsi="Sassoon Infant Std"/>
                <w:b/>
                <w:color w:val="7030A0"/>
              </w:rPr>
            </w:pPr>
            <w:r w:rsidRPr="00447C15">
              <w:rPr>
                <w:rFonts w:ascii="Sassoon Infant Std" w:hAnsi="Sassoon Infant Std"/>
                <w:b/>
                <w:color w:val="7030A0"/>
              </w:rPr>
              <w:t>Subject Specific Vocabulary</w:t>
            </w:r>
          </w:p>
        </w:tc>
      </w:tr>
      <w:tr w:rsidR="00A12175" w:rsidRPr="00447C15" w14:paraId="0FF998D8" w14:textId="77777777" w:rsidTr="11D9B87A">
        <w:trPr>
          <w:trHeight w:val="565"/>
        </w:trPr>
        <w:tc>
          <w:tcPr>
            <w:tcW w:w="1680" w:type="dxa"/>
            <w:shd w:val="clear" w:color="auto" w:fill="F2F2F2" w:themeFill="background1" w:themeFillShade="F2"/>
          </w:tcPr>
          <w:p w14:paraId="734B23B6" w14:textId="126DC715" w:rsidR="00A12175" w:rsidRPr="00447C15" w:rsidRDefault="002B79AD" w:rsidP="00A12175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</w:pPr>
            <w:r w:rsidRPr="00447C15"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>vertebrate</w:t>
            </w:r>
          </w:p>
        </w:tc>
        <w:tc>
          <w:tcPr>
            <w:tcW w:w="3369" w:type="dxa"/>
          </w:tcPr>
          <w:p w14:paraId="24A60424" w14:textId="62698EC0" w:rsidR="00A12175" w:rsidRPr="00447C15" w:rsidRDefault="4F6F65F7" w:rsidP="11D9B87A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22"/>
                <w:szCs w:val="22"/>
              </w:rPr>
            </w:pPr>
            <w:r w:rsidRPr="11D9B87A">
              <w:rPr>
                <w:rFonts w:ascii="Sassoon Infant Std" w:hAnsi="Sassoon Infant Std" w:cstheme="minorBidi"/>
                <w:sz w:val="22"/>
                <w:szCs w:val="22"/>
              </w:rPr>
              <w:t>A living thing that h</w:t>
            </w:r>
            <w:r w:rsidR="002B79AD" w:rsidRPr="11D9B87A">
              <w:rPr>
                <w:rFonts w:ascii="Sassoon Infant Std" w:hAnsi="Sassoon Infant Std" w:cstheme="minorBidi"/>
                <w:sz w:val="22"/>
                <w:szCs w:val="22"/>
              </w:rPr>
              <w:t>as</w:t>
            </w:r>
            <w:r w:rsidR="760C955E" w:rsidRPr="11D9B87A">
              <w:rPr>
                <w:rFonts w:ascii="Sassoon Infant Std" w:hAnsi="Sassoon Infant Std" w:cstheme="minorBidi"/>
                <w:sz w:val="22"/>
                <w:szCs w:val="22"/>
              </w:rPr>
              <w:t xml:space="preserve"> </w:t>
            </w:r>
            <w:r w:rsidR="002B79AD" w:rsidRPr="11D9B87A">
              <w:rPr>
                <w:rFonts w:ascii="Sassoon Infant Std" w:hAnsi="Sassoon Infant Std" w:cstheme="minorBidi"/>
                <w:sz w:val="22"/>
                <w:szCs w:val="22"/>
              </w:rPr>
              <w:t>a backbone.</w:t>
            </w:r>
          </w:p>
        </w:tc>
      </w:tr>
      <w:tr w:rsidR="00A12175" w:rsidRPr="00447C15" w14:paraId="4735BF30" w14:textId="77777777" w:rsidTr="11D9B87A">
        <w:trPr>
          <w:trHeight w:val="565"/>
        </w:trPr>
        <w:tc>
          <w:tcPr>
            <w:tcW w:w="1680" w:type="dxa"/>
            <w:shd w:val="clear" w:color="auto" w:fill="F2F2F2" w:themeFill="background1" w:themeFillShade="F2"/>
          </w:tcPr>
          <w:p w14:paraId="2D8F37F1" w14:textId="32D28AB9" w:rsidR="00A12175" w:rsidRPr="00447C15" w:rsidRDefault="002B79AD" w:rsidP="00A12175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</w:pPr>
            <w:r w:rsidRPr="00447C15"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>invertebrate</w:t>
            </w:r>
            <w:r w:rsidR="001661DA" w:rsidRPr="00447C15"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 xml:space="preserve"> </w:t>
            </w:r>
          </w:p>
        </w:tc>
        <w:tc>
          <w:tcPr>
            <w:tcW w:w="3369" w:type="dxa"/>
          </w:tcPr>
          <w:p w14:paraId="6A61DBAF" w14:textId="6CE04E8D" w:rsidR="00A12175" w:rsidRPr="00447C15" w:rsidRDefault="667F2D8D" w:rsidP="11D9B87A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22"/>
                <w:szCs w:val="22"/>
              </w:rPr>
            </w:pPr>
            <w:r w:rsidRPr="11D9B87A">
              <w:rPr>
                <w:rFonts w:ascii="Sassoon Infant Std" w:hAnsi="Sassoon Infant Std" w:cstheme="minorBidi"/>
                <w:sz w:val="22"/>
                <w:szCs w:val="22"/>
              </w:rPr>
              <w:t>A living thing that d</w:t>
            </w:r>
            <w:r w:rsidR="002B79AD" w:rsidRPr="11D9B87A">
              <w:rPr>
                <w:rFonts w:ascii="Sassoon Infant Std" w:hAnsi="Sassoon Infant Std" w:cstheme="minorBidi"/>
                <w:sz w:val="22"/>
                <w:szCs w:val="22"/>
              </w:rPr>
              <w:t>oesn’t have a backbone</w:t>
            </w:r>
            <w:r w:rsidR="5C15A076" w:rsidRPr="11D9B87A">
              <w:rPr>
                <w:rFonts w:ascii="Sassoon Infant Std" w:hAnsi="Sassoon Infant Std" w:cstheme="minorBidi"/>
                <w:sz w:val="22"/>
                <w:szCs w:val="22"/>
              </w:rPr>
              <w:t>.</w:t>
            </w:r>
          </w:p>
        </w:tc>
      </w:tr>
      <w:tr w:rsidR="001661DA" w:rsidRPr="00447C15" w14:paraId="434E79FA" w14:textId="77777777" w:rsidTr="11D9B87A">
        <w:trPr>
          <w:trHeight w:val="844"/>
        </w:trPr>
        <w:tc>
          <w:tcPr>
            <w:tcW w:w="1680" w:type="dxa"/>
            <w:shd w:val="clear" w:color="auto" w:fill="F2F2F2" w:themeFill="background1" w:themeFillShade="F2"/>
          </w:tcPr>
          <w:p w14:paraId="40E6940E" w14:textId="4ADA8260" w:rsidR="001661DA" w:rsidRPr="00447C15" w:rsidRDefault="002B79AD" w:rsidP="00A12175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</w:pPr>
            <w:r w:rsidRPr="00447C15"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>amphibians</w:t>
            </w:r>
          </w:p>
        </w:tc>
        <w:tc>
          <w:tcPr>
            <w:tcW w:w="3369" w:type="dxa"/>
          </w:tcPr>
          <w:p w14:paraId="68CAB354" w14:textId="0A790684" w:rsidR="001661DA" w:rsidRPr="00447C15" w:rsidRDefault="002B79AD" w:rsidP="11D9B87A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22"/>
                <w:szCs w:val="22"/>
              </w:rPr>
            </w:pPr>
            <w:r w:rsidRPr="11D9B87A">
              <w:rPr>
                <w:rFonts w:ascii="Sassoon Infant Std" w:hAnsi="Sassoon Infant Std" w:cstheme="minorBidi"/>
                <w:sz w:val="22"/>
                <w:szCs w:val="22"/>
              </w:rPr>
              <w:t>A</w:t>
            </w:r>
            <w:r w:rsidR="746D2D5F" w:rsidRPr="11D9B87A">
              <w:rPr>
                <w:rFonts w:ascii="Sassoon Infant Std" w:hAnsi="Sassoon Infant Std" w:cstheme="minorBidi"/>
                <w:sz w:val="22"/>
                <w:szCs w:val="22"/>
              </w:rPr>
              <w:t>n amphibian is a</w:t>
            </w:r>
            <w:r w:rsidRPr="11D9B87A">
              <w:rPr>
                <w:rFonts w:ascii="Sassoon Infant Std" w:hAnsi="Sassoon Infant Std" w:cstheme="minorBidi"/>
                <w:sz w:val="22"/>
                <w:szCs w:val="22"/>
              </w:rPr>
              <w:t xml:space="preserve"> cold-blooded vertebrate. </w:t>
            </w:r>
            <w:r w:rsidR="001661DA" w:rsidRPr="11D9B87A">
              <w:rPr>
                <w:rFonts w:ascii="Sassoon Infant Std" w:hAnsi="Sassoon Infant Std" w:cstheme="minorBidi"/>
                <w:sz w:val="22"/>
                <w:szCs w:val="22"/>
              </w:rPr>
              <w:t xml:space="preserve"> </w:t>
            </w:r>
          </w:p>
        </w:tc>
      </w:tr>
      <w:tr w:rsidR="001661DA" w:rsidRPr="00447C15" w14:paraId="0802F0D5" w14:textId="77777777" w:rsidTr="11D9B87A">
        <w:trPr>
          <w:trHeight w:val="837"/>
        </w:trPr>
        <w:tc>
          <w:tcPr>
            <w:tcW w:w="1680" w:type="dxa"/>
            <w:shd w:val="clear" w:color="auto" w:fill="F2F2F2" w:themeFill="background1" w:themeFillShade="F2"/>
          </w:tcPr>
          <w:p w14:paraId="3875E141" w14:textId="3BFAB59D" w:rsidR="001661DA" w:rsidRPr="00447C15" w:rsidRDefault="002B79AD" w:rsidP="00A12175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</w:pPr>
            <w:r w:rsidRPr="00447C15"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>reptiles</w:t>
            </w:r>
          </w:p>
        </w:tc>
        <w:tc>
          <w:tcPr>
            <w:tcW w:w="3369" w:type="dxa"/>
          </w:tcPr>
          <w:p w14:paraId="1D4F5880" w14:textId="39D4B421" w:rsidR="001661DA" w:rsidRPr="00447C15" w:rsidRDefault="002B79AD" w:rsidP="11D9B87A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22"/>
                <w:szCs w:val="22"/>
              </w:rPr>
            </w:pPr>
            <w:r w:rsidRPr="11D9B87A">
              <w:rPr>
                <w:rFonts w:ascii="Sassoon Infant Std" w:hAnsi="Sassoon Infant Std" w:cstheme="minorBidi"/>
                <w:sz w:val="22"/>
                <w:szCs w:val="22"/>
              </w:rPr>
              <w:t xml:space="preserve">A </w:t>
            </w:r>
            <w:r w:rsidR="6B68CF46" w:rsidRPr="11D9B87A">
              <w:rPr>
                <w:rFonts w:ascii="Sassoon Infant Std" w:hAnsi="Sassoon Infant Std" w:cstheme="minorBidi"/>
                <w:sz w:val="22"/>
                <w:szCs w:val="22"/>
              </w:rPr>
              <w:t xml:space="preserve">reptile is a </w:t>
            </w:r>
            <w:r w:rsidRPr="11D9B87A">
              <w:rPr>
                <w:rFonts w:ascii="Sassoon Infant Std" w:hAnsi="Sassoon Infant Std" w:cstheme="minorBidi"/>
                <w:sz w:val="22"/>
                <w:szCs w:val="22"/>
              </w:rPr>
              <w:t>vertebrate that has scaly skin.</w:t>
            </w:r>
          </w:p>
        </w:tc>
      </w:tr>
      <w:tr w:rsidR="001661DA" w:rsidRPr="00447C15" w14:paraId="569806A5" w14:textId="77777777" w:rsidTr="11D9B87A">
        <w:trPr>
          <w:trHeight w:val="973"/>
        </w:trPr>
        <w:tc>
          <w:tcPr>
            <w:tcW w:w="1680" w:type="dxa"/>
            <w:shd w:val="clear" w:color="auto" w:fill="F2F2F2" w:themeFill="background1" w:themeFillShade="F2"/>
          </w:tcPr>
          <w:p w14:paraId="090A616A" w14:textId="688DA43C" w:rsidR="001661DA" w:rsidRPr="00447C15" w:rsidRDefault="002B79AD" w:rsidP="00A12175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</w:pPr>
            <w:r w:rsidRPr="00447C15"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  <w:t>classifying</w:t>
            </w:r>
          </w:p>
        </w:tc>
        <w:tc>
          <w:tcPr>
            <w:tcW w:w="3369" w:type="dxa"/>
          </w:tcPr>
          <w:p w14:paraId="6E47E138" w14:textId="4783395C" w:rsidR="001661DA" w:rsidRPr="00447C15" w:rsidRDefault="5EA5F7E4" w:rsidP="11D9B87A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22"/>
                <w:szCs w:val="22"/>
              </w:rPr>
            </w:pPr>
            <w:r w:rsidRPr="11D9B87A">
              <w:rPr>
                <w:rFonts w:ascii="Sassoon Infant Std" w:hAnsi="Sassoon Infant Std" w:cstheme="minorBidi"/>
                <w:sz w:val="22"/>
                <w:szCs w:val="22"/>
              </w:rPr>
              <w:t>Classifying is when l</w:t>
            </w:r>
            <w:r w:rsidR="002B79AD" w:rsidRPr="11D9B87A">
              <w:rPr>
                <w:rFonts w:ascii="Sassoon Infant Std" w:hAnsi="Sassoon Infant Std" w:cstheme="minorBidi"/>
                <w:sz w:val="22"/>
                <w:szCs w:val="22"/>
              </w:rPr>
              <w:t xml:space="preserve">iving things are sorted into groups based on their characteristics. </w:t>
            </w:r>
          </w:p>
        </w:tc>
      </w:tr>
      <w:tr w:rsidR="001661DA" w:rsidRPr="00447C15" w14:paraId="30E50B62" w14:textId="77777777" w:rsidTr="11D9B87A">
        <w:trPr>
          <w:trHeight w:val="987"/>
        </w:trPr>
        <w:tc>
          <w:tcPr>
            <w:tcW w:w="1680" w:type="dxa"/>
            <w:shd w:val="clear" w:color="auto" w:fill="F2F2F2" w:themeFill="background1" w:themeFillShade="F2"/>
          </w:tcPr>
          <w:p w14:paraId="63ADD272" w14:textId="3648E4C5" w:rsidR="001661DA" w:rsidRPr="00447C15" w:rsidRDefault="002B79AD" w:rsidP="00A12175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0070C0"/>
                <w:sz w:val="22"/>
                <w:szCs w:val="22"/>
              </w:rPr>
            </w:pPr>
            <w:r w:rsidRPr="00447C15">
              <w:rPr>
                <w:rFonts w:ascii="Sassoon Infant Std" w:hAnsi="Sassoon Infant Std" w:cstheme="minorHAnsi"/>
                <w:sz w:val="22"/>
                <w:szCs w:val="22"/>
              </w:rPr>
              <w:t>temperature</w:t>
            </w:r>
            <w:r w:rsidR="001661DA" w:rsidRPr="00447C15">
              <w:rPr>
                <w:rFonts w:ascii="Sassoon Infant Std" w:hAnsi="Sassoon Infant Std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3369" w:type="dxa"/>
          </w:tcPr>
          <w:p w14:paraId="1E6F5A39" w14:textId="06E9F40A" w:rsidR="001661DA" w:rsidRPr="00447C15" w:rsidRDefault="02B6447A" w:rsidP="11D9B87A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Bidi"/>
                <w:sz w:val="22"/>
                <w:szCs w:val="22"/>
              </w:rPr>
            </w:pPr>
            <w:r w:rsidRPr="11D9B87A">
              <w:rPr>
                <w:rFonts w:ascii="Sassoon Infant Std" w:hAnsi="Sassoon Infant Std" w:cstheme="minorBidi"/>
                <w:sz w:val="22"/>
                <w:szCs w:val="22"/>
              </w:rPr>
              <w:t>Temperature is h</w:t>
            </w:r>
            <w:r w:rsidR="00BA4CAA" w:rsidRPr="11D9B87A">
              <w:rPr>
                <w:rFonts w:ascii="Sassoon Infant Std" w:hAnsi="Sassoon Infant Std" w:cstheme="minorBidi"/>
                <w:sz w:val="22"/>
                <w:szCs w:val="22"/>
              </w:rPr>
              <w:t xml:space="preserve">ow hot </w:t>
            </w:r>
            <w:r w:rsidR="0B52E6D7" w:rsidRPr="11D9B87A">
              <w:rPr>
                <w:rFonts w:ascii="Sassoon Infant Std" w:hAnsi="Sassoon Infant Std" w:cstheme="minorBidi"/>
                <w:sz w:val="22"/>
                <w:szCs w:val="22"/>
              </w:rPr>
              <w:t xml:space="preserve">or cold </w:t>
            </w:r>
            <w:r w:rsidR="00BA4CAA" w:rsidRPr="11D9B87A">
              <w:rPr>
                <w:rFonts w:ascii="Sassoon Infant Std" w:hAnsi="Sassoon Infant Std" w:cstheme="minorBidi"/>
                <w:sz w:val="22"/>
                <w:szCs w:val="22"/>
              </w:rPr>
              <w:t>something is.</w:t>
            </w:r>
          </w:p>
        </w:tc>
      </w:tr>
    </w:tbl>
    <w:p w14:paraId="2C175A8E" w14:textId="0952F845" w:rsidR="00CF5F18" w:rsidRPr="00447C15" w:rsidRDefault="000221DA" w:rsidP="00CF5F18">
      <w:pPr>
        <w:tabs>
          <w:tab w:val="left" w:pos="1077"/>
        </w:tabs>
        <w:rPr>
          <w:rFonts w:ascii="Sassoon Infant Std" w:hAnsi="Sassoon Infant Std"/>
        </w:rPr>
      </w:pPr>
      <w:r w:rsidRPr="00447C15">
        <w:rPr>
          <w:rFonts w:ascii="Sassoon Infant Std" w:hAnsi="Sassoon Infant Std"/>
          <w:noProof/>
        </w:rPr>
        <mc:AlternateContent>
          <mc:Choice Requires="wps">
            <w:drawing>
              <wp:anchor distT="0" distB="0" distL="114300" distR="114300" simplePos="0" relativeHeight="251994112" behindDoc="1" locked="0" layoutInCell="1" allowOverlap="1" wp14:anchorId="6F226D30" wp14:editId="707E147E">
                <wp:simplePos x="0" y="0"/>
                <wp:positionH relativeFrom="column">
                  <wp:posOffset>-390144</wp:posOffset>
                </wp:positionH>
                <wp:positionV relativeFrom="margin">
                  <wp:posOffset>3706368</wp:posOffset>
                </wp:positionV>
                <wp:extent cx="3181985" cy="2572131"/>
                <wp:effectExtent l="0" t="0" r="1841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1985" cy="25721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F40D21" w14:textId="55AA4C56" w:rsidR="00A12175" w:rsidRDefault="00A12175" w:rsidP="00A3005C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r w:rsidRPr="00A3005C">
                              <w:rPr>
                                <w:b/>
                                <w:bCs/>
                                <w:color w:val="7030A0"/>
                              </w:rPr>
                              <w:t>Aspirational Scientist:</w:t>
                            </w:r>
                          </w:p>
                          <w:p w14:paraId="013F5C9B" w14:textId="56854DBF" w:rsidR="00C540B3" w:rsidRDefault="00C540B3" w:rsidP="004E0635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01E46027" w14:textId="77777777" w:rsidR="000221DA" w:rsidRDefault="000221DA" w:rsidP="004E0635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6AE11186" w14:textId="77777777" w:rsidR="000221DA" w:rsidRDefault="000221DA" w:rsidP="004E0635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20FB7D9C" w14:textId="77777777" w:rsidR="000221DA" w:rsidRDefault="000221DA" w:rsidP="004E0635">
                            <w:pPr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  <w:p w14:paraId="3ABCBF61" w14:textId="577401C0" w:rsidR="00BA4CAA" w:rsidRPr="00447C15" w:rsidRDefault="00971605" w:rsidP="00BA4CAA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7030A0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7030A0"/>
                              </w:rPr>
                              <w:t>H</w:t>
                            </w:r>
                            <w:r w:rsidR="00BA4CAA" w:rsidRPr="00447C15">
                              <w:rPr>
                                <w:rFonts w:ascii="Sassoon Infant Std" w:hAnsi="Sassoon Infant Std"/>
                                <w:color w:val="7030A0"/>
                              </w:rPr>
                              <w:t xml:space="preserve">amza </w:t>
                            </w:r>
                            <w:r w:rsidR="00597C0C">
                              <w:rPr>
                                <w:rFonts w:ascii="Sassoon Infant Std" w:hAnsi="Sassoon Infant Std"/>
                                <w:color w:val="7030A0"/>
                              </w:rPr>
                              <w:t xml:space="preserve">Yassin </w:t>
                            </w:r>
                            <w:r w:rsidR="00BA4CAA" w:rsidRPr="00447C15">
                              <w:rPr>
                                <w:rFonts w:ascii="Sassoon Infant Std" w:hAnsi="Sassoon Infant Std"/>
                                <w:color w:val="7030A0"/>
                              </w:rPr>
                              <w:t>is a wildlife camera man. He studied zoology, conservation and biological photography at university. He has appeared on several television programmes including – Ranger Hamza on CBeebies, Animal Park and Countryfile.</w:t>
                            </w:r>
                          </w:p>
                          <w:p w14:paraId="27177EA4" w14:textId="0C7D373C" w:rsidR="000221DA" w:rsidRDefault="000221DA" w:rsidP="00BA4CAA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226D30" id="Text Box 2" o:spid="_x0000_s1027" type="#_x0000_t202" style="position:absolute;margin-left:-30.7pt;margin-top:291.85pt;width:250.55pt;height:202.55pt;z-index:-25132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">
                <v:textbox>
                  <w:txbxContent>
                    <w:p w14:paraId="58F40D21" w14:textId="55AA4C56" w:rsidR="00A12175" w:rsidRDefault="00A12175" w:rsidP="00A3005C">
                      <w:pPr>
                        <w:jc w:val="center"/>
                        <w:rPr>
                          <w:b/>
                          <w:bCs/>
                          <w:color w:val="7030A0"/>
                        </w:rPr>
                      </w:pPr>
                      <w:r w:rsidRPr="00A3005C">
                        <w:rPr>
                          <w:b/>
                          <w:bCs/>
                          <w:color w:val="7030A0"/>
                        </w:rPr>
                        <w:t>Aspirational Scientist:</w:t>
                      </w:r>
                    </w:p>
                    <w:p w14:paraId="013F5C9B" w14:textId="56854DBF" w:rsidR="00C540B3" w:rsidRDefault="00C540B3" w:rsidP="004E0635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01E46027" w14:textId="77777777" w:rsidR="000221DA" w:rsidRDefault="000221DA" w:rsidP="004E0635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6AE11186" w14:textId="77777777" w:rsidR="000221DA" w:rsidRDefault="000221DA" w:rsidP="004E0635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20FB7D9C" w14:textId="77777777" w:rsidR="000221DA" w:rsidRDefault="000221DA" w:rsidP="004E0635">
                      <w:pPr>
                        <w:rPr>
                          <w:b/>
                          <w:bCs/>
                          <w:color w:val="7030A0"/>
                        </w:rPr>
                      </w:pPr>
                    </w:p>
                    <w:p w14:paraId="3ABCBF61" w14:textId="577401C0" w:rsidR="00BA4CAA" w:rsidRPr="00447C15" w:rsidRDefault="00971605" w:rsidP="00BA4CAA">
                      <w:pPr>
                        <w:jc w:val="center"/>
                        <w:rPr>
                          <w:rFonts w:ascii="Sassoon Infant Std" w:hAnsi="Sassoon Infant Std"/>
                          <w:color w:val="7030A0"/>
                        </w:rPr>
                      </w:pPr>
                      <w:r>
                        <w:rPr>
                          <w:rFonts w:ascii="Sassoon Infant Std" w:hAnsi="Sassoon Infant Std"/>
                          <w:color w:val="7030A0"/>
                        </w:rPr>
                        <w:t>H</w:t>
                      </w:r>
                      <w:r w:rsidR="00BA4CAA" w:rsidRPr="00447C15">
                        <w:rPr>
                          <w:rFonts w:ascii="Sassoon Infant Std" w:hAnsi="Sassoon Infant Std"/>
                          <w:color w:val="7030A0"/>
                        </w:rPr>
                        <w:t xml:space="preserve">amza </w:t>
                      </w:r>
                      <w:r w:rsidR="00597C0C">
                        <w:rPr>
                          <w:rFonts w:ascii="Sassoon Infant Std" w:hAnsi="Sassoon Infant Std"/>
                          <w:color w:val="7030A0"/>
                        </w:rPr>
                        <w:t xml:space="preserve">Yassin </w:t>
                      </w:r>
                      <w:r w:rsidR="00BA4CAA" w:rsidRPr="00447C15">
                        <w:rPr>
                          <w:rFonts w:ascii="Sassoon Infant Std" w:hAnsi="Sassoon Infant Std"/>
                          <w:color w:val="7030A0"/>
                        </w:rPr>
                        <w:t>is a wildlife camera man. He studied zoology, conservation and biological photography at university. He has appeared on several television programmes including – Ranger Hamza on CBeebies, Animal Park and Countryfile.</w:t>
                      </w:r>
                    </w:p>
                    <w:p w14:paraId="27177EA4" w14:textId="0C7D373C" w:rsidR="000221DA" w:rsidRDefault="000221DA" w:rsidP="00BA4CAA">
                      <w:pPr>
                        <w:jc w:val="center"/>
                        <w:rPr>
                          <w:b/>
                          <w:bCs/>
                          <w:color w:val="7030A0"/>
                        </w:rPr>
                      </w:pPr>
                    </w:p>
                  </w:txbxContent>
                </v:textbox>
                <w10:wrap anchory="margin"/>
              </v:shape>
            </w:pict>
          </mc:Fallback>
        </mc:AlternateContent>
      </w:r>
    </w:p>
    <w:p w14:paraId="26DA58D1" w14:textId="55AE2889" w:rsidR="000D30B9" w:rsidRPr="00447C15" w:rsidRDefault="00BA4CAA" w:rsidP="009B4B83">
      <w:pPr>
        <w:tabs>
          <w:tab w:val="left" w:pos="9990"/>
        </w:tabs>
        <w:rPr>
          <w:rFonts w:ascii="Sassoon Infant Std" w:hAnsi="Sassoon Infant Std"/>
          <w:b/>
          <w:bCs/>
          <w:i/>
          <w:iCs/>
        </w:rPr>
      </w:pPr>
      <w:r w:rsidRPr="00447C15">
        <w:rPr>
          <w:rFonts w:ascii="Sassoon Infant Std" w:hAnsi="Sassoon Infant Std"/>
          <w:noProof/>
        </w:rPr>
        <w:drawing>
          <wp:anchor distT="0" distB="0" distL="114300" distR="114300" simplePos="0" relativeHeight="252010496" behindDoc="0" locked="0" layoutInCell="1" allowOverlap="1" wp14:anchorId="6D331064" wp14:editId="0F561B50">
            <wp:simplePos x="0" y="0"/>
            <wp:positionH relativeFrom="column">
              <wp:posOffset>633984</wp:posOffset>
            </wp:positionH>
            <wp:positionV relativeFrom="paragraph">
              <wp:posOffset>154432</wp:posOffset>
            </wp:positionV>
            <wp:extent cx="1010285" cy="960120"/>
            <wp:effectExtent l="0" t="0" r="0" b="0"/>
            <wp:wrapThrough wrapText="bothSides">
              <wp:wrapPolygon edited="0">
                <wp:start x="0" y="0"/>
                <wp:lineTo x="0" y="21000"/>
                <wp:lineTo x="21179" y="21000"/>
                <wp:lineTo x="21179" y="0"/>
                <wp:lineTo x="0" y="0"/>
              </wp:wrapPolygon>
            </wp:wrapThrough>
            <wp:docPr id="3" name="Picture 3" descr="A person holding a phon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erson holding a phon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1223"/>
                    <a:stretch/>
                  </pic:blipFill>
                  <pic:spPr bwMode="auto">
                    <a:xfrm>
                      <a:off x="0" y="0"/>
                      <a:ext cx="1010285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6079" w:rsidRPr="00447C15">
        <w:rPr>
          <w:rFonts w:ascii="Sassoon Infant Std" w:hAnsi="Sassoon Infant Std"/>
          <w:i/>
          <w:iCs/>
        </w:rPr>
        <w:t xml:space="preserve">       </w:t>
      </w:r>
      <w:r w:rsidR="0035116D" w:rsidRPr="00447C15">
        <w:rPr>
          <w:rFonts w:ascii="Sassoon Infant Std" w:hAnsi="Sassoon Infant Std"/>
          <w:b/>
          <w:bCs/>
        </w:rPr>
        <w:t xml:space="preserve"> </w:t>
      </w:r>
    </w:p>
    <w:p w14:paraId="2FA2B7BF" w14:textId="73170881" w:rsidR="009C7EF8" w:rsidRPr="00447C15" w:rsidRDefault="005D4F0D" w:rsidP="00227DAF">
      <w:pPr>
        <w:tabs>
          <w:tab w:val="left" w:pos="9990"/>
        </w:tabs>
        <w:spacing w:line="240" w:lineRule="auto"/>
        <w:rPr>
          <w:rFonts w:ascii="Sassoon Infant Std" w:hAnsi="Sassoon Infant Std"/>
        </w:rPr>
      </w:pPr>
      <w:r w:rsidRPr="00447C15">
        <w:rPr>
          <w:rFonts w:ascii="Sassoon Infant Std" w:hAnsi="Sassoon Infant Std"/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213C99D6" wp14:editId="62B1A3B9">
                <wp:simplePos x="0" y="0"/>
                <wp:positionH relativeFrom="margin">
                  <wp:posOffset>2638953</wp:posOffset>
                </wp:positionH>
                <wp:positionV relativeFrom="paragraph">
                  <wp:posOffset>4639541</wp:posOffset>
                </wp:positionV>
                <wp:extent cx="2034540" cy="434340"/>
                <wp:effectExtent l="0" t="0" r="22860" b="2286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4540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24118B" w14:textId="77777777" w:rsidR="00FB19C1" w:rsidRPr="006321DB" w:rsidRDefault="00FB19C1" w:rsidP="00FB19C1">
                            <w:pPr>
                              <w:spacing w:after="0"/>
                              <w:jc w:val="center"/>
                              <w:rPr>
                                <w:rFonts w:ascii="Sassoon Infant Std" w:eastAsia="Times New Roman" w:hAnsi="Sassoon Infant Std" w:cstheme="minorHAnsi"/>
                                <w:caps/>
                                <w:color w:val="000000"/>
                                <w:spacing w:val="23"/>
                                <w:sz w:val="18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Primary and 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>Secondary</w:t>
                            </w: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sources can help us to find out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information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3C99D6" id="_x0000_s1028" type="#_x0000_t202" style="position:absolute;margin-left:207.8pt;margin-top:365.3pt;width:160.2pt;height:34.2pt;z-index:251964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">
                <v:textbox>
                  <w:txbxContent>
                    <w:p w14:paraId="5224118B" w14:textId="77777777" w:rsidR="00FB19C1" w:rsidRPr="006321DB" w:rsidRDefault="00FB19C1" w:rsidP="00FB19C1">
                      <w:pPr>
                        <w:spacing w:after="0"/>
                        <w:jc w:val="center"/>
                        <w:rPr>
                          <w:rFonts w:ascii="Sassoon Infant Std" w:eastAsia="Times New Roman" w:hAnsi="Sassoon Infant Std" w:cstheme="minorHAnsi"/>
                          <w:caps/>
                          <w:color w:val="000000"/>
                          <w:spacing w:val="23"/>
                          <w:sz w:val="18"/>
                          <w:szCs w:val="18"/>
                          <w:lang w:eastAsia="en-GB"/>
                        </w:rPr>
                      </w:pP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Primary and 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>Secondary</w:t>
                      </w: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sources can help us to find out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information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C7EF8" w:rsidRPr="00447C15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56ED9"/>
    <w:multiLevelType w:val="hybridMultilevel"/>
    <w:tmpl w:val="3EB4CFD0"/>
    <w:lvl w:ilvl="0" w:tplc="9D1E01D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054F84"/>
    <w:multiLevelType w:val="hybridMultilevel"/>
    <w:tmpl w:val="742C4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DA5E7E"/>
    <w:multiLevelType w:val="hybridMultilevel"/>
    <w:tmpl w:val="EB3877CC"/>
    <w:lvl w:ilvl="0" w:tplc="0036876E">
      <w:start w:val="1"/>
      <w:numFmt w:val="upperLetter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D80179"/>
    <w:multiLevelType w:val="hybridMultilevel"/>
    <w:tmpl w:val="B7605D3E"/>
    <w:lvl w:ilvl="0" w:tplc="AE6E2D9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581F54"/>
    <w:multiLevelType w:val="hybridMultilevel"/>
    <w:tmpl w:val="96CA58EA"/>
    <w:lvl w:ilvl="0" w:tplc="1360A0E8">
      <w:start w:val="1"/>
      <w:numFmt w:val="upperLetter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B61FB4"/>
    <w:multiLevelType w:val="hybridMultilevel"/>
    <w:tmpl w:val="0D1E9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2E62FB"/>
    <w:multiLevelType w:val="hybridMultilevel"/>
    <w:tmpl w:val="E6C8038E"/>
    <w:lvl w:ilvl="0" w:tplc="7F66EED4">
      <w:start w:val="1"/>
      <w:numFmt w:val="upperLetter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4030383">
    <w:abstractNumId w:val="1"/>
  </w:num>
  <w:num w:numId="2" w16cid:durableId="1400245082">
    <w:abstractNumId w:val="2"/>
  </w:num>
  <w:num w:numId="3" w16cid:durableId="1642074565">
    <w:abstractNumId w:val="7"/>
  </w:num>
  <w:num w:numId="4" w16cid:durableId="2066100491">
    <w:abstractNumId w:val="3"/>
  </w:num>
  <w:num w:numId="5" w16cid:durableId="495536244">
    <w:abstractNumId w:val="8"/>
  </w:num>
  <w:num w:numId="6" w16cid:durableId="1228496785">
    <w:abstractNumId w:val="6"/>
  </w:num>
  <w:num w:numId="7" w16cid:durableId="594484432">
    <w:abstractNumId w:val="4"/>
  </w:num>
  <w:num w:numId="8" w16cid:durableId="1570916819">
    <w:abstractNumId w:val="5"/>
  </w:num>
  <w:num w:numId="9" w16cid:durableId="726487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2DF"/>
    <w:rsid w:val="0000354B"/>
    <w:rsid w:val="00021DA4"/>
    <w:rsid w:val="000221DA"/>
    <w:rsid w:val="000235E6"/>
    <w:rsid w:val="0002623C"/>
    <w:rsid w:val="00026D34"/>
    <w:rsid w:val="000363D1"/>
    <w:rsid w:val="00040861"/>
    <w:rsid w:val="0004409A"/>
    <w:rsid w:val="00051BB4"/>
    <w:rsid w:val="00074AEF"/>
    <w:rsid w:val="000B31B0"/>
    <w:rsid w:val="000B5B41"/>
    <w:rsid w:val="000B70E2"/>
    <w:rsid w:val="000D30B9"/>
    <w:rsid w:val="000E6079"/>
    <w:rsid w:val="000F62E3"/>
    <w:rsid w:val="00102821"/>
    <w:rsid w:val="00113FEF"/>
    <w:rsid w:val="0011492D"/>
    <w:rsid w:val="00123F48"/>
    <w:rsid w:val="00141559"/>
    <w:rsid w:val="001459D1"/>
    <w:rsid w:val="00156A59"/>
    <w:rsid w:val="0015786E"/>
    <w:rsid w:val="001661DA"/>
    <w:rsid w:val="00195734"/>
    <w:rsid w:val="001A02FB"/>
    <w:rsid w:val="001A66A8"/>
    <w:rsid w:val="001E5708"/>
    <w:rsid w:val="001E6E55"/>
    <w:rsid w:val="001F7122"/>
    <w:rsid w:val="002039DA"/>
    <w:rsid w:val="00204020"/>
    <w:rsid w:val="00206B0F"/>
    <w:rsid w:val="0022124E"/>
    <w:rsid w:val="0022718B"/>
    <w:rsid w:val="00227DAF"/>
    <w:rsid w:val="0024512C"/>
    <w:rsid w:val="002535A9"/>
    <w:rsid w:val="002656C0"/>
    <w:rsid w:val="0027781E"/>
    <w:rsid w:val="00282E25"/>
    <w:rsid w:val="002868B0"/>
    <w:rsid w:val="002B0A7F"/>
    <w:rsid w:val="002B79AD"/>
    <w:rsid w:val="002D38E8"/>
    <w:rsid w:val="002E1E6B"/>
    <w:rsid w:val="002F7723"/>
    <w:rsid w:val="00311FE2"/>
    <w:rsid w:val="003237C3"/>
    <w:rsid w:val="00337743"/>
    <w:rsid w:val="0035116D"/>
    <w:rsid w:val="00366AAE"/>
    <w:rsid w:val="003C1345"/>
    <w:rsid w:val="003E2E85"/>
    <w:rsid w:val="00422173"/>
    <w:rsid w:val="00426BEF"/>
    <w:rsid w:val="00432674"/>
    <w:rsid w:val="004327C5"/>
    <w:rsid w:val="00442DD5"/>
    <w:rsid w:val="00447C15"/>
    <w:rsid w:val="00450EAF"/>
    <w:rsid w:val="00454210"/>
    <w:rsid w:val="0047436F"/>
    <w:rsid w:val="00486CFA"/>
    <w:rsid w:val="004A30DC"/>
    <w:rsid w:val="004C0648"/>
    <w:rsid w:val="004E0635"/>
    <w:rsid w:val="005017FF"/>
    <w:rsid w:val="00503C06"/>
    <w:rsid w:val="00534346"/>
    <w:rsid w:val="00540B27"/>
    <w:rsid w:val="00555FDF"/>
    <w:rsid w:val="005618F3"/>
    <w:rsid w:val="00597C0C"/>
    <w:rsid w:val="005A32C4"/>
    <w:rsid w:val="005A5D87"/>
    <w:rsid w:val="005A6798"/>
    <w:rsid w:val="005A76B0"/>
    <w:rsid w:val="005C13A8"/>
    <w:rsid w:val="005D2AD3"/>
    <w:rsid w:val="005D4F0D"/>
    <w:rsid w:val="005E43FC"/>
    <w:rsid w:val="005E5A8B"/>
    <w:rsid w:val="00615B22"/>
    <w:rsid w:val="00631039"/>
    <w:rsid w:val="00650105"/>
    <w:rsid w:val="00655704"/>
    <w:rsid w:val="00655B07"/>
    <w:rsid w:val="0065719F"/>
    <w:rsid w:val="00660FD8"/>
    <w:rsid w:val="00692579"/>
    <w:rsid w:val="006B6DA6"/>
    <w:rsid w:val="006C4059"/>
    <w:rsid w:val="006D4D7C"/>
    <w:rsid w:val="006D7D20"/>
    <w:rsid w:val="006E06AE"/>
    <w:rsid w:val="006E0ABE"/>
    <w:rsid w:val="006E2B78"/>
    <w:rsid w:val="006E49F9"/>
    <w:rsid w:val="00710C86"/>
    <w:rsid w:val="007166A7"/>
    <w:rsid w:val="00724BD1"/>
    <w:rsid w:val="007266C7"/>
    <w:rsid w:val="00730226"/>
    <w:rsid w:val="007547D0"/>
    <w:rsid w:val="00757E16"/>
    <w:rsid w:val="007613DE"/>
    <w:rsid w:val="007A5ECF"/>
    <w:rsid w:val="007B77B1"/>
    <w:rsid w:val="007D6E32"/>
    <w:rsid w:val="008272DF"/>
    <w:rsid w:val="008419BF"/>
    <w:rsid w:val="00850CF9"/>
    <w:rsid w:val="0085528B"/>
    <w:rsid w:val="00860F92"/>
    <w:rsid w:val="00882558"/>
    <w:rsid w:val="00890E3E"/>
    <w:rsid w:val="008B15A7"/>
    <w:rsid w:val="008B1DD9"/>
    <w:rsid w:val="008B436E"/>
    <w:rsid w:val="008B739F"/>
    <w:rsid w:val="00901850"/>
    <w:rsid w:val="00904A63"/>
    <w:rsid w:val="009073F0"/>
    <w:rsid w:val="009126B7"/>
    <w:rsid w:val="00913B95"/>
    <w:rsid w:val="0096434C"/>
    <w:rsid w:val="00971605"/>
    <w:rsid w:val="00971EC3"/>
    <w:rsid w:val="00982E08"/>
    <w:rsid w:val="009B2B57"/>
    <w:rsid w:val="009B4B83"/>
    <w:rsid w:val="009C039D"/>
    <w:rsid w:val="009C3F1F"/>
    <w:rsid w:val="009C759B"/>
    <w:rsid w:val="009C7EF8"/>
    <w:rsid w:val="00A00CB2"/>
    <w:rsid w:val="00A07885"/>
    <w:rsid w:val="00A12175"/>
    <w:rsid w:val="00A3005C"/>
    <w:rsid w:val="00A37F98"/>
    <w:rsid w:val="00A41978"/>
    <w:rsid w:val="00A47723"/>
    <w:rsid w:val="00A50AB6"/>
    <w:rsid w:val="00A669D1"/>
    <w:rsid w:val="00A66B60"/>
    <w:rsid w:val="00A67E2F"/>
    <w:rsid w:val="00A734E9"/>
    <w:rsid w:val="00A86C1C"/>
    <w:rsid w:val="00AA224D"/>
    <w:rsid w:val="00AA4B63"/>
    <w:rsid w:val="00AA7872"/>
    <w:rsid w:val="00AB1722"/>
    <w:rsid w:val="00AB24B5"/>
    <w:rsid w:val="00AB52C9"/>
    <w:rsid w:val="00AB7488"/>
    <w:rsid w:val="00AD41FB"/>
    <w:rsid w:val="00AE1BEB"/>
    <w:rsid w:val="00AE1F66"/>
    <w:rsid w:val="00AE61D4"/>
    <w:rsid w:val="00AE777C"/>
    <w:rsid w:val="00B01506"/>
    <w:rsid w:val="00B10481"/>
    <w:rsid w:val="00B24882"/>
    <w:rsid w:val="00B276F1"/>
    <w:rsid w:val="00B47812"/>
    <w:rsid w:val="00B773A3"/>
    <w:rsid w:val="00BA4CAA"/>
    <w:rsid w:val="00BB1A03"/>
    <w:rsid w:val="00BD308C"/>
    <w:rsid w:val="00BE0140"/>
    <w:rsid w:val="00BE0765"/>
    <w:rsid w:val="00BF1F6A"/>
    <w:rsid w:val="00C020CB"/>
    <w:rsid w:val="00C06913"/>
    <w:rsid w:val="00C221D8"/>
    <w:rsid w:val="00C540B3"/>
    <w:rsid w:val="00C60CF2"/>
    <w:rsid w:val="00C81083"/>
    <w:rsid w:val="00C91B0E"/>
    <w:rsid w:val="00C94F46"/>
    <w:rsid w:val="00CC1F6F"/>
    <w:rsid w:val="00CD6E93"/>
    <w:rsid w:val="00CD7910"/>
    <w:rsid w:val="00CF5F18"/>
    <w:rsid w:val="00D12BEB"/>
    <w:rsid w:val="00D166F8"/>
    <w:rsid w:val="00D230A7"/>
    <w:rsid w:val="00D44DEA"/>
    <w:rsid w:val="00D57311"/>
    <w:rsid w:val="00D64617"/>
    <w:rsid w:val="00D6505C"/>
    <w:rsid w:val="00DC4E8A"/>
    <w:rsid w:val="00DE323E"/>
    <w:rsid w:val="00DF1A0D"/>
    <w:rsid w:val="00DF313A"/>
    <w:rsid w:val="00DF46C7"/>
    <w:rsid w:val="00E04134"/>
    <w:rsid w:val="00E06A27"/>
    <w:rsid w:val="00E145B1"/>
    <w:rsid w:val="00E4079C"/>
    <w:rsid w:val="00E41391"/>
    <w:rsid w:val="00E53E26"/>
    <w:rsid w:val="00EA1E0E"/>
    <w:rsid w:val="00EF49E2"/>
    <w:rsid w:val="00F07610"/>
    <w:rsid w:val="00F234BC"/>
    <w:rsid w:val="00F24380"/>
    <w:rsid w:val="00F66A8E"/>
    <w:rsid w:val="00F812B4"/>
    <w:rsid w:val="00F84635"/>
    <w:rsid w:val="00F95024"/>
    <w:rsid w:val="00FB19C1"/>
    <w:rsid w:val="00FB63E0"/>
    <w:rsid w:val="00FC4D79"/>
    <w:rsid w:val="00FC6952"/>
    <w:rsid w:val="02B6447A"/>
    <w:rsid w:val="0B52E6D7"/>
    <w:rsid w:val="11D9B87A"/>
    <w:rsid w:val="197BF264"/>
    <w:rsid w:val="4F6F65F7"/>
    <w:rsid w:val="5C15A076"/>
    <w:rsid w:val="5EA5F7E4"/>
    <w:rsid w:val="667F2D8D"/>
    <w:rsid w:val="6B68CF46"/>
    <w:rsid w:val="746D2D5F"/>
    <w:rsid w:val="760C9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CADDE"/>
  <w15:chartTrackingRefBased/>
  <w15:docId w15:val="{8C7880B0-2000-41CF-BED6-9DE439F32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customStyle="1" w:styleId="sdzsvb">
    <w:name w:val="sdzsvb"/>
    <w:basedOn w:val="DefaultParagraphFont"/>
    <w:rsid w:val="00A30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wagstaff\Downloads\Knowledge%20Organiser%20template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a813ee7fc9f12651d675d8898d3f268c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ff844ee7ef10a26634e297e1e3dd3b35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11C0CE-5A77-4C18-AE33-7A28E54CFE35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38f7bee6-c71b-4475-adbf-35995bcd0bb3"/>
    <ds:schemaRef ds:uri="f8f2c7fe-fd9c-4cdd-b3a0-0fc36241801f"/>
    <ds:schemaRef ds:uri="http://purl.org/dc/terms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6467CC38-E7F6-400A-8E85-47055D0966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</Template>
  <TotalTime>0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Dickson</dc:creator>
  <cp:keywords/>
  <dc:description/>
  <cp:lastModifiedBy>Jess Moody</cp:lastModifiedBy>
  <cp:revision>6</cp:revision>
  <cp:lastPrinted>2021-06-14T14:42:00Z</cp:lastPrinted>
  <dcterms:created xsi:type="dcterms:W3CDTF">2025-11-21T13:05:00Z</dcterms:created>
  <dcterms:modified xsi:type="dcterms:W3CDTF">2025-11-27T08:58:00Z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