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17FABDE0" w:rsidR="002039DA" w:rsidRPr="000221DA" w:rsidRDefault="006D7D20" w:rsidP="117D052C">
      <w:pPr>
        <w:rPr>
          <w:rFonts w:ascii="Sassoon Infant Std" w:hAnsi="Sassoon Infant Std"/>
        </w:rPr>
      </w:pPr>
      <w:r w:rsidRPr="000221DA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32A0F34A" w:rsidR="00B47812" w:rsidRPr="000221DA" w:rsidRDefault="00B47812" w:rsidP="00B4781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661DA"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="008272DF"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1661DA"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materials</w:t>
                            </w:r>
                            <w:r w:rsidR="001E5708"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32A0F34A" w:rsidR="00B47812" w:rsidRPr="000221DA" w:rsidRDefault="00B47812" w:rsidP="00B47812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661DA"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="008272DF"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1661DA"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materials</w:t>
                      </w:r>
                      <w:r w:rsidR="001E5708"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221DA">
        <w:rPr>
          <w:rFonts w:ascii="Sassoon Infant Std" w:hAnsi="Sassoon Infant Std"/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0221DA">
        <w:rPr>
          <w:rFonts w:ascii="Sassoon Infant Std" w:hAnsi="Sassoon Infant Std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46"/>
        <w:gridCol w:w="7674"/>
      </w:tblGrid>
      <w:tr w:rsidR="000221DA" w:rsidRPr="000221DA" w14:paraId="1AAAA818" w14:textId="77777777" w:rsidTr="42724743">
        <w:trPr>
          <w:trHeight w:val="339"/>
        </w:trPr>
        <w:tc>
          <w:tcPr>
            <w:tcW w:w="2267" w:type="dxa"/>
          </w:tcPr>
          <w:p w14:paraId="63C176E4" w14:textId="77777777" w:rsidR="00204020" w:rsidRPr="000221DA" w:rsidRDefault="00EA1E0E" w:rsidP="00FC6952">
            <w:pPr>
              <w:jc w:val="center"/>
              <w:rPr>
                <w:rFonts w:ascii="Sassoon Infant Std" w:hAnsi="Sassoon Infant Std"/>
                <w:b/>
                <w:color w:val="7030A0"/>
              </w:rPr>
            </w:pPr>
            <w:r w:rsidRPr="000221DA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986944" behindDoc="0" locked="0" layoutInCell="1" allowOverlap="1" wp14:anchorId="07F9EC4A" wp14:editId="3DDAE807">
                  <wp:simplePos x="0" y="0"/>
                  <wp:positionH relativeFrom="column">
                    <wp:posOffset>331089</wp:posOffset>
                  </wp:positionH>
                  <wp:positionV relativeFrom="paragraph">
                    <wp:posOffset>1270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74" w:type="dxa"/>
          </w:tcPr>
          <w:p w14:paraId="0FFB0656" w14:textId="77777777" w:rsidR="00204020" w:rsidRPr="000221DA" w:rsidRDefault="00204020" w:rsidP="00FC6952">
            <w:pPr>
              <w:rPr>
                <w:rFonts w:ascii="Sassoon Infant Std" w:hAnsi="Sassoon Infant Std"/>
                <w:b/>
                <w:color w:val="7030A0"/>
              </w:rPr>
            </w:pPr>
            <w:r w:rsidRPr="000221DA">
              <w:rPr>
                <w:rFonts w:ascii="Sassoon Infant Std" w:hAnsi="Sassoon Infant Std"/>
                <w:b/>
                <w:color w:val="7030A0"/>
              </w:rPr>
              <w:t>Sticky knowledge</w:t>
            </w:r>
          </w:p>
          <w:p w14:paraId="2C2ECE3C" w14:textId="77777777" w:rsidR="00EA1E0E" w:rsidRPr="000221DA" w:rsidRDefault="00EA1E0E" w:rsidP="00FC6952">
            <w:pPr>
              <w:rPr>
                <w:rFonts w:ascii="Sassoon Infant Std" w:hAnsi="Sassoon Infant Std"/>
                <w:b/>
                <w:color w:val="7030A0"/>
              </w:rPr>
            </w:pPr>
          </w:p>
        </w:tc>
      </w:tr>
      <w:tr w:rsidR="000221DA" w:rsidRPr="000221DA" w14:paraId="0073C8C9" w14:textId="77777777" w:rsidTr="42724743">
        <w:trPr>
          <w:trHeight w:val="23"/>
        </w:trPr>
        <w:tc>
          <w:tcPr>
            <w:tcW w:w="2267" w:type="dxa"/>
          </w:tcPr>
          <w:p w14:paraId="2C5DC27A" w14:textId="2D161100" w:rsidR="00FC6952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78A22694" wp14:editId="52161302">
                  <wp:extent cx="743712" cy="743712"/>
                  <wp:effectExtent l="0" t="0" r="0" b="0"/>
                  <wp:docPr id="501403253" name="Picture 1" descr="Common Household Items | Practice Portugue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on Household Items | Practice Portugue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073" cy="759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51E80043" w14:textId="5F3A6314" w:rsidR="00FC6952" w:rsidRPr="000221DA" w:rsidRDefault="00C60CF2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color w:val="00000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An object is something made from any material that can be seen or touched. For example, a table is an object, the material i</w:t>
            </w:r>
            <w:r w:rsidR="00FC79FE">
              <w:rPr>
                <w:rFonts w:ascii="Sassoon Infant Std" w:hAnsi="Sassoon Infant Std" w:cstheme="minorBidi"/>
                <w:sz w:val="22"/>
                <w:szCs w:val="22"/>
              </w:rPr>
              <w:t>t is</w:t>
            </w: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made from is typically woo</w:t>
            </w:r>
            <w:r w:rsidR="00FC79FE">
              <w:rPr>
                <w:rFonts w:ascii="Sassoon Infant Std" w:hAnsi="Sassoon Infant Std" w:cstheme="minorBidi"/>
                <w:sz w:val="22"/>
                <w:szCs w:val="22"/>
              </w:rPr>
              <w:t>d</w:t>
            </w: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. A window is an </w:t>
            </w:r>
            <w:proofErr w:type="gramStart"/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object</w:t>
            </w:r>
            <w:r w:rsidR="00FC79FE">
              <w:rPr>
                <w:rFonts w:ascii="Sassoon Infant Std" w:hAnsi="Sassoon Infant Std" w:cstheme="minorBidi"/>
                <w:sz w:val="22"/>
                <w:szCs w:val="22"/>
              </w:rPr>
              <w:t>,</w:t>
            </w:r>
            <w:proofErr w:type="gramEnd"/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the material it is made from is glass/plastic/wood.</w:t>
            </w:r>
          </w:p>
          <w:p w14:paraId="234A9CF3" w14:textId="1101EDC4" w:rsidR="00FC6952" w:rsidRPr="000221DA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0221DA" w:rsidRPr="000221DA" w14:paraId="7489F0B1" w14:textId="77777777" w:rsidTr="42724743">
        <w:trPr>
          <w:trHeight w:val="69"/>
        </w:trPr>
        <w:tc>
          <w:tcPr>
            <w:tcW w:w="2267" w:type="dxa"/>
          </w:tcPr>
          <w:p w14:paraId="608504C2" w14:textId="19A159C8" w:rsidR="00FC6952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  <w:r w:rsidRPr="000221DA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09DB85C0" wp14:editId="34523DB5">
                  <wp:extent cx="725636" cy="644525"/>
                  <wp:effectExtent l="0" t="0" r="0" b="3175"/>
                  <wp:docPr id="839256174" name="Picture 2" descr="13 Thermosetting Plastic Examples in Daily Life – StudiousGu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3 Thermosetting Plastic Examples in Daily Life – StudiousGu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472" cy="649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2052C86B" w14:textId="0B22C9C5" w:rsidR="00FC6952" w:rsidRPr="000221DA" w:rsidRDefault="746E9AE6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color w:val="00000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0000" w:themeColor="text1"/>
                <w:sz w:val="22"/>
                <w:szCs w:val="22"/>
              </w:rPr>
              <w:t>E</w:t>
            </w:r>
            <w:r w:rsidR="00C60CF2" w:rsidRPr="42724743">
              <w:rPr>
                <w:rFonts w:ascii="Sassoon Infant Std" w:hAnsi="Sassoon Infant Std" w:cstheme="minorBidi"/>
                <w:color w:val="000000" w:themeColor="text1"/>
                <w:sz w:val="22"/>
                <w:szCs w:val="22"/>
              </w:rPr>
              <w:t>veryday materials are the materials that most objects are made from E.G. wood, plastic, glass, stone and metal.</w:t>
            </w:r>
          </w:p>
          <w:p w14:paraId="2F589647" w14:textId="139F8BD0" w:rsidR="00FC6952" w:rsidRPr="000221DA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</w:p>
        </w:tc>
      </w:tr>
      <w:tr w:rsidR="000221DA" w:rsidRPr="000221DA" w14:paraId="38A75508" w14:textId="77777777" w:rsidTr="42724743">
        <w:trPr>
          <w:trHeight w:val="69"/>
        </w:trPr>
        <w:tc>
          <w:tcPr>
            <w:tcW w:w="2267" w:type="dxa"/>
          </w:tcPr>
          <w:p w14:paraId="67DB4C54" w14:textId="13A4E048" w:rsidR="00FC6952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  <w:r w:rsidRPr="000221DA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4589FBDC" wp14:editId="53FCAAD9">
                  <wp:extent cx="594614" cy="792632"/>
                  <wp:effectExtent l="0" t="0" r="0" b="7620"/>
                  <wp:docPr id="1482355454" name="Picture 3" descr="Marble statue of Tyche-Fortuna restored with the portrait head of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rble statue of Tyche-Fortuna restored with the portrait head of 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263" cy="80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12E7D2B1" w14:textId="5DF7E874" w:rsidR="00FC6952" w:rsidRPr="000221DA" w:rsidRDefault="732E9704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S</w:t>
            </w:r>
            <w:r w:rsidR="00C60CF2" w:rsidRPr="42724743">
              <w:rPr>
                <w:rFonts w:ascii="Sassoon Infant Std" w:hAnsi="Sassoon Infant Std" w:cstheme="minorBidi"/>
                <w:sz w:val="22"/>
                <w:szCs w:val="22"/>
              </w:rPr>
              <w:t>tatues and sculptures can be made from rock/stone.</w:t>
            </w:r>
          </w:p>
          <w:p w14:paraId="6AE39A67" w14:textId="28EBF2E4" w:rsidR="00FC6952" w:rsidRPr="000221DA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</w:p>
        </w:tc>
      </w:tr>
      <w:tr w:rsidR="000221DA" w:rsidRPr="000221DA" w14:paraId="76C0F7F3" w14:textId="77777777" w:rsidTr="42724743">
        <w:trPr>
          <w:trHeight w:val="69"/>
        </w:trPr>
        <w:tc>
          <w:tcPr>
            <w:tcW w:w="2267" w:type="dxa"/>
          </w:tcPr>
          <w:p w14:paraId="50AFCA0A" w14:textId="76B0DA92" w:rsidR="00FC6952" w:rsidRPr="000221DA" w:rsidRDefault="00B91C8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  <w:r>
              <w:rPr>
                <w:rFonts w:ascii="Sassoon Infant Std" w:hAnsi="Sassoon Infant Std" w:cstheme="minorHAns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2006400" behindDoc="1" locked="0" layoutInCell="1" allowOverlap="1" wp14:anchorId="152D1676" wp14:editId="4903A7B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27041</wp:posOffset>
                  </wp:positionV>
                  <wp:extent cx="918716" cy="612476"/>
                  <wp:effectExtent l="0" t="0" r="0" b="0"/>
                  <wp:wrapTight wrapText="bothSides">
                    <wp:wrapPolygon edited="0">
                      <wp:start x="0" y="0"/>
                      <wp:lineTo x="0" y="20838"/>
                      <wp:lineTo x="21062" y="20838"/>
                      <wp:lineTo x="21062" y="0"/>
                      <wp:lineTo x="0" y="0"/>
                    </wp:wrapPolygon>
                  </wp:wrapTight>
                  <wp:docPr id="204927776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716" cy="612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74" w:type="dxa"/>
          </w:tcPr>
          <w:p w14:paraId="49D324C4" w14:textId="77777777" w:rsidR="00FC6952" w:rsidRDefault="18A154AF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V</w:t>
            </w:r>
            <w:r w:rsidR="00C60CF2" w:rsidRPr="42724743">
              <w:rPr>
                <w:rFonts w:ascii="Sassoon Infant Std" w:hAnsi="Sassoon Infant Std" w:cstheme="minorBidi"/>
                <w:sz w:val="22"/>
                <w:szCs w:val="22"/>
              </w:rPr>
              <w:t>ases and cups</w:t>
            </w:r>
            <w:r w:rsidR="4F94F178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are objects that</w:t>
            </w:r>
            <w:r w:rsidR="00C60CF2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can be made from clay.</w:t>
            </w:r>
          </w:p>
          <w:p w14:paraId="7CA1512F" w14:textId="77777777" w:rsidR="00B91C8A" w:rsidRDefault="00B91C8A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</w:p>
          <w:p w14:paraId="4C071E18" w14:textId="77777777" w:rsidR="00B91C8A" w:rsidRDefault="00B91C8A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</w:p>
          <w:p w14:paraId="0675F83D" w14:textId="378EA2F7" w:rsidR="00B91C8A" w:rsidRPr="000221DA" w:rsidRDefault="00B91C8A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</w:p>
        </w:tc>
      </w:tr>
      <w:tr w:rsidR="000221DA" w:rsidRPr="000221DA" w14:paraId="25614093" w14:textId="77777777" w:rsidTr="42724743">
        <w:trPr>
          <w:trHeight w:val="69"/>
        </w:trPr>
        <w:tc>
          <w:tcPr>
            <w:tcW w:w="2267" w:type="dxa"/>
          </w:tcPr>
          <w:p w14:paraId="53F3F8A6" w14:textId="78DDCFF4" w:rsidR="00C60CF2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0221DA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2FAE95DA" wp14:editId="23A3882B">
                  <wp:extent cx="840867" cy="710576"/>
                  <wp:effectExtent l="0" t="0" r="0" b="0"/>
                  <wp:docPr id="1220248825" name="Picture 5" descr="The True Cost of Bottled Water – The Green Gu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True Cost of Bottled Water – The Green Gu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998" cy="714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5196E879" w14:textId="721C3F97" w:rsidR="00C60CF2" w:rsidRPr="000221DA" w:rsidRDefault="3F07E82C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D</w:t>
            </w:r>
            <w:r w:rsidR="00C60CF2" w:rsidRPr="42724743">
              <w:rPr>
                <w:rFonts w:ascii="Sassoon Infant Std" w:hAnsi="Sassoon Infant Std" w:cstheme="minorBidi"/>
                <w:sz w:val="22"/>
                <w:szCs w:val="22"/>
              </w:rPr>
              <w:t>rinks can be made using water (e.g. tea and squash).</w:t>
            </w:r>
          </w:p>
        </w:tc>
      </w:tr>
      <w:tr w:rsidR="000221DA" w:rsidRPr="000221DA" w14:paraId="13D1D4AA" w14:textId="77777777" w:rsidTr="42724743">
        <w:trPr>
          <w:trHeight w:val="69"/>
        </w:trPr>
        <w:tc>
          <w:tcPr>
            <w:tcW w:w="2267" w:type="dxa"/>
            <w:vMerge w:val="restart"/>
          </w:tcPr>
          <w:p w14:paraId="2DBE7740" w14:textId="77EA3DBD" w:rsidR="000221DA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0221DA">
              <w:rPr>
                <w:rFonts w:ascii="Sassoon Infant Std" w:hAnsi="Sassoon Infant Std"/>
                <w:noProof/>
                <w:sz w:val="22"/>
                <w:szCs w:val="22"/>
              </w:rPr>
              <w:drawing>
                <wp:inline distT="0" distB="0" distL="0" distR="0" wp14:anchorId="704F726B" wp14:editId="62B3B7EA">
                  <wp:extent cx="1345099" cy="755904"/>
                  <wp:effectExtent l="0" t="0" r="7620" b="6350"/>
                  <wp:docPr id="839677917" name="Picture 6" descr="Properties of Materials Word ma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roperties of Materials Word ma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797" cy="766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7D80F2D1" w14:textId="2AD0153F" w:rsidR="000221DA" w:rsidRPr="000221DA" w:rsidRDefault="021CEAD5" w:rsidP="4272474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Bidi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A</w:t>
            </w:r>
            <w:r w:rsidR="000221DA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property of a material is a characteristic that we can measure, see or feel.</w:t>
            </w:r>
          </w:p>
          <w:p w14:paraId="7EF18D97" w14:textId="45BF2AA8" w:rsidR="000221DA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0221DA" w:rsidRPr="000221DA" w14:paraId="3F663939" w14:textId="77777777" w:rsidTr="42724743">
        <w:trPr>
          <w:trHeight w:val="69"/>
        </w:trPr>
        <w:tc>
          <w:tcPr>
            <w:tcW w:w="2267" w:type="dxa"/>
            <w:vMerge/>
          </w:tcPr>
          <w:p w14:paraId="1FFE8C29" w14:textId="77777777" w:rsidR="000221DA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</w:p>
        </w:tc>
        <w:tc>
          <w:tcPr>
            <w:tcW w:w="7674" w:type="dxa"/>
          </w:tcPr>
          <w:p w14:paraId="46173E31" w14:textId="4D190432" w:rsidR="000221DA" w:rsidRPr="00D453FB" w:rsidRDefault="000221DA" w:rsidP="001661DA">
            <w:pPr>
              <w:rPr>
                <w:rFonts w:ascii="Sassoon Infant Std" w:eastAsiaTheme="minorEastAsia" w:hAnsi="Sassoon Infant Std"/>
                <w:color w:val="00B0F0"/>
              </w:rPr>
            </w:pPr>
            <w:r w:rsidRPr="000221DA">
              <w:rPr>
                <w:rFonts w:ascii="Sassoon Infant Std" w:hAnsi="Sassoon Infant Std"/>
              </w:rPr>
              <w:t xml:space="preserve">Some materials can have the same properties AND different properties. E.g. Metal and glass are both hard. Metal is </w:t>
            </w:r>
            <w:r w:rsidRPr="00D453FB">
              <w:rPr>
                <w:rFonts w:ascii="Sassoon Infant Std" w:hAnsi="Sassoon Infant Std"/>
                <w:color w:val="00B0F0"/>
              </w:rPr>
              <w:t>opaque</w:t>
            </w:r>
            <w:r w:rsidRPr="000221DA">
              <w:rPr>
                <w:rFonts w:ascii="Sassoon Infant Std" w:hAnsi="Sassoon Infant Std"/>
              </w:rPr>
              <w:t xml:space="preserve"> but glass is </w:t>
            </w:r>
            <w:r w:rsidRPr="00D453FB">
              <w:rPr>
                <w:rFonts w:ascii="Sassoon Infant Std" w:hAnsi="Sassoon Infant Std"/>
                <w:color w:val="00B0F0"/>
              </w:rPr>
              <w:t>transparent.</w:t>
            </w:r>
          </w:p>
          <w:p w14:paraId="638EFCD4" w14:textId="04B9A68F" w:rsidR="000221DA" w:rsidRPr="000221DA" w:rsidRDefault="000221DA" w:rsidP="001661DA">
            <w:pPr>
              <w:rPr>
                <w:rFonts w:ascii="Sassoon Infant Std" w:eastAsiaTheme="minorEastAsia" w:hAnsi="Sassoon Infant Std"/>
              </w:rPr>
            </w:pPr>
          </w:p>
          <w:p w14:paraId="0353C2D6" w14:textId="7F863F62" w:rsidR="000221DA" w:rsidRPr="000221DA" w:rsidRDefault="000221DA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0221DA" w14:paraId="10D121F8" w14:textId="77777777" w:rsidTr="42724743">
        <w:trPr>
          <w:trHeight w:val="389"/>
        </w:trPr>
        <w:tc>
          <w:tcPr>
            <w:tcW w:w="5049" w:type="dxa"/>
            <w:gridSpan w:val="2"/>
          </w:tcPr>
          <w:p w14:paraId="2BDE78E8" w14:textId="4FE00CB9" w:rsidR="006E2B78" w:rsidRPr="000221DA" w:rsidRDefault="006E2B78" w:rsidP="006D7D20">
            <w:pPr>
              <w:rPr>
                <w:rFonts w:ascii="Sassoon Infant Std" w:hAnsi="Sassoon Infant Std"/>
                <w:b/>
                <w:color w:val="7030A0"/>
              </w:rPr>
            </w:pPr>
            <w:r w:rsidRPr="000221DA">
              <w:rPr>
                <w:rFonts w:ascii="Sassoon Infant Std" w:hAnsi="Sassoon Infant Std"/>
                <w:b/>
                <w:color w:val="7030A0"/>
              </w:rPr>
              <w:t>Subject Specific Vocabulary</w:t>
            </w:r>
          </w:p>
        </w:tc>
      </w:tr>
      <w:tr w:rsidR="00A12175" w:rsidRPr="000221DA" w14:paraId="0FF998D8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2E1A7DD9" w:rsidR="00A12175" w:rsidRPr="000221DA" w:rsidRDefault="3ADA85A1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m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 xml:space="preserve">aterial </w:t>
            </w:r>
          </w:p>
        </w:tc>
        <w:tc>
          <w:tcPr>
            <w:tcW w:w="3369" w:type="dxa"/>
          </w:tcPr>
          <w:p w14:paraId="24A60424" w14:textId="5E46C826" w:rsidR="00A12175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>What an object is made from.</w:t>
            </w:r>
          </w:p>
        </w:tc>
      </w:tr>
      <w:tr w:rsidR="00A12175" w:rsidRPr="000221DA" w14:paraId="4735BF30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2D8F37F1" w14:textId="2BF9F313" w:rsidR="00A12175" w:rsidRPr="000221DA" w:rsidRDefault="3ED942B9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t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 xml:space="preserve">ransparent </w:t>
            </w:r>
          </w:p>
        </w:tc>
        <w:tc>
          <w:tcPr>
            <w:tcW w:w="3369" w:type="dxa"/>
          </w:tcPr>
          <w:p w14:paraId="6A61DBAF" w14:textId="020049CD" w:rsidR="00A12175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>Light can pass through so that objects placed behind can be seen.</w:t>
            </w:r>
          </w:p>
        </w:tc>
      </w:tr>
      <w:tr w:rsidR="001661DA" w:rsidRPr="000221DA" w14:paraId="434E79FA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40E6940E" w14:textId="16B5239F" w:rsidR="001661DA" w:rsidRPr="000221DA" w:rsidRDefault="77A94874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o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 xml:space="preserve">paque </w:t>
            </w:r>
          </w:p>
        </w:tc>
        <w:tc>
          <w:tcPr>
            <w:tcW w:w="3369" w:type="dxa"/>
          </w:tcPr>
          <w:p w14:paraId="68CAB354" w14:textId="29D0A2B1" w:rsidR="001661DA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 xml:space="preserve">Light cannot pass through, objects behind cannot be seen. </w:t>
            </w:r>
          </w:p>
        </w:tc>
      </w:tr>
      <w:tr w:rsidR="001661DA" w:rsidRPr="000221DA" w14:paraId="0802F0D5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3875E141" w14:textId="7B35510D" w:rsidR="001661DA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fragile</w:t>
            </w:r>
          </w:p>
        </w:tc>
        <w:tc>
          <w:tcPr>
            <w:tcW w:w="3369" w:type="dxa"/>
          </w:tcPr>
          <w:p w14:paraId="1D4F5880" w14:textId="43E247FB" w:rsidR="001661DA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>Can be broken easily.</w:t>
            </w:r>
          </w:p>
        </w:tc>
      </w:tr>
      <w:tr w:rsidR="001661DA" w:rsidRPr="000221DA" w14:paraId="569806A5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090A616A" w14:textId="6F253EBC" w:rsidR="001661DA" w:rsidRPr="000221DA" w:rsidRDefault="74659C67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w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 xml:space="preserve">aterproof </w:t>
            </w:r>
          </w:p>
        </w:tc>
        <w:tc>
          <w:tcPr>
            <w:tcW w:w="3369" w:type="dxa"/>
          </w:tcPr>
          <w:p w14:paraId="6E47E138" w14:textId="17122ACC" w:rsidR="001661DA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 xml:space="preserve">Keeps water out. </w:t>
            </w:r>
          </w:p>
        </w:tc>
      </w:tr>
      <w:tr w:rsidR="001661DA" w:rsidRPr="000221DA" w14:paraId="30E50B62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63ADD272" w14:textId="5A227ACF" w:rsidR="001661DA" w:rsidRPr="000221DA" w:rsidRDefault="24CC0708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s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 xml:space="preserve">tiff </w:t>
            </w:r>
          </w:p>
        </w:tc>
        <w:tc>
          <w:tcPr>
            <w:tcW w:w="3369" w:type="dxa"/>
          </w:tcPr>
          <w:p w14:paraId="1E6F5A39" w14:textId="463FD5F9" w:rsidR="001661DA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 xml:space="preserve">Not easily bent or changed shape. </w:t>
            </w:r>
          </w:p>
        </w:tc>
      </w:tr>
      <w:tr w:rsidR="001661DA" w:rsidRPr="000221DA" w14:paraId="2A622D8F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1E66A5A0" w14:textId="00F5F52F" w:rsidR="001661DA" w:rsidRPr="000221DA" w:rsidRDefault="36D4347D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p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roperty</w:t>
            </w:r>
          </w:p>
        </w:tc>
        <w:tc>
          <w:tcPr>
            <w:tcW w:w="3369" w:type="dxa"/>
          </w:tcPr>
          <w:p w14:paraId="62EC9D7A" w14:textId="136E98C8" w:rsidR="001661DA" w:rsidRPr="000221DA" w:rsidRDefault="001661D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221DA">
              <w:rPr>
                <w:rFonts w:ascii="Sassoon Infant Std" w:hAnsi="Sassoon Infant Std" w:cstheme="minorHAnsi"/>
                <w:sz w:val="22"/>
                <w:szCs w:val="22"/>
              </w:rPr>
              <w:t xml:space="preserve">The characteristics of an object. </w:t>
            </w:r>
          </w:p>
        </w:tc>
      </w:tr>
      <w:tr w:rsidR="001661DA" w:rsidRPr="000221DA" w14:paraId="1641CF15" w14:textId="77777777" w:rsidTr="42724743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549DE5C3" w14:textId="2207127A" w:rsidR="001661DA" w:rsidRPr="000221DA" w:rsidRDefault="6E92FEE7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>e</w:t>
            </w:r>
            <w:r w:rsidR="001661DA" w:rsidRPr="42724743">
              <w:rPr>
                <w:rFonts w:ascii="Sassoon Infant Std" w:hAnsi="Sassoon Infant Std" w:cstheme="minorBidi"/>
                <w:color w:val="0070C0"/>
                <w:sz w:val="22"/>
                <w:szCs w:val="22"/>
              </w:rPr>
              <w:t xml:space="preserve">lastic </w:t>
            </w:r>
          </w:p>
        </w:tc>
        <w:tc>
          <w:tcPr>
            <w:tcW w:w="3369" w:type="dxa"/>
          </w:tcPr>
          <w:p w14:paraId="48844B19" w14:textId="094FAF60" w:rsidR="001661DA" w:rsidRPr="000221DA" w:rsidRDefault="6E764094" w:rsidP="427247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42724743">
              <w:rPr>
                <w:rFonts w:ascii="Sassoon Infant Std" w:hAnsi="Sassoon Infant Std" w:cstheme="minorBidi"/>
                <w:sz w:val="22"/>
                <w:szCs w:val="22"/>
              </w:rPr>
              <w:t>When an object c</w:t>
            </w:r>
            <w:r w:rsidR="001661DA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an be stretched and changed </w:t>
            </w:r>
            <w:r w:rsidR="00FC79FE" w:rsidRPr="42724743">
              <w:rPr>
                <w:rFonts w:ascii="Sassoon Infant Std" w:hAnsi="Sassoon Infant Std" w:cstheme="minorBidi"/>
                <w:sz w:val="22"/>
                <w:szCs w:val="22"/>
              </w:rPr>
              <w:t>shape,</w:t>
            </w:r>
            <w:r w:rsidR="001661DA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but it will </w:t>
            </w:r>
            <w:proofErr w:type="gramStart"/>
            <w:r w:rsidR="001661DA" w:rsidRPr="42724743">
              <w:rPr>
                <w:rFonts w:ascii="Sassoon Infant Std" w:hAnsi="Sassoon Infant Std" w:cstheme="minorBidi"/>
                <w:sz w:val="22"/>
                <w:szCs w:val="22"/>
              </w:rPr>
              <w:t>return back</w:t>
            </w:r>
            <w:proofErr w:type="gramEnd"/>
            <w:r w:rsidR="001661DA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to </w:t>
            </w:r>
            <w:r w:rsidR="00FC79FE" w:rsidRPr="42724743">
              <w:rPr>
                <w:rFonts w:ascii="Sassoon Infant Std" w:hAnsi="Sassoon Infant Std" w:cstheme="minorBidi"/>
                <w:sz w:val="22"/>
                <w:szCs w:val="22"/>
              </w:rPr>
              <w:t>its</w:t>
            </w:r>
            <w:r w:rsidR="001661DA" w:rsidRPr="42724743">
              <w:rPr>
                <w:rFonts w:ascii="Sassoon Infant Std" w:hAnsi="Sassoon Infant Std" w:cstheme="minorBidi"/>
                <w:sz w:val="22"/>
                <w:szCs w:val="22"/>
              </w:rPr>
              <w:t xml:space="preserve"> normal shape. </w:t>
            </w:r>
          </w:p>
        </w:tc>
      </w:tr>
    </w:tbl>
    <w:p w14:paraId="2C175A8E" w14:textId="0952F845" w:rsidR="00CF5F18" w:rsidRPr="000221DA" w:rsidRDefault="000221DA" w:rsidP="00CF5F18">
      <w:pPr>
        <w:tabs>
          <w:tab w:val="left" w:pos="1077"/>
        </w:tabs>
        <w:rPr>
          <w:rFonts w:ascii="Sassoon Infant Std" w:hAnsi="Sassoon Infant Std"/>
        </w:rPr>
      </w:pPr>
      <w:r w:rsidRPr="000221DA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994112" behindDoc="1" locked="0" layoutInCell="1" allowOverlap="1" wp14:anchorId="6F226D30" wp14:editId="707E147E">
                <wp:simplePos x="0" y="0"/>
                <wp:positionH relativeFrom="column">
                  <wp:posOffset>-390144</wp:posOffset>
                </wp:positionH>
                <wp:positionV relativeFrom="margin">
                  <wp:posOffset>3706368</wp:posOffset>
                </wp:positionV>
                <wp:extent cx="3181985" cy="2572131"/>
                <wp:effectExtent l="0" t="0" r="1841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2572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AA4C56" w:rsidR="00A12175" w:rsidRDefault="00A12175" w:rsidP="00A3005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A3005C">
                              <w:rPr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013F5C9B" w14:textId="56854DBF" w:rsidR="00C540B3" w:rsidRDefault="00C540B3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1E46027" w14:textId="77777777" w:rsidR="000221DA" w:rsidRDefault="000221DA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AE11186" w14:textId="77777777" w:rsidR="000221DA" w:rsidRDefault="000221DA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0FB7D9C" w14:textId="77777777" w:rsidR="000221DA" w:rsidRDefault="000221DA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7177EA4" w14:textId="7C0C0F2F" w:rsidR="000221DA" w:rsidRDefault="000221DA" w:rsidP="000221DA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 xml:space="preserve">Alexander Parkes was an English chemist. He invented the first plastic which was known as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Parkesine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7030A0"/>
                              </w:rPr>
                              <w:t>. He is sometimes called the grandfather of plastic. He inspired many other scientists to develop new plastic products.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26D30" id="Text Box 2" o:spid="_x0000_s1027" type="#_x0000_t202" style="position:absolute;margin-left:-30.7pt;margin-top:291.85pt;width:250.55pt;height:202.55pt;z-index:-2513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">
                <v:textbox>
                  <w:txbxContent>
                    <w:p w14:paraId="58F40D21" w14:textId="55AA4C56" w:rsidR="00A12175" w:rsidRDefault="00A12175" w:rsidP="00A3005C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  <w:r w:rsidRPr="00A3005C">
                        <w:rPr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013F5C9B" w14:textId="56854DBF" w:rsidR="00C540B3" w:rsidRDefault="00C540B3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1E46027" w14:textId="77777777" w:rsidR="000221DA" w:rsidRDefault="000221DA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AE11186" w14:textId="77777777" w:rsidR="000221DA" w:rsidRDefault="000221DA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0FB7D9C" w14:textId="77777777" w:rsidR="000221DA" w:rsidRDefault="000221DA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7177EA4" w14:textId="7C0C0F2F" w:rsidR="000221DA" w:rsidRDefault="000221DA" w:rsidP="000221DA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b/>
                          <w:bCs/>
                          <w:color w:val="7030A0"/>
                        </w:rPr>
                        <w:t xml:space="preserve">Alexander Parkes was an English chemist. He invented the first plastic which was known as </w:t>
                      </w:r>
                      <w:proofErr w:type="spellStart"/>
                      <w:r>
                        <w:rPr>
                          <w:b/>
                          <w:bCs/>
                          <w:color w:val="7030A0"/>
                        </w:rPr>
                        <w:t>Parkesine</w:t>
                      </w:r>
                      <w:proofErr w:type="spellEnd"/>
                      <w:r>
                        <w:rPr>
                          <w:b/>
                          <w:bCs/>
                          <w:color w:val="7030A0"/>
                        </w:rPr>
                        <w:t>. He is sometimes called the grandfather of plastic. He inspired many other scientists to develop new plastic products.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26DA58D1" w14:textId="1907495F" w:rsidR="000D30B9" w:rsidRPr="000221DA" w:rsidRDefault="000E6079" w:rsidP="009B4B83">
      <w:pPr>
        <w:tabs>
          <w:tab w:val="left" w:pos="9990"/>
        </w:tabs>
        <w:rPr>
          <w:rFonts w:ascii="Sassoon Infant Std" w:hAnsi="Sassoon Infant Std"/>
          <w:b/>
          <w:bCs/>
          <w:i/>
          <w:iCs/>
        </w:rPr>
      </w:pPr>
      <w:r w:rsidRPr="000221DA">
        <w:rPr>
          <w:rFonts w:ascii="Sassoon Infant Std" w:hAnsi="Sassoon Infant Std"/>
          <w:i/>
          <w:iCs/>
        </w:rPr>
        <w:t xml:space="preserve">       </w:t>
      </w:r>
      <w:r w:rsidR="0035116D" w:rsidRPr="000221DA">
        <w:rPr>
          <w:rFonts w:ascii="Sassoon Infant Std" w:hAnsi="Sassoon Infant Std"/>
          <w:b/>
          <w:bCs/>
        </w:rPr>
        <w:t xml:space="preserve"> </w:t>
      </w:r>
    </w:p>
    <w:p w14:paraId="2FA2B7BF" w14:textId="75AF822C" w:rsidR="009C7EF8" w:rsidRPr="000221DA" w:rsidRDefault="001661DA" w:rsidP="00227DAF">
      <w:pPr>
        <w:tabs>
          <w:tab w:val="left" w:pos="9990"/>
        </w:tabs>
        <w:spacing w:line="240" w:lineRule="auto"/>
        <w:rPr>
          <w:rFonts w:ascii="Sassoon Infant Std" w:hAnsi="Sassoon Infant Std"/>
        </w:rPr>
      </w:pPr>
      <w:r w:rsidRPr="000221DA">
        <w:rPr>
          <w:rFonts w:ascii="Sassoon Infant Std" w:hAnsi="Sassoon Infant Std"/>
          <w:noProof/>
        </w:rPr>
        <w:drawing>
          <wp:anchor distT="0" distB="0" distL="114300" distR="114300" simplePos="0" relativeHeight="252005376" behindDoc="1" locked="0" layoutInCell="1" allowOverlap="1" wp14:anchorId="3DE70431" wp14:editId="6921C05A">
            <wp:simplePos x="0" y="0"/>
            <wp:positionH relativeFrom="column">
              <wp:posOffset>695325</wp:posOffset>
            </wp:positionH>
            <wp:positionV relativeFrom="paragraph">
              <wp:posOffset>112429</wp:posOffset>
            </wp:positionV>
            <wp:extent cx="695511" cy="830580"/>
            <wp:effectExtent l="0" t="0" r="9525" b="7620"/>
            <wp:wrapTight wrapText="bothSides">
              <wp:wrapPolygon edited="0">
                <wp:start x="0" y="0"/>
                <wp:lineTo x="0" y="21303"/>
                <wp:lineTo x="21304" y="21303"/>
                <wp:lineTo x="21304" y="0"/>
                <wp:lineTo x="0" y="0"/>
              </wp:wrapPolygon>
            </wp:wrapTight>
            <wp:docPr id="29" name="Picture 29" descr="A person in a suit and bow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erson in a suit and bow ti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511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4F0D" w:rsidRPr="000221DA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13C99D6" wp14:editId="096AA3AD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118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99D6" id="_x0000_s1028" type="#_x0000_t202" style="position:absolute;margin-left:207.8pt;margin-top:365.3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C7SPcE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5224118B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C7EF8" w:rsidRPr="000221DA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75EB3"/>
    <w:multiLevelType w:val="hybridMultilevel"/>
    <w:tmpl w:val="5B7E4EEA"/>
    <w:lvl w:ilvl="0" w:tplc="BF747714">
      <w:start w:val="1"/>
      <w:numFmt w:val="upperLetter"/>
      <w:lvlText w:val="%1-"/>
      <w:lvlJc w:val="left"/>
      <w:pPr>
        <w:ind w:left="720" w:hanging="360"/>
      </w:pPr>
    </w:lvl>
    <w:lvl w:ilvl="1" w:tplc="94EE076A">
      <w:start w:val="1"/>
      <w:numFmt w:val="lowerLetter"/>
      <w:lvlText w:val="%2."/>
      <w:lvlJc w:val="left"/>
      <w:pPr>
        <w:ind w:left="1440" w:hanging="360"/>
      </w:pPr>
    </w:lvl>
    <w:lvl w:ilvl="2" w:tplc="D2188F9A">
      <w:start w:val="1"/>
      <w:numFmt w:val="lowerRoman"/>
      <w:lvlText w:val="%3."/>
      <w:lvlJc w:val="right"/>
      <w:pPr>
        <w:ind w:left="2160" w:hanging="180"/>
      </w:pPr>
    </w:lvl>
    <w:lvl w:ilvl="3" w:tplc="819A637C">
      <w:start w:val="1"/>
      <w:numFmt w:val="decimal"/>
      <w:lvlText w:val="%4."/>
      <w:lvlJc w:val="left"/>
      <w:pPr>
        <w:ind w:left="2880" w:hanging="360"/>
      </w:pPr>
    </w:lvl>
    <w:lvl w:ilvl="4" w:tplc="105886EC">
      <w:start w:val="1"/>
      <w:numFmt w:val="lowerLetter"/>
      <w:lvlText w:val="%5."/>
      <w:lvlJc w:val="left"/>
      <w:pPr>
        <w:ind w:left="3600" w:hanging="360"/>
      </w:pPr>
    </w:lvl>
    <w:lvl w:ilvl="5" w:tplc="AFAE2E1C">
      <w:start w:val="1"/>
      <w:numFmt w:val="lowerRoman"/>
      <w:lvlText w:val="%6."/>
      <w:lvlJc w:val="right"/>
      <w:pPr>
        <w:ind w:left="4320" w:hanging="180"/>
      </w:pPr>
    </w:lvl>
    <w:lvl w:ilvl="6" w:tplc="76C4E2A0">
      <w:start w:val="1"/>
      <w:numFmt w:val="decimal"/>
      <w:lvlText w:val="%7."/>
      <w:lvlJc w:val="left"/>
      <w:pPr>
        <w:ind w:left="5040" w:hanging="360"/>
      </w:pPr>
    </w:lvl>
    <w:lvl w:ilvl="7" w:tplc="B47210A6">
      <w:start w:val="1"/>
      <w:numFmt w:val="lowerLetter"/>
      <w:lvlText w:val="%8."/>
      <w:lvlJc w:val="left"/>
      <w:pPr>
        <w:ind w:left="5760" w:hanging="360"/>
      </w:pPr>
    </w:lvl>
    <w:lvl w:ilvl="8" w:tplc="F37A39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E62FB"/>
    <w:multiLevelType w:val="hybridMultilevel"/>
    <w:tmpl w:val="E6C8038E"/>
    <w:lvl w:ilvl="0" w:tplc="7F66EED4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435621">
    <w:abstractNumId w:val="3"/>
  </w:num>
  <w:num w:numId="2" w16cid:durableId="224030383">
    <w:abstractNumId w:val="0"/>
  </w:num>
  <w:num w:numId="3" w16cid:durableId="1400245082">
    <w:abstractNumId w:val="1"/>
  </w:num>
  <w:num w:numId="4" w16cid:durableId="1642074565">
    <w:abstractNumId w:val="4"/>
  </w:num>
  <w:num w:numId="5" w16cid:durableId="2066100491">
    <w:abstractNumId w:val="2"/>
  </w:num>
  <w:num w:numId="6" w16cid:durableId="495536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21DA"/>
    <w:rsid w:val="000235E6"/>
    <w:rsid w:val="00026D34"/>
    <w:rsid w:val="000363D1"/>
    <w:rsid w:val="00040861"/>
    <w:rsid w:val="0004409A"/>
    <w:rsid w:val="00051BB4"/>
    <w:rsid w:val="00074AEF"/>
    <w:rsid w:val="000B31B0"/>
    <w:rsid w:val="000B5B41"/>
    <w:rsid w:val="000B70E2"/>
    <w:rsid w:val="000D30B9"/>
    <w:rsid w:val="000E6079"/>
    <w:rsid w:val="000F62E3"/>
    <w:rsid w:val="00102821"/>
    <w:rsid w:val="00113FEF"/>
    <w:rsid w:val="0011492D"/>
    <w:rsid w:val="00123F48"/>
    <w:rsid w:val="00141559"/>
    <w:rsid w:val="001459D1"/>
    <w:rsid w:val="00156A59"/>
    <w:rsid w:val="0015786E"/>
    <w:rsid w:val="001661DA"/>
    <w:rsid w:val="00195734"/>
    <w:rsid w:val="001A02FB"/>
    <w:rsid w:val="001A66A8"/>
    <w:rsid w:val="001B06C6"/>
    <w:rsid w:val="001E5708"/>
    <w:rsid w:val="001E6E55"/>
    <w:rsid w:val="001F7122"/>
    <w:rsid w:val="002039DA"/>
    <w:rsid w:val="00204020"/>
    <w:rsid w:val="00206B0F"/>
    <w:rsid w:val="0022124E"/>
    <w:rsid w:val="0022718B"/>
    <w:rsid w:val="00227DAF"/>
    <w:rsid w:val="0024512C"/>
    <w:rsid w:val="002535A9"/>
    <w:rsid w:val="002656C0"/>
    <w:rsid w:val="0027781E"/>
    <w:rsid w:val="00282E25"/>
    <w:rsid w:val="002868B0"/>
    <w:rsid w:val="002A7FC4"/>
    <w:rsid w:val="002B0A7F"/>
    <w:rsid w:val="002D38E8"/>
    <w:rsid w:val="002E1E6B"/>
    <w:rsid w:val="002F7723"/>
    <w:rsid w:val="00311FE2"/>
    <w:rsid w:val="003237C3"/>
    <w:rsid w:val="00337743"/>
    <w:rsid w:val="0035116D"/>
    <w:rsid w:val="00366AAE"/>
    <w:rsid w:val="003C1345"/>
    <w:rsid w:val="003E2E85"/>
    <w:rsid w:val="00422173"/>
    <w:rsid w:val="00426BEF"/>
    <w:rsid w:val="00432674"/>
    <w:rsid w:val="004327C5"/>
    <w:rsid w:val="00450EAF"/>
    <w:rsid w:val="00454210"/>
    <w:rsid w:val="0047436F"/>
    <w:rsid w:val="00486CFA"/>
    <w:rsid w:val="004A30DC"/>
    <w:rsid w:val="004C0648"/>
    <w:rsid w:val="004E0635"/>
    <w:rsid w:val="005017FF"/>
    <w:rsid w:val="00503C06"/>
    <w:rsid w:val="00534346"/>
    <w:rsid w:val="00540B27"/>
    <w:rsid w:val="00555FDF"/>
    <w:rsid w:val="005618F3"/>
    <w:rsid w:val="005A32C4"/>
    <w:rsid w:val="005A5D87"/>
    <w:rsid w:val="005A6798"/>
    <w:rsid w:val="005A76B0"/>
    <w:rsid w:val="005C13A8"/>
    <w:rsid w:val="005D2AD3"/>
    <w:rsid w:val="005D4F0D"/>
    <w:rsid w:val="005E43FC"/>
    <w:rsid w:val="005E5A8B"/>
    <w:rsid w:val="0060055C"/>
    <w:rsid w:val="00615B22"/>
    <w:rsid w:val="00631039"/>
    <w:rsid w:val="00650105"/>
    <w:rsid w:val="00655704"/>
    <w:rsid w:val="00655B07"/>
    <w:rsid w:val="0065719F"/>
    <w:rsid w:val="00660FD8"/>
    <w:rsid w:val="00692579"/>
    <w:rsid w:val="006C4059"/>
    <w:rsid w:val="006D4D7C"/>
    <w:rsid w:val="006D7D20"/>
    <w:rsid w:val="006E06AE"/>
    <w:rsid w:val="006E0ABE"/>
    <w:rsid w:val="006E2B78"/>
    <w:rsid w:val="006E49F9"/>
    <w:rsid w:val="00710C86"/>
    <w:rsid w:val="007166A7"/>
    <w:rsid w:val="00724BD1"/>
    <w:rsid w:val="007266C7"/>
    <w:rsid w:val="00730226"/>
    <w:rsid w:val="007547D0"/>
    <w:rsid w:val="00757E16"/>
    <w:rsid w:val="007613DE"/>
    <w:rsid w:val="007A5ECF"/>
    <w:rsid w:val="007B77B1"/>
    <w:rsid w:val="007D6E32"/>
    <w:rsid w:val="008272DF"/>
    <w:rsid w:val="008419BF"/>
    <w:rsid w:val="00850CF9"/>
    <w:rsid w:val="0085528B"/>
    <w:rsid w:val="00860F92"/>
    <w:rsid w:val="00882558"/>
    <w:rsid w:val="00890E3E"/>
    <w:rsid w:val="008B15A7"/>
    <w:rsid w:val="008B1DD9"/>
    <w:rsid w:val="008B436E"/>
    <w:rsid w:val="008B739F"/>
    <w:rsid w:val="008C2561"/>
    <w:rsid w:val="00901850"/>
    <w:rsid w:val="00904A63"/>
    <w:rsid w:val="009073F0"/>
    <w:rsid w:val="009126B7"/>
    <w:rsid w:val="00913B95"/>
    <w:rsid w:val="0096434C"/>
    <w:rsid w:val="00971EC3"/>
    <w:rsid w:val="00982E08"/>
    <w:rsid w:val="009B2B57"/>
    <w:rsid w:val="009B4B83"/>
    <w:rsid w:val="009C039D"/>
    <w:rsid w:val="009C3F1F"/>
    <w:rsid w:val="009C759B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67E2F"/>
    <w:rsid w:val="00A86C1C"/>
    <w:rsid w:val="00AA224D"/>
    <w:rsid w:val="00AA4B63"/>
    <w:rsid w:val="00AB1722"/>
    <w:rsid w:val="00AB24B5"/>
    <w:rsid w:val="00AB52C9"/>
    <w:rsid w:val="00AB7488"/>
    <w:rsid w:val="00AD41FB"/>
    <w:rsid w:val="00AE1BEB"/>
    <w:rsid w:val="00AE1F66"/>
    <w:rsid w:val="00AE61D4"/>
    <w:rsid w:val="00AE777C"/>
    <w:rsid w:val="00B01506"/>
    <w:rsid w:val="00B10481"/>
    <w:rsid w:val="00B24882"/>
    <w:rsid w:val="00B47812"/>
    <w:rsid w:val="00B63F1B"/>
    <w:rsid w:val="00B773A3"/>
    <w:rsid w:val="00B861BF"/>
    <w:rsid w:val="00B91C8A"/>
    <w:rsid w:val="00BB1A03"/>
    <w:rsid w:val="00BD308C"/>
    <w:rsid w:val="00BE0140"/>
    <w:rsid w:val="00BE0765"/>
    <w:rsid w:val="00BF1F6A"/>
    <w:rsid w:val="00C020CB"/>
    <w:rsid w:val="00C06913"/>
    <w:rsid w:val="00C171A3"/>
    <w:rsid w:val="00C221D8"/>
    <w:rsid w:val="00C257C4"/>
    <w:rsid w:val="00C540B3"/>
    <w:rsid w:val="00C60CF2"/>
    <w:rsid w:val="00C81083"/>
    <w:rsid w:val="00C91B0E"/>
    <w:rsid w:val="00C94F46"/>
    <w:rsid w:val="00CC1F6F"/>
    <w:rsid w:val="00CD7910"/>
    <w:rsid w:val="00CF5F18"/>
    <w:rsid w:val="00D12BEB"/>
    <w:rsid w:val="00D166F8"/>
    <w:rsid w:val="00D230A7"/>
    <w:rsid w:val="00D44DEA"/>
    <w:rsid w:val="00D453FB"/>
    <w:rsid w:val="00D57311"/>
    <w:rsid w:val="00D64617"/>
    <w:rsid w:val="00D6505C"/>
    <w:rsid w:val="00DC4E8A"/>
    <w:rsid w:val="00DE323E"/>
    <w:rsid w:val="00DF1A0D"/>
    <w:rsid w:val="00DF313A"/>
    <w:rsid w:val="00DF46C7"/>
    <w:rsid w:val="00E04134"/>
    <w:rsid w:val="00E06A27"/>
    <w:rsid w:val="00E145B1"/>
    <w:rsid w:val="00E4079C"/>
    <w:rsid w:val="00E41391"/>
    <w:rsid w:val="00E53E26"/>
    <w:rsid w:val="00EA1E0E"/>
    <w:rsid w:val="00EF49E2"/>
    <w:rsid w:val="00F07610"/>
    <w:rsid w:val="00F234BC"/>
    <w:rsid w:val="00F24380"/>
    <w:rsid w:val="00F66A8E"/>
    <w:rsid w:val="00F812B4"/>
    <w:rsid w:val="00F84635"/>
    <w:rsid w:val="00F95024"/>
    <w:rsid w:val="00FB19C1"/>
    <w:rsid w:val="00FB63E0"/>
    <w:rsid w:val="00FC4D79"/>
    <w:rsid w:val="00FC6952"/>
    <w:rsid w:val="00FC79FE"/>
    <w:rsid w:val="021CEAD5"/>
    <w:rsid w:val="0F018874"/>
    <w:rsid w:val="117D052C"/>
    <w:rsid w:val="18A154AF"/>
    <w:rsid w:val="24CC0708"/>
    <w:rsid w:val="36D4347D"/>
    <w:rsid w:val="376B6F15"/>
    <w:rsid w:val="3ADA85A1"/>
    <w:rsid w:val="3ED942B9"/>
    <w:rsid w:val="3F07E82C"/>
    <w:rsid w:val="42724743"/>
    <w:rsid w:val="4F94F178"/>
    <w:rsid w:val="6E764094"/>
    <w:rsid w:val="6E92FEE7"/>
    <w:rsid w:val="732E9704"/>
    <w:rsid w:val="74659C67"/>
    <w:rsid w:val="746E9AE6"/>
    <w:rsid w:val="750D0320"/>
    <w:rsid w:val="77A9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6957E3-5046-4D1C-849C-52484AA8D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1</TotalTime>
  <Pages>1</Pages>
  <Words>205</Words>
  <Characters>1000</Characters>
  <Application>Microsoft Office Word</Application>
  <DocSecurity>0</DocSecurity>
  <Lines>55</Lines>
  <Paragraphs>25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Corrinne Goody</cp:lastModifiedBy>
  <cp:revision>8</cp:revision>
  <cp:lastPrinted>2021-06-14T14:42:00Z</cp:lastPrinted>
  <dcterms:created xsi:type="dcterms:W3CDTF">2024-11-19T11:11:00Z</dcterms:created>
  <dcterms:modified xsi:type="dcterms:W3CDTF">2025-12-18T11:14:00Z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