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pPr w:leftFromText="180" w:rightFromText="180" w:vertAnchor="text" w:horzAnchor="page" w:tblpX="745" w:tblpY="301"/>
        <w:tblW w:w="15021" w:type="dxa"/>
        <w:tblLook w:val="04A0" w:firstRow="1" w:lastRow="0" w:firstColumn="1" w:lastColumn="0" w:noHBand="0" w:noVBand="1"/>
      </w:tblPr>
      <w:tblGrid>
        <w:gridCol w:w="2643"/>
        <w:gridCol w:w="12378"/>
      </w:tblGrid>
      <w:tr w:rsidRPr="006E06AE" w:rsidR="007D4197" w:rsidTr="07536865" w14:paraId="2ED31324" w14:textId="77777777">
        <w:trPr>
          <w:trHeight w:val="465"/>
        </w:trPr>
        <w:tc>
          <w:tcPr>
            <w:tcW w:w="2643" w:type="dxa"/>
            <w:tcMar/>
          </w:tcPr>
          <w:p w:rsidRPr="006D7D20" w:rsidR="007D4197" w:rsidP="00170751" w:rsidRDefault="007D4197" w14:paraId="65992F91" w14:textId="77777777">
            <w:pPr>
              <w:jc w:val="center"/>
              <w:rPr>
                <w:rFonts w:ascii="Sassoon" w:hAnsi="Sassoon"/>
                <w:b/>
                <w:color w:val="7030A0"/>
                <w:sz w:val="28"/>
                <w:szCs w:val="24"/>
              </w:rPr>
            </w:pPr>
            <w:r w:rsidRPr="00EA1E0E">
              <w:rPr>
                <w:rFonts w:ascii="Sassoon" w:hAnsi="Sassoon"/>
                <w:noProof/>
              </w:rPr>
              <w:drawing>
                <wp:anchor distT="0" distB="0" distL="114300" distR="114300" simplePos="0" relativeHeight="252017664" behindDoc="0" locked="0" layoutInCell="1" allowOverlap="1" wp14:anchorId="1EDD8BE6" wp14:editId="3CA4E8D0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8255</wp:posOffset>
                  </wp:positionV>
                  <wp:extent cx="472440" cy="268088"/>
                  <wp:effectExtent l="0" t="0" r="381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268088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378" w:type="dxa"/>
            <w:tcMar/>
          </w:tcPr>
          <w:p w:rsidRPr="00AD7205" w:rsidR="007D4197" w:rsidP="00170751" w:rsidRDefault="007D4197" w14:paraId="07143F75" w14:textId="0067DA18">
            <w:pPr>
              <w:jc w:val="center"/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</w:pPr>
            <w:r w:rsidRPr="00AD7205">
              <w:rPr>
                <w:rFonts w:ascii="Sassoon Infant Std" w:hAnsi="Sassoon Infant Std"/>
                <w:b/>
                <w:color w:val="7030A0"/>
                <w:sz w:val="28"/>
                <w:szCs w:val="24"/>
              </w:rPr>
              <w:t>Sticky knowledge</w:t>
            </w:r>
          </w:p>
        </w:tc>
      </w:tr>
      <w:tr w:rsidRPr="00200DD3" w:rsidR="007D4197" w:rsidTr="07536865" w14:paraId="74486E8A" w14:textId="77777777">
        <w:trPr>
          <w:trHeight w:val="232"/>
        </w:trPr>
        <w:tc>
          <w:tcPr>
            <w:tcW w:w="2643" w:type="dxa"/>
            <w:tcMar/>
          </w:tcPr>
          <w:p w:rsidRPr="00200DD3" w:rsidR="007D4197" w:rsidP="00170751" w:rsidRDefault="00A225DE" w14:paraId="72922949" w14:textId="2F789B1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18"/>
                <w:szCs w:val="18"/>
                <w:lang w:val="en-US"/>
              </w:rPr>
            </w:pPr>
            <w:r w:rsidRPr="00200DD3">
              <w:rPr>
                <w:noProof/>
                <w:sz w:val="22"/>
                <w:szCs w:val="22"/>
              </w:rPr>
              <w:drawing>
                <wp:inline distT="0" distB="0" distL="0" distR="0" wp14:anchorId="530EC821" wp14:editId="516E3311">
                  <wp:extent cx="1513690" cy="426028"/>
                  <wp:effectExtent l="0" t="0" r="0" b="0"/>
                  <wp:docPr id="3285019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50196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662" cy="429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378" w:type="dxa"/>
            <w:tcMar/>
          </w:tcPr>
          <w:p w:rsidRPr="001F3727" w:rsidR="007D4197" w:rsidP="00170751" w:rsidRDefault="00170751" w14:paraId="6C46D439" w14:textId="5C6E4D3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1F3727"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  <w:t xml:space="preserve">The </w:t>
            </w:r>
            <w:r w:rsidRPr="001F3727" w:rsidR="00A225DE">
              <w:rPr>
                <w:rStyle w:val="normaltextrun"/>
                <w:rFonts w:ascii="Sassoon Infant Std" w:hAnsi="Sassoon Infant Std" w:cs="Calibri"/>
                <w:color w:val="5B9BD5" w:themeColor="accent1"/>
                <w:sz w:val="20"/>
                <w:szCs w:val="20"/>
                <w:lang w:val="en-US"/>
              </w:rPr>
              <w:t>past</w:t>
            </w:r>
            <w:r w:rsidRPr="001F3727" w:rsidR="00A225DE"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  <w:t xml:space="preserve"> has </w:t>
            </w:r>
            <w:r w:rsidRPr="002A10C9" w:rsidR="00A225DE"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  <w:t xml:space="preserve">happened previously; </w:t>
            </w:r>
            <w:r w:rsidRPr="001F3727" w:rsidR="00A225DE"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  <w:t xml:space="preserve">the </w:t>
            </w:r>
            <w:r w:rsidRPr="001F3727" w:rsidR="00A225DE">
              <w:rPr>
                <w:rStyle w:val="normaltextrun"/>
                <w:rFonts w:ascii="Sassoon Infant Std" w:hAnsi="Sassoon Infant Std" w:cs="Calibri"/>
                <w:color w:val="5B9BD5" w:themeColor="accent1"/>
                <w:sz w:val="20"/>
                <w:szCs w:val="20"/>
                <w:lang w:val="en-US"/>
              </w:rPr>
              <w:t xml:space="preserve">present </w:t>
            </w:r>
            <w:r w:rsidRPr="001F3727" w:rsidR="00A225DE"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  <w:t>is happening now.</w:t>
            </w:r>
          </w:p>
        </w:tc>
      </w:tr>
      <w:tr w:rsidRPr="00200DD3" w:rsidR="00950E4C" w:rsidTr="07536865" w14:paraId="5ECB0051" w14:textId="77777777">
        <w:trPr>
          <w:trHeight w:val="256"/>
        </w:trPr>
        <w:tc>
          <w:tcPr>
            <w:tcW w:w="2643" w:type="dxa"/>
            <w:tcMar/>
            <w:vAlign w:val="center"/>
          </w:tcPr>
          <w:p w:rsidRPr="00200DD3" w:rsidR="00950E4C" w:rsidP="00950E4C" w:rsidRDefault="00950E4C" w14:paraId="19C58A43" w14:textId="17C3DEC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18"/>
                <w:szCs w:val="18"/>
                <w:lang w:val="en-US"/>
              </w:rPr>
            </w:pPr>
            <w:r w:rsidRPr="00200DD3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2079104" behindDoc="1" locked="0" layoutInCell="1" allowOverlap="1" wp14:anchorId="5046C66C" wp14:editId="41F5F66B">
                  <wp:simplePos x="0" y="0"/>
                  <wp:positionH relativeFrom="column">
                    <wp:posOffset>418465</wp:posOffset>
                  </wp:positionH>
                  <wp:positionV relativeFrom="paragraph">
                    <wp:posOffset>-74930</wp:posOffset>
                  </wp:positionV>
                  <wp:extent cx="438785" cy="467995"/>
                  <wp:effectExtent l="0" t="0" r="0" b="8255"/>
                  <wp:wrapTight wrapText="bothSides">
                    <wp:wrapPolygon edited="0">
                      <wp:start x="21600" y="21600"/>
                      <wp:lineTo x="21600" y="498"/>
                      <wp:lineTo x="969" y="498"/>
                      <wp:lineTo x="969" y="21600"/>
                      <wp:lineTo x="21600" y="21600"/>
                    </wp:wrapPolygon>
                  </wp:wrapTight>
                  <wp:docPr id="1453902291" name="Picture 7" descr="Chris Wheatley: What He Have Said About Thomas Partey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hris Wheatley: What He Have Said About Thomas Partey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438785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378" w:type="dxa"/>
            <w:tcMar/>
          </w:tcPr>
          <w:p w:rsidRPr="001F3727" w:rsidR="00950E4C" w:rsidP="00950E4C" w:rsidRDefault="00950E4C" w14:paraId="4A55F5FE" w14:textId="76813C24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001F3727">
              <w:rPr>
                <w:rFonts w:ascii="Sassoon Infant Std" w:hAnsi="Sassoon Infant Std"/>
                <w:sz w:val="20"/>
                <w:szCs w:val="20"/>
              </w:rPr>
              <w:t xml:space="preserve">Chris Wheatley received an </w:t>
            </w:r>
            <w:r w:rsidRPr="002A10C9">
              <w:rPr>
                <w:rFonts w:ascii="Sassoon Infant Std" w:hAnsi="Sassoon Infant Std"/>
                <w:color w:val="5B9BD5" w:themeColor="accent1"/>
                <w:sz w:val="20"/>
                <w:szCs w:val="20"/>
              </w:rPr>
              <w:t>OBE</w:t>
            </w:r>
            <w:r w:rsidRPr="001F3727">
              <w:rPr>
                <w:rFonts w:ascii="Sassoon Infant Std" w:hAnsi="Sassoon Infant Std"/>
                <w:sz w:val="20"/>
                <w:szCs w:val="20"/>
              </w:rPr>
              <w:t xml:space="preserve"> for his services to education.</w:t>
            </w:r>
            <w:r w:rsidRPr="001F3727">
              <w:rPr>
                <w:rFonts w:ascii="Sassoon Infant Std" w:hAnsi="Sassoon Infant Std" w:eastAsia="Calibri" w:cs="Calibri"/>
                <w:sz w:val="20"/>
                <w:szCs w:val="20"/>
              </w:rPr>
              <w:t xml:space="preserve"> He is the </w:t>
            </w:r>
            <w:r w:rsidRPr="001F3727">
              <w:rPr>
                <w:rFonts w:ascii="Sassoon Infant Std" w:hAnsi="Sassoon Infant Std" w:eastAsia="Calibri" w:cs="Calibri"/>
                <w:color w:val="5B9BD5" w:themeColor="accent1"/>
                <w:sz w:val="20"/>
                <w:szCs w:val="20"/>
              </w:rPr>
              <w:t>CEO</w:t>
            </w:r>
            <w:r w:rsidRPr="001F3727">
              <w:rPr>
                <w:rFonts w:ascii="Sassoon Infant Std" w:hAnsi="Sassoon Infant Std" w:eastAsia="Calibri" w:cs="Calibri"/>
                <w:sz w:val="20"/>
                <w:szCs w:val="20"/>
              </w:rPr>
              <w:t xml:space="preserve"> of the Flying High Partnership. This means he is the leader.</w:t>
            </w:r>
          </w:p>
        </w:tc>
      </w:tr>
      <w:tr w:rsidRPr="00200DD3" w:rsidR="00950E4C" w:rsidTr="07536865" w14:paraId="0216248E" w14:textId="77777777">
        <w:trPr>
          <w:trHeight w:val="479"/>
        </w:trPr>
        <w:tc>
          <w:tcPr>
            <w:tcW w:w="2643" w:type="dxa"/>
            <w:tcMar/>
            <w:vAlign w:val="center"/>
          </w:tcPr>
          <w:p w:rsidRPr="00200DD3" w:rsidR="00950E4C" w:rsidP="00950E4C" w:rsidRDefault="00950E4C" w14:paraId="2CD8049C" w14:textId="45485B8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Sassoon Infant Std" w:hAnsi="Sassoon Infant Std" w:cs="Calibri"/>
                <w:sz w:val="18"/>
                <w:szCs w:val="18"/>
                <w:lang w:val="en-US"/>
              </w:rPr>
            </w:pPr>
            <w:r w:rsidRPr="00200DD3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2081152" behindDoc="1" locked="0" layoutInCell="1" allowOverlap="1" wp14:anchorId="03EC5663" wp14:editId="141BB716">
                  <wp:simplePos x="0" y="0"/>
                  <wp:positionH relativeFrom="column">
                    <wp:posOffset>480695</wp:posOffset>
                  </wp:positionH>
                  <wp:positionV relativeFrom="paragraph">
                    <wp:posOffset>-29210</wp:posOffset>
                  </wp:positionV>
                  <wp:extent cx="447675" cy="297815"/>
                  <wp:effectExtent l="0" t="0" r="9525" b="6985"/>
                  <wp:wrapTight wrapText="bothSides">
                    <wp:wrapPolygon edited="0">
                      <wp:start x="0" y="0"/>
                      <wp:lineTo x="0" y="20725"/>
                      <wp:lineTo x="21140" y="20725"/>
                      <wp:lineTo x="21140" y="0"/>
                      <wp:lineTo x="0" y="0"/>
                    </wp:wrapPolygon>
                  </wp:wrapTight>
                  <wp:docPr id="1639812796" name="Picture 5" descr="Sarah Gilbert on how her team is making the Oxford coronavirus vaccin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arah Gilbert on how her team is making the Oxford coronavirus vaccin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97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378" w:type="dxa"/>
            <w:tcMar/>
          </w:tcPr>
          <w:p w:rsidRPr="001F3727" w:rsidR="00950E4C" w:rsidP="00950E4C" w:rsidRDefault="00950E4C" w14:paraId="76359EB3" w14:textId="37F76E5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/>
                <w:sz w:val="20"/>
                <w:szCs w:val="20"/>
              </w:rPr>
            </w:pPr>
            <w:r w:rsidRPr="001F3727">
              <w:rPr>
                <w:rFonts w:ascii="Sassoon Infant Std" w:hAnsi="Sassoon Infant Std"/>
                <w:color w:val="000000" w:themeColor="text1"/>
                <w:sz w:val="20"/>
                <w:szCs w:val="20"/>
              </w:rPr>
              <w:t xml:space="preserve">Dr. Sarah Gilbert was part of developing the </w:t>
            </w:r>
            <w:r w:rsidRPr="004A09AC">
              <w:rPr>
                <w:rFonts w:ascii="Sassoon Infant Std" w:hAnsi="Sassoon Infant Std"/>
                <w:color w:val="5B9BD5" w:themeColor="accent1"/>
                <w:sz w:val="20"/>
                <w:szCs w:val="20"/>
              </w:rPr>
              <w:t xml:space="preserve">Covid-19 </w:t>
            </w:r>
            <w:r w:rsidRPr="001F3727">
              <w:rPr>
                <w:rFonts w:ascii="Sassoon Infant Std" w:hAnsi="Sassoon Infant Std"/>
                <w:color w:val="5B9BD5" w:themeColor="accent1"/>
                <w:sz w:val="20"/>
                <w:szCs w:val="20"/>
              </w:rPr>
              <w:t>vaccine</w:t>
            </w:r>
            <w:r w:rsidRPr="001F3727">
              <w:rPr>
                <w:rFonts w:ascii="Sassoon Infant Std" w:hAnsi="Sassoon Infant Std"/>
                <w:color w:val="000000" w:themeColor="text1"/>
                <w:sz w:val="20"/>
                <w:szCs w:val="20"/>
              </w:rPr>
              <w:t xml:space="preserve">. She trained at Oxford University and created the </w:t>
            </w:r>
            <w:r w:rsidRPr="001F3727">
              <w:rPr>
                <w:rFonts w:ascii="Sassoon Infant Std" w:hAnsi="Sassoon Infant Std"/>
                <w:color w:val="5B9BD5" w:themeColor="accent1"/>
                <w:sz w:val="20"/>
                <w:szCs w:val="20"/>
              </w:rPr>
              <w:t>Astra-Zeneca vaccine.</w:t>
            </w:r>
          </w:p>
        </w:tc>
      </w:tr>
      <w:tr w:rsidRPr="00200DD3" w:rsidR="00950E4C" w:rsidTr="07536865" w14:paraId="0CF37AB0" w14:textId="77777777">
        <w:trPr>
          <w:trHeight w:val="585"/>
        </w:trPr>
        <w:tc>
          <w:tcPr>
            <w:tcW w:w="2643" w:type="dxa"/>
            <w:tcMar/>
          </w:tcPr>
          <w:p w:rsidRPr="00200DD3" w:rsidR="00950E4C" w:rsidP="00950E4C" w:rsidRDefault="00950E4C" w14:paraId="268501E0" w14:textId="354B652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18"/>
                <w:szCs w:val="18"/>
                <w:lang w:val="en-US"/>
              </w:rPr>
            </w:pPr>
            <w:r w:rsidRPr="00200DD3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2108800" behindDoc="1" locked="0" layoutInCell="1" allowOverlap="1" wp14:anchorId="287570FA" wp14:editId="401E6E01">
                  <wp:simplePos x="0" y="0"/>
                  <wp:positionH relativeFrom="column">
                    <wp:posOffset>303530</wp:posOffset>
                  </wp:positionH>
                  <wp:positionV relativeFrom="paragraph">
                    <wp:posOffset>1270</wp:posOffset>
                  </wp:positionV>
                  <wp:extent cx="932815" cy="367665"/>
                  <wp:effectExtent l="0" t="0" r="635" b="0"/>
                  <wp:wrapTight wrapText="bothSides">
                    <wp:wrapPolygon edited="0">
                      <wp:start x="0" y="0"/>
                      <wp:lineTo x="0" y="20145"/>
                      <wp:lineTo x="21174" y="20145"/>
                      <wp:lineTo x="21174" y="0"/>
                      <wp:lineTo x="0" y="0"/>
                    </wp:wrapPolygon>
                  </wp:wrapTight>
                  <wp:docPr id="16165262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6526212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815" cy="367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378" w:type="dxa"/>
            <w:tcMar/>
          </w:tcPr>
          <w:p w:rsidRPr="001F3727" w:rsidR="00950E4C" w:rsidP="00950E4C" w:rsidRDefault="00950E4C" w14:paraId="57A5C13F" w14:textId="46DFBE6C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Calibri"/>
                <w:sz w:val="20"/>
                <w:szCs w:val="20"/>
              </w:rPr>
            </w:pPr>
            <w:r w:rsidRPr="001F3727"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  <w:t>The NHS w</w:t>
            </w:r>
            <w:r w:rsidRPr="001F3727">
              <w:rPr>
                <w:rStyle w:val="normaltextrun"/>
                <w:rFonts w:ascii="Sassoon Infant Std" w:hAnsi="Sassoon Infant Std" w:cs="Calibri"/>
                <w:sz w:val="20"/>
                <w:szCs w:val="20"/>
              </w:rPr>
              <w:t>as set up by</w:t>
            </w:r>
            <w:r w:rsidRPr="001F3727">
              <w:rPr>
                <w:sz w:val="20"/>
                <w:szCs w:val="20"/>
              </w:rPr>
              <w:t xml:space="preserve"> </w:t>
            </w:r>
            <w:r w:rsidRPr="001F3727">
              <w:rPr>
                <w:rStyle w:val="normaltextrun"/>
                <w:rFonts w:ascii="Sassoon Infant Std" w:hAnsi="Sassoon Infant Std" w:cs="Calibri"/>
                <w:sz w:val="20"/>
                <w:szCs w:val="20"/>
              </w:rPr>
              <w:t>Aneurin Bevan in 1918. It gave free medical care to people in the UK for the first time. There have been changes in technology and medicine ever since.</w:t>
            </w:r>
          </w:p>
        </w:tc>
      </w:tr>
      <w:tr w:rsidRPr="00200DD3" w:rsidR="00950E4C" w:rsidTr="07536865" w14:paraId="38B0D5AF" w14:textId="77777777">
        <w:trPr>
          <w:trHeight w:val="681"/>
        </w:trPr>
        <w:tc>
          <w:tcPr>
            <w:tcW w:w="2643" w:type="dxa"/>
            <w:tcMar/>
          </w:tcPr>
          <w:p w:rsidRPr="00200DD3" w:rsidR="00950E4C" w:rsidP="00950E4C" w:rsidRDefault="00950E4C" w14:paraId="73B65B85" w14:textId="7446507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18"/>
                <w:szCs w:val="18"/>
                <w:lang w:val="en-US"/>
              </w:rPr>
            </w:pPr>
            <w:r w:rsidRPr="00200DD3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2083200" behindDoc="1" locked="0" layoutInCell="1" allowOverlap="1" wp14:anchorId="488AA95F" wp14:editId="0A9072F6">
                  <wp:simplePos x="0" y="0"/>
                  <wp:positionH relativeFrom="column">
                    <wp:posOffset>370689</wp:posOffset>
                  </wp:positionH>
                  <wp:positionV relativeFrom="paragraph">
                    <wp:posOffset>30996</wp:posOffset>
                  </wp:positionV>
                  <wp:extent cx="791221" cy="441288"/>
                  <wp:effectExtent l="0" t="0" r="0" b="0"/>
                  <wp:wrapTight wrapText="bothSides">
                    <wp:wrapPolygon edited="0">
                      <wp:start x="0" y="0"/>
                      <wp:lineTo x="0" y="20542"/>
                      <wp:lineTo x="20803" y="20542"/>
                      <wp:lineTo x="20803" y="0"/>
                      <wp:lineTo x="0" y="0"/>
                    </wp:wrapPolygon>
                  </wp:wrapTight>
                  <wp:docPr id="18428351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2835128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221" cy="4412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378" w:type="dxa"/>
            <w:tcMar/>
          </w:tcPr>
          <w:p w:rsidRPr="001F3727" w:rsidR="00950E4C" w:rsidP="7D03D42F" w:rsidRDefault="00950E4C" w14:paraId="35E1F640" w14:textId="04449556">
            <w:pPr>
              <w:pStyle w:val="paragraph"/>
              <w:spacing w:before="0" w:beforeAutospacing="off" w:after="0" w:afterAutospacing="off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7D03D42F" w:rsidR="00950E4C"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  <w:t>There are now</w:t>
            </w:r>
            <w:r w:rsidRPr="7D03D42F" w:rsidR="00950E4C">
              <w:rPr>
                <w:rStyle w:val="normaltextrun"/>
                <w:rFonts w:ascii="Sassoon Infant Std" w:hAnsi="Sassoon Infant Std" w:cs="Calibri"/>
                <w:sz w:val="20"/>
                <w:szCs w:val="20"/>
              </w:rPr>
              <w:t xml:space="preserve"> lots of different jobs in medicine that </w:t>
            </w:r>
            <w:r w:rsidRPr="7D03D42F" w:rsidR="00950E4C">
              <w:rPr>
                <w:rStyle w:val="normaltextrun"/>
                <w:rFonts w:ascii="Sassoon Infant Std" w:hAnsi="Sassoon Infant Std" w:cs="Calibri"/>
                <w:sz w:val="20"/>
                <w:szCs w:val="20"/>
              </w:rPr>
              <w:t>didn't</w:t>
            </w:r>
            <w:r w:rsidRPr="7D03D42F" w:rsidR="00950E4C">
              <w:rPr>
                <w:rStyle w:val="normaltextrun"/>
                <w:rFonts w:ascii="Sassoon Infant Std" w:hAnsi="Sassoon Infant Std" w:cs="Calibri"/>
                <w:sz w:val="20"/>
                <w:szCs w:val="20"/>
              </w:rPr>
              <w:t xml:space="preserve"> exist 100 years ago. These include paramedics, radiograph</w:t>
            </w:r>
            <w:r w:rsidRPr="7D03D42F" w:rsidR="126B7419">
              <w:rPr>
                <w:rStyle w:val="normaltextrun"/>
                <w:rFonts w:ascii="Sassoon Infant Std" w:hAnsi="Sassoon Infant Std" w:cs="Calibri"/>
                <w:sz w:val="20"/>
                <w:szCs w:val="20"/>
              </w:rPr>
              <w:t>ers</w:t>
            </w:r>
            <w:r w:rsidRPr="7D03D42F" w:rsidR="00950E4C">
              <w:rPr>
                <w:rStyle w:val="normaltextrun"/>
                <w:rFonts w:ascii="Sassoon Infant Std" w:hAnsi="Sassoon Infant Std" w:cs="Calibri"/>
                <w:sz w:val="20"/>
                <w:szCs w:val="20"/>
              </w:rPr>
              <w:t xml:space="preserve">, </w:t>
            </w:r>
            <w:r w:rsidRPr="7D03D42F" w:rsidR="00950E4C">
              <w:rPr>
                <w:rStyle w:val="normaltextrun"/>
                <w:rFonts w:ascii="Sassoon Infant Std" w:hAnsi="Sassoon Infant Std" w:cs="Calibri"/>
                <w:sz w:val="20"/>
                <w:szCs w:val="20"/>
              </w:rPr>
              <w:t>midwives</w:t>
            </w:r>
            <w:r w:rsidRPr="7D03D42F" w:rsidR="00950E4C">
              <w:rPr>
                <w:rStyle w:val="normaltextrun"/>
                <w:rFonts w:ascii="Sassoon Infant Std" w:hAnsi="Sassoon Infant Std" w:cs="Calibri"/>
                <w:sz w:val="20"/>
                <w:szCs w:val="20"/>
              </w:rPr>
              <w:t xml:space="preserve"> and mental health practitioners.</w:t>
            </w:r>
          </w:p>
        </w:tc>
      </w:tr>
      <w:tr w:rsidRPr="00200DD3" w:rsidR="00950E4C" w:rsidTr="07536865" w14:paraId="18B7D5D7" w14:textId="77777777">
        <w:trPr>
          <w:trHeight w:val="237"/>
        </w:trPr>
        <w:tc>
          <w:tcPr>
            <w:tcW w:w="2643" w:type="dxa"/>
            <w:tcMar/>
          </w:tcPr>
          <w:p w:rsidRPr="00200DD3" w:rsidR="00950E4C" w:rsidP="00950E4C" w:rsidRDefault="00950E4C" w14:paraId="1A63DA08" w14:textId="006CE5E1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  <w:sz w:val="22"/>
                <w:szCs w:val="22"/>
              </w:rPr>
            </w:pPr>
            <w:r w:rsidRPr="00200DD3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2085248" behindDoc="1" locked="0" layoutInCell="1" allowOverlap="1" wp14:anchorId="6CBB9C96" wp14:editId="26810EB8">
                  <wp:simplePos x="0" y="0"/>
                  <wp:positionH relativeFrom="column">
                    <wp:posOffset>370205</wp:posOffset>
                  </wp:positionH>
                  <wp:positionV relativeFrom="paragraph">
                    <wp:posOffset>26035</wp:posOffset>
                  </wp:positionV>
                  <wp:extent cx="595630" cy="334010"/>
                  <wp:effectExtent l="0" t="0" r="0" b="8890"/>
                  <wp:wrapTight wrapText="bothSides">
                    <wp:wrapPolygon edited="0">
                      <wp:start x="0" y="0"/>
                      <wp:lineTo x="0" y="20943"/>
                      <wp:lineTo x="20725" y="20943"/>
                      <wp:lineTo x="20725" y="0"/>
                      <wp:lineTo x="0" y="0"/>
                    </wp:wrapPolygon>
                  </wp:wrapTight>
                  <wp:docPr id="3597686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976867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630" cy="334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378" w:type="dxa"/>
            <w:tcMar/>
          </w:tcPr>
          <w:p w:rsidRPr="001F3727" w:rsidR="00950E4C" w:rsidP="7D03D42F" w:rsidRDefault="00950E4C" w14:paraId="03B02CEB" w14:textId="42FBA2F4">
            <w:pPr>
              <w:pStyle w:val="paragraph"/>
              <w:spacing w:before="0" w:beforeAutospacing="off" w:after="0" w:afterAutospacing="off"/>
              <w:textAlignment w:val="baseline"/>
              <w:rPr>
                <w:rFonts w:ascii="Sassoon Infant Std" w:hAnsi="Sassoon Infant Std" w:cs="Segoe UI"/>
                <w:sz w:val="20"/>
                <w:szCs w:val="20"/>
              </w:rPr>
            </w:pPr>
            <w:r w:rsidRPr="7D03D42F" w:rsidR="00950E4C">
              <w:rPr>
                <w:rFonts w:ascii="Sassoon Infant Std" w:hAnsi="Sassoon Infant Std" w:cs="Segoe UI"/>
                <w:sz w:val="20"/>
                <w:szCs w:val="20"/>
              </w:rPr>
              <w:t xml:space="preserve">Because of the NHS, we are living </w:t>
            </w:r>
            <w:r w:rsidRPr="7D03D42F" w:rsidR="231C2E52">
              <w:rPr>
                <w:rFonts w:ascii="Sassoon Infant Std" w:hAnsi="Sassoon Infant Std" w:cs="Segoe UI"/>
                <w:sz w:val="20"/>
                <w:szCs w:val="20"/>
              </w:rPr>
              <w:t>longer,</w:t>
            </w:r>
            <w:r w:rsidRPr="7D03D42F" w:rsidR="00950E4C">
              <w:rPr>
                <w:rFonts w:ascii="Sassoon Infant Std" w:hAnsi="Sassoon Infant Std" w:cs="Segoe UI"/>
                <w:sz w:val="20"/>
                <w:szCs w:val="20"/>
              </w:rPr>
              <w:t xml:space="preserve"> and </w:t>
            </w:r>
            <w:r w:rsidRPr="7D03D42F" w:rsidR="00950E4C">
              <w:rPr>
                <w:rFonts w:ascii="Sassoon Infant Std" w:hAnsi="Sassoon Infant Std" w:cs="Segoe UI"/>
                <w:color w:val="5B9BD5" w:themeColor="accent1" w:themeTint="FF" w:themeShade="FF"/>
                <w:sz w:val="20"/>
                <w:szCs w:val="20"/>
              </w:rPr>
              <w:t>infectious diseases</w:t>
            </w:r>
            <w:r w:rsidRPr="7D03D42F" w:rsidR="00950E4C">
              <w:rPr>
                <w:rFonts w:ascii="Sassoon Infant Std" w:hAnsi="Sassoon Infant Std" w:cs="Segoe UI"/>
                <w:sz w:val="20"/>
                <w:szCs w:val="20"/>
              </w:rPr>
              <w:t xml:space="preserve"> have reduced.</w:t>
            </w:r>
          </w:p>
        </w:tc>
      </w:tr>
      <w:tr w:rsidRPr="00200DD3" w:rsidR="00950E4C" w:rsidTr="07536865" w14:paraId="2BC96FDB" w14:textId="77777777">
        <w:trPr>
          <w:trHeight w:val="670"/>
        </w:trPr>
        <w:tc>
          <w:tcPr>
            <w:tcW w:w="2643" w:type="dxa"/>
            <w:tcMar/>
          </w:tcPr>
          <w:p w:rsidRPr="00200DD3" w:rsidR="00950E4C" w:rsidP="00950E4C" w:rsidRDefault="00950E4C" w14:paraId="79A8CC15" w14:textId="4796C8FC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  <w:sz w:val="22"/>
                <w:szCs w:val="22"/>
              </w:rPr>
            </w:pPr>
            <w:r w:rsidRPr="00200DD3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2087296" behindDoc="1" locked="0" layoutInCell="1" allowOverlap="1" wp14:anchorId="7EA9527F" wp14:editId="406C418E">
                  <wp:simplePos x="0" y="0"/>
                  <wp:positionH relativeFrom="column">
                    <wp:posOffset>533040</wp:posOffset>
                  </wp:positionH>
                  <wp:positionV relativeFrom="paragraph">
                    <wp:posOffset>68239</wp:posOffset>
                  </wp:positionV>
                  <wp:extent cx="309880" cy="407035"/>
                  <wp:effectExtent l="0" t="0" r="0" b="0"/>
                  <wp:wrapTight wrapText="bothSides">
                    <wp:wrapPolygon edited="0">
                      <wp:start x="0" y="0"/>
                      <wp:lineTo x="0" y="20218"/>
                      <wp:lineTo x="19918" y="20218"/>
                      <wp:lineTo x="19918" y="0"/>
                      <wp:lineTo x="0" y="0"/>
                    </wp:wrapPolygon>
                  </wp:wrapTight>
                  <wp:docPr id="1509373151" name="Picture 150937315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880" cy="4070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378" w:type="dxa"/>
            <w:tcMar/>
          </w:tcPr>
          <w:p w:rsidRPr="003E5C87" w:rsidR="00950E4C" w:rsidP="7D03D42F" w:rsidRDefault="00950E4C" w14:paraId="5BAA353E" w14:textId="0C3B6F4B" w14:noSpellErr="1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</w:pPr>
            <w:r w:rsidRPr="7D03D42F" w:rsidR="00950E4C"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  <w:t>Florence Nightingale was born in 1820</w:t>
            </w:r>
            <w:r w:rsidRPr="7D03D42F" w:rsidR="003E5C87"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  <w:t>,</w:t>
            </w:r>
            <w:r w:rsidRPr="7D03D42F" w:rsidR="003E5C87">
              <w:rPr>
                <w:rStyle w:val="normaltextrun"/>
                <w:rFonts w:ascii="Sassoon Infant Std" w:hAnsi="Sassoon Infant Std" w:cs="Calibri"/>
                <w:sz w:val="20"/>
                <w:szCs w:val="20"/>
              </w:rPr>
              <w:t xml:space="preserve"> in</w:t>
            </w:r>
            <w:r w:rsidRPr="7D03D42F" w:rsidR="00950E4C"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  <w:t xml:space="preserve"> Italy. She worked as a nurse in the </w:t>
            </w:r>
            <w:r w:rsidRPr="7D03D42F" w:rsidR="00950E4C">
              <w:rPr>
                <w:rStyle w:val="normaltextrun"/>
                <w:rFonts w:ascii="Sassoon Infant Std" w:hAnsi="Sassoon Infant Std" w:cs="Calibri"/>
                <w:color w:val="5B9BD5" w:themeColor="accent1" w:themeTint="FF" w:themeShade="FF"/>
                <w:sz w:val="20"/>
                <w:szCs w:val="20"/>
                <w:lang w:val="en-US"/>
              </w:rPr>
              <w:t xml:space="preserve">Crimean war </w:t>
            </w:r>
            <w:r w:rsidRPr="7D03D42F" w:rsidR="00950E4C"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  <w:t>and improv</w:t>
            </w:r>
            <w:r w:rsidRPr="7D03D42F" w:rsidR="002A10C9"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  <w:t>ed</w:t>
            </w:r>
            <w:r w:rsidRPr="7D03D42F" w:rsidR="00950E4C"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  <w:t xml:space="preserve"> nursing and hospitals </w:t>
            </w:r>
            <w:r w:rsidRPr="7D03D42F" w:rsidR="002A10C9">
              <w:rPr>
                <w:rStyle w:val="normaltextrun"/>
                <w:rFonts w:ascii="Sassoon Infant Std" w:hAnsi="Sassoon Infant Std" w:cs="Calibri"/>
                <w:color w:val="5B9BD5" w:themeColor="accent1" w:themeTint="FF" w:themeShade="FF"/>
                <w:sz w:val="20"/>
                <w:szCs w:val="20"/>
                <w:lang w:val="en-US"/>
              </w:rPr>
              <w:t>i</w:t>
            </w:r>
            <w:r w:rsidRPr="7D03D42F" w:rsidR="002A10C9">
              <w:rPr>
                <w:rStyle w:val="normaltextrun"/>
                <w:rFonts w:ascii="Sassoon Infant Std" w:hAnsi="Sassoon Infant Std" w:cs="Calibri"/>
                <w:color w:val="5B9BD5" w:themeColor="accent1" w:themeTint="FF" w:themeShade="FF"/>
                <w:sz w:val="20"/>
                <w:szCs w:val="20"/>
                <w:lang w:val="en-US"/>
              </w:rPr>
              <w:t>nternationally</w:t>
            </w:r>
            <w:r w:rsidRPr="7D03D42F" w:rsidR="00950E4C"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  <w:t xml:space="preserve">.  </w:t>
            </w:r>
          </w:p>
        </w:tc>
      </w:tr>
      <w:tr w:rsidRPr="00200DD3" w:rsidR="00950E4C" w:rsidTr="07536865" w14:paraId="6EF2989E" w14:textId="77777777">
        <w:trPr>
          <w:trHeight w:val="653"/>
        </w:trPr>
        <w:tc>
          <w:tcPr>
            <w:tcW w:w="2643" w:type="dxa"/>
            <w:tcMar/>
          </w:tcPr>
          <w:p w:rsidRPr="00200DD3" w:rsidR="00950E4C" w:rsidP="00950E4C" w:rsidRDefault="00950E4C" w14:paraId="58B59057" w14:textId="6251FEE1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  <w:sz w:val="22"/>
                <w:szCs w:val="22"/>
              </w:rPr>
            </w:pPr>
            <w:r w:rsidRPr="00200DD3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2099584" behindDoc="1" locked="0" layoutInCell="1" allowOverlap="1" wp14:anchorId="7EABECEE" wp14:editId="1D3D326A">
                  <wp:simplePos x="0" y="0"/>
                  <wp:positionH relativeFrom="margin">
                    <wp:posOffset>345331</wp:posOffset>
                  </wp:positionH>
                  <wp:positionV relativeFrom="paragraph">
                    <wp:posOffset>43815</wp:posOffset>
                  </wp:positionV>
                  <wp:extent cx="581025" cy="435610"/>
                  <wp:effectExtent l="0" t="0" r="9525" b="2540"/>
                  <wp:wrapTight wrapText="bothSides">
                    <wp:wrapPolygon edited="0">
                      <wp:start x="0" y="0"/>
                      <wp:lineTo x="0" y="20781"/>
                      <wp:lineTo x="21246" y="20781"/>
                      <wp:lineTo x="21246" y="0"/>
                      <wp:lineTo x="0" y="0"/>
                    </wp:wrapPolygon>
                  </wp:wrapTight>
                  <wp:docPr id="1662202885" name="Picture 166220288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435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378" w:type="dxa"/>
            <w:tcMar/>
          </w:tcPr>
          <w:p w:rsidRPr="001F3727" w:rsidR="00950E4C" w:rsidP="07536865" w:rsidRDefault="00950E4C" w14:paraId="486F3FE2" w14:textId="048385E1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</w:pPr>
            <w:r w:rsidRPr="07536865" w:rsidR="00950E4C">
              <w:rPr>
                <w:rFonts w:ascii="Sassoon Infant Std" w:hAnsi="Sassoon Infant Std" w:eastAsia="Calibri" w:cs="Calibri"/>
                <w:sz w:val="20"/>
                <w:szCs w:val="20"/>
              </w:rPr>
              <w:t>M</w:t>
            </w:r>
            <w:r w:rsidRPr="07536865" w:rsidR="00950E4C">
              <w:rPr>
                <w:rFonts w:ascii="Sassoon Infant Std" w:hAnsi="Sassoon Infant Std" w:eastAsia="Calibri"/>
                <w:sz w:val="20"/>
                <w:szCs w:val="20"/>
              </w:rPr>
              <w:t xml:space="preserve">ichelle Obama was the first African American first lady who made lots of positive change. She launched ‘Let’s move’ during </w:t>
            </w:r>
            <w:r w:rsidRPr="07536865" w:rsidR="002A10C9">
              <w:rPr>
                <w:rFonts w:ascii="Sassoon Infant Std" w:hAnsi="Sassoon Infant Std" w:eastAsia="Calibri"/>
                <w:color w:val="5B9BD5" w:themeColor="accent1" w:themeTint="FF" w:themeShade="FF"/>
                <w:sz w:val="20"/>
                <w:szCs w:val="20"/>
              </w:rPr>
              <w:t>C</w:t>
            </w:r>
            <w:r w:rsidRPr="07536865" w:rsidR="00950E4C">
              <w:rPr>
                <w:rFonts w:ascii="Sassoon Infant Std" w:hAnsi="Sassoon Infant Std" w:eastAsia="Calibri"/>
                <w:color w:val="5B9BD5" w:themeColor="accent1" w:themeTint="FF" w:themeShade="FF"/>
                <w:sz w:val="20"/>
                <w:szCs w:val="20"/>
              </w:rPr>
              <w:t>ovid</w:t>
            </w:r>
            <w:r w:rsidRPr="07536865" w:rsidR="002A10C9">
              <w:rPr>
                <w:rFonts w:ascii="Sassoon Infant Std" w:hAnsi="Sassoon Infant Std" w:eastAsia="Calibri"/>
                <w:color w:val="5B9BD5" w:themeColor="accent1" w:themeTint="FF" w:themeShade="FF"/>
                <w:sz w:val="20"/>
                <w:szCs w:val="20"/>
              </w:rPr>
              <w:t>-</w:t>
            </w:r>
            <w:r w:rsidRPr="07536865" w:rsidR="002A10C9">
              <w:rPr>
                <w:rFonts w:eastAsia="Calibri"/>
                <w:color w:val="5B9BD5" w:themeColor="accent1" w:themeTint="FF" w:themeShade="FF"/>
              </w:rPr>
              <w:t>19</w:t>
            </w:r>
            <w:r w:rsidRPr="07536865" w:rsidR="00950E4C">
              <w:rPr>
                <w:rFonts w:ascii="Sassoon Infant Std" w:hAnsi="Sassoon Infant Std" w:eastAsia="Calibri"/>
                <w:color w:val="5B9BD5" w:themeColor="accent1" w:themeTint="FF" w:themeShade="FF"/>
                <w:sz w:val="20"/>
                <w:szCs w:val="20"/>
              </w:rPr>
              <w:t xml:space="preserve"> </w:t>
            </w:r>
            <w:r w:rsidRPr="07536865" w:rsidR="00950E4C">
              <w:rPr>
                <w:rFonts w:ascii="Sassoon Infant Std" w:hAnsi="Sassoon Infant Std" w:eastAsia="Calibri"/>
                <w:sz w:val="20"/>
                <w:szCs w:val="20"/>
              </w:rPr>
              <w:t xml:space="preserve">to end child obesity, </w:t>
            </w:r>
            <w:r w:rsidRPr="07536865" w:rsidR="00950E4C">
              <w:rPr>
                <w:rFonts w:ascii="Sassoon Infant Std" w:hAnsi="Sassoon Infant Std" w:eastAsia="Calibri"/>
                <w:sz w:val="20"/>
                <w:szCs w:val="20"/>
              </w:rPr>
              <w:t xml:space="preserve">advocated poverty awareness and launched the ‘Let </w:t>
            </w:r>
            <w:r w:rsidRPr="07536865" w:rsidR="00836282">
              <w:rPr>
                <w:rFonts w:ascii="Sassoon Infant Std" w:hAnsi="Sassoon Infant Std" w:eastAsia="Calibri"/>
                <w:sz w:val="20"/>
                <w:szCs w:val="20"/>
              </w:rPr>
              <w:t>G</w:t>
            </w:r>
            <w:r w:rsidRPr="07536865" w:rsidR="00950E4C">
              <w:rPr>
                <w:rFonts w:ascii="Sassoon Infant Std" w:hAnsi="Sassoon Infant Std" w:eastAsia="Calibri"/>
                <w:sz w:val="20"/>
                <w:szCs w:val="20"/>
              </w:rPr>
              <w:t xml:space="preserve">irls </w:t>
            </w:r>
            <w:r w:rsidRPr="07536865" w:rsidR="00836282">
              <w:rPr>
                <w:rFonts w:ascii="Sassoon Infant Std" w:hAnsi="Sassoon Infant Std" w:eastAsia="Calibri"/>
                <w:sz w:val="20"/>
                <w:szCs w:val="20"/>
              </w:rPr>
              <w:t>L</w:t>
            </w:r>
            <w:r w:rsidRPr="07536865" w:rsidR="00950E4C">
              <w:rPr>
                <w:rFonts w:ascii="Sassoon Infant Std" w:hAnsi="Sassoon Infant Std" w:eastAsia="Calibri"/>
                <w:sz w:val="20"/>
                <w:szCs w:val="20"/>
              </w:rPr>
              <w:t>earn’ initiative.</w:t>
            </w:r>
            <w:r w:rsidRPr="07536865" w:rsidR="00950E4C">
              <w:rPr>
                <w:rFonts w:ascii="Sassoon Infant Std" w:hAnsi="Sassoon Infant Std" w:eastAsia="Calibri" w:cs="Calibri"/>
                <w:sz w:val="20"/>
                <w:szCs w:val="20"/>
              </w:rPr>
              <w:t xml:space="preserve"> </w:t>
            </w:r>
          </w:p>
        </w:tc>
      </w:tr>
      <w:tr w:rsidRPr="00200DD3" w:rsidR="00950E4C" w:rsidTr="07536865" w14:paraId="7B53086A" w14:textId="77777777">
        <w:trPr>
          <w:trHeight w:val="623"/>
        </w:trPr>
        <w:tc>
          <w:tcPr>
            <w:tcW w:w="2643" w:type="dxa"/>
            <w:tcMar/>
            <w:vAlign w:val="center"/>
          </w:tcPr>
          <w:p w:rsidRPr="00200DD3" w:rsidR="00950E4C" w:rsidP="00950E4C" w:rsidRDefault="00950E4C" w14:paraId="0991E80F" w14:textId="16752F2C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  <w:sz w:val="22"/>
                <w:szCs w:val="22"/>
              </w:rPr>
            </w:pPr>
            <w:r w:rsidRPr="00200DD3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2101632" behindDoc="1" locked="0" layoutInCell="1" allowOverlap="1" wp14:anchorId="289F7803" wp14:editId="307BC7B0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-53340</wp:posOffset>
                  </wp:positionV>
                  <wp:extent cx="660400" cy="371475"/>
                  <wp:effectExtent l="0" t="0" r="6350" b="9525"/>
                  <wp:wrapTight wrapText="bothSides">
                    <wp:wrapPolygon edited="0">
                      <wp:start x="0" y="0"/>
                      <wp:lineTo x="0" y="21046"/>
                      <wp:lineTo x="21185" y="21046"/>
                      <wp:lineTo x="21185" y="0"/>
                      <wp:lineTo x="0" y="0"/>
                    </wp:wrapPolygon>
                  </wp:wrapTight>
                  <wp:docPr id="385644255" name="Picture 9" descr="Interview: Apple logo creator Rob Janoff on making timeless wor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nterview: Apple logo creator Rob Janoff on making timeless wor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0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378" w:type="dxa"/>
            <w:tcMar/>
          </w:tcPr>
          <w:p w:rsidRPr="001F3727" w:rsidR="00950E4C" w:rsidP="07536865" w:rsidRDefault="00950E4C" w14:paraId="3D803A8D" w14:textId="18665A9C">
            <w:pPr>
              <w:pStyle w:val="paragraph"/>
              <w:spacing w:before="0" w:beforeAutospacing="off" w:after="0" w:afterAutospacing="off"/>
              <w:textAlignment w:val="baseline"/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</w:pPr>
            <w:r w:rsidRPr="07536865" w:rsidR="00950E4C">
              <w:rPr>
                <w:rFonts w:ascii="Sassoon Infant Std" w:hAnsi="Sassoon Infant Std" w:eastAsia="" w:eastAsiaTheme="minorEastAsia"/>
                <w:sz w:val="20"/>
                <w:szCs w:val="20"/>
              </w:rPr>
              <w:t xml:space="preserve">Rob Janoff designed the Apple logo which is now recognised </w:t>
            </w:r>
            <w:r w:rsidRPr="07536865" w:rsidR="00950E4C">
              <w:rPr>
                <w:rFonts w:ascii="Sassoon Infant Std" w:hAnsi="Sassoon Infant Std" w:eastAsia="" w:eastAsiaTheme="minorEastAsia"/>
                <w:color w:val="5B9BD5" w:themeColor="accent1" w:themeTint="FF" w:themeShade="FF"/>
                <w:sz w:val="20"/>
                <w:szCs w:val="20"/>
              </w:rPr>
              <w:t xml:space="preserve">worldwide. </w:t>
            </w:r>
            <w:r w:rsidRPr="07536865" w:rsidR="00950E4C">
              <w:rPr>
                <w:rFonts w:ascii="Sassoon Infant Std" w:hAnsi="Sassoon Infant Std" w:eastAsia="" w:eastAsiaTheme="minorEastAsia"/>
                <w:sz w:val="20"/>
                <w:szCs w:val="20"/>
              </w:rPr>
              <w:t xml:space="preserve">Over the years he created many different Apple logos starting </w:t>
            </w:r>
            <w:r w:rsidRPr="07536865" w:rsidR="749A3721">
              <w:rPr>
                <w:rFonts w:ascii="Sassoon Infant Std" w:hAnsi="Sassoon Infant Std" w:eastAsia="" w:eastAsiaTheme="minorEastAsia"/>
                <w:sz w:val="20"/>
                <w:szCs w:val="20"/>
              </w:rPr>
              <w:t>with</w:t>
            </w:r>
            <w:r w:rsidRPr="07536865" w:rsidR="00950E4C">
              <w:rPr>
                <w:rFonts w:ascii="Sassoon Infant Std" w:hAnsi="Sassoon Infant Std" w:eastAsia="" w:eastAsiaTheme="minorEastAsia"/>
                <w:sz w:val="20"/>
                <w:szCs w:val="20"/>
              </w:rPr>
              <w:t xml:space="preserve"> the first one in 1976 right up to the </w:t>
            </w:r>
            <w:r w:rsidRPr="07536865" w:rsidR="00950E4C">
              <w:rPr>
                <w:rFonts w:ascii="Sassoon Infant Std" w:hAnsi="Sassoon Infant Std" w:eastAsia="" w:eastAsiaTheme="minorEastAsia"/>
                <w:color w:val="5B9BD5" w:themeColor="accent1" w:themeTint="FF" w:themeShade="FF"/>
                <w:sz w:val="20"/>
                <w:szCs w:val="20"/>
              </w:rPr>
              <w:t>present</w:t>
            </w:r>
            <w:r w:rsidRPr="07536865" w:rsidR="00950E4C">
              <w:rPr>
                <w:rFonts w:ascii="Sassoon Infant Std" w:hAnsi="Sassoon Infant Std" w:eastAsia="" w:eastAsiaTheme="minorEastAsia"/>
                <w:sz w:val="20"/>
                <w:szCs w:val="20"/>
              </w:rPr>
              <w:t>.</w:t>
            </w:r>
          </w:p>
        </w:tc>
      </w:tr>
      <w:tr w:rsidRPr="00200DD3" w:rsidR="00950E4C" w:rsidTr="07536865" w14:paraId="3A546ABB" w14:textId="77777777">
        <w:trPr>
          <w:trHeight w:val="861"/>
        </w:trPr>
        <w:tc>
          <w:tcPr>
            <w:tcW w:w="2643" w:type="dxa"/>
            <w:tcMar/>
            <w:vAlign w:val="center"/>
          </w:tcPr>
          <w:p w:rsidRPr="00200DD3" w:rsidR="00950E4C" w:rsidP="00950E4C" w:rsidRDefault="00950E4C" w14:paraId="2DC16D7F" w14:textId="72A9A733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  <w:sz w:val="22"/>
                <w:szCs w:val="22"/>
              </w:rPr>
            </w:pPr>
            <w:r w:rsidRPr="00200DD3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2103680" behindDoc="1" locked="0" layoutInCell="1" allowOverlap="1" wp14:anchorId="7614A622" wp14:editId="0957874A">
                  <wp:simplePos x="0" y="0"/>
                  <wp:positionH relativeFrom="column">
                    <wp:posOffset>230505</wp:posOffset>
                  </wp:positionH>
                  <wp:positionV relativeFrom="paragraph">
                    <wp:posOffset>-85090</wp:posOffset>
                  </wp:positionV>
                  <wp:extent cx="697230" cy="449580"/>
                  <wp:effectExtent l="0" t="0" r="7620" b="7620"/>
                  <wp:wrapTight wrapText="bothSides">
                    <wp:wrapPolygon edited="0">
                      <wp:start x="0" y="0"/>
                      <wp:lineTo x="0" y="21051"/>
                      <wp:lineTo x="21246" y="21051"/>
                      <wp:lineTo x="21246" y="0"/>
                      <wp:lineTo x="0" y="0"/>
                    </wp:wrapPolygon>
                  </wp:wrapTight>
                  <wp:docPr id="1550180141" name="Picture 155018014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230" cy="449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378" w:type="dxa"/>
            <w:tcMar/>
          </w:tcPr>
          <w:p w:rsidRPr="001F3727" w:rsidR="00950E4C" w:rsidP="00950E4C" w:rsidRDefault="00950E4C" w14:paraId="70925F06" w14:textId="77076B3B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</w:pPr>
            <w:r w:rsidRPr="001F3727">
              <w:rPr>
                <w:rFonts w:ascii="Sassoon Infant Std" w:hAnsi="Sassoon Infant Std" w:eastAsiaTheme="minorEastAsia"/>
                <w:color w:val="5B9BD5" w:themeColor="accent1"/>
                <w:sz w:val="20"/>
                <w:szCs w:val="20"/>
              </w:rPr>
              <w:t>Artefacts</w:t>
            </w:r>
            <w:r w:rsidRPr="001F3727">
              <w:rPr>
                <w:rFonts w:ascii="Sassoon Infant Std" w:hAnsi="Sassoon Infant Std" w:eastAsiaTheme="minorEastAsia"/>
                <w:color w:val="000000" w:themeColor="text1"/>
                <w:sz w:val="20"/>
                <w:szCs w:val="20"/>
              </w:rPr>
              <w:t xml:space="preserve"> give us information about the past. They are </w:t>
            </w:r>
            <w:r w:rsidRPr="002A10C9">
              <w:rPr>
                <w:rFonts w:ascii="Sassoon Infant Std" w:hAnsi="Sassoon Infant Std" w:eastAsiaTheme="minorEastAsia"/>
                <w:color w:val="5B9BD5" w:themeColor="accent1"/>
                <w:sz w:val="20"/>
                <w:szCs w:val="20"/>
              </w:rPr>
              <w:t xml:space="preserve">man-made </w:t>
            </w:r>
            <w:r w:rsidRPr="001F3727">
              <w:rPr>
                <w:rFonts w:ascii="Sassoon Infant Std" w:hAnsi="Sassoon Infant Std" w:eastAsiaTheme="minorEastAsia"/>
                <w:color w:val="000000" w:themeColor="text1"/>
                <w:sz w:val="20"/>
                <w:szCs w:val="20"/>
              </w:rPr>
              <w:t>objects and can include tools, art and clothing.</w:t>
            </w:r>
          </w:p>
        </w:tc>
      </w:tr>
      <w:tr w:rsidRPr="00200DD3" w:rsidR="00950E4C" w:rsidTr="07536865" w14:paraId="0DEE84C6" w14:textId="77777777">
        <w:trPr>
          <w:trHeight w:val="861"/>
        </w:trPr>
        <w:tc>
          <w:tcPr>
            <w:tcW w:w="2643" w:type="dxa"/>
            <w:tcMar/>
            <w:vAlign w:val="center"/>
          </w:tcPr>
          <w:p w:rsidRPr="00200DD3" w:rsidR="00950E4C" w:rsidP="00950E4C" w:rsidRDefault="00950E4C" w14:paraId="682BB2EE" w14:textId="6AFBE5F0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  <w:sz w:val="22"/>
                <w:szCs w:val="22"/>
              </w:rPr>
            </w:pPr>
            <w:r w:rsidRPr="00200DD3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2105728" behindDoc="1" locked="0" layoutInCell="1" allowOverlap="1" wp14:anchorId="5CB11AD4" wp14:editId="78034D1D">
                  <wp:simplePos x="0" y="0"/>
                  <wp:positionH relativeFrom="column">
                    <wp:posOffset>260350</wp:posOffset>
                  </wp:positionH>
                  <wp:positionV relativeFrom="paragraph">
                    <wp:posOffset>-24765</wp:posOffset>
                  </wp:positionV>
                  <wp:extent cx="630555" cy="626110"/>
                  <wp:effectExtent l="0" t="0" r="0" b="2540"/>
                  <wp:wrapTight wrapText="bothSides">
                    <wp:wrapPolygon edited="0">
                      <wp:start x="0" y="0"/>
                      <wp:lineTo x="0" y="21030"/>
                      <wp:lineTo x="20882" y="21030"/>
                      <wp:lineTo x="20882" y="0"/>
                      <wp:lineTo x="0" y="0"/>
                    </wp:wrapPolygon>
                  </wp:wrapTight>
                  <wp:docPr id="1335589641" name="Picture 133558964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555" cy="626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378" w:type="dxa"/>
            <w:tcMar/>
          </w:tcPr>
          <w:p w:rsidRPr="001F3727" w:rsidR="00950E4C" w:rsidP="00950E4C" w:rsidRDefault="00950E4C" w14:paraId="6F7C484C" w14:textId="0F3544A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</w:pPr>
            <w:r w:rsidRPr="001F3727">
              <w:rPr>
                <w:rFonts w:ascii="Sassoon Infant Std" w:hAnsi="Sassoon Infant Std" w:eastAsiaTheme="minorEastAsia"/>
                <w:color w:val="000000" w:themeColor="text1"/>
                <w:sz w:val="20"/>
                <w:szCs w:val="20"/>
              </w:rPr>
              <w:t xml:space="preserve">Steve Jobs formed the Apple company and was one of the founders of Pixar. He has changed the way that we communicate and learn. His </w:t>
            </w:r>
            <w:r w:rsidRPr="001F3727">
              <w:rPr>
                <w:rFonts w:ascii="Sassoon Infant Std" w:hAnsi="Sassoon Infant Std" w:eastAsiaTheme="minorEastAsia"/>
                <w:color w:val="5B9BD5" w:themeColor="accent1"/>
                <w:sz w:val="20"/>
                <w:szCs w:val="20"/>
              </w:rPr>
              <w:t xml:space="preserve">artefacts </w:t>
            </w:r>
            <w:r w:rsidRPr="001F3727">
              <w:rPr>
                <w:rFonts w:ascii="Sassoon Infant Std" w:hAnsi="Sassoon Infant Std" w:eastAsiaTheme="minorEastAsia"/>
                <w:color w:val="000000" w:themeColor="text1"/>
                <w:sz w:val="20"/>
                <w:szCs w:val="20"/>
              </w:rPr>
              <w:t xml:space="preserve">show how technology has changed over time. </w:t>
            </w:r>
          </w:p>
        </w:tc>
      </w:tr>
      <w:tr w:rsidRPr="00200DD3" w:rsidR="00950E4C" w:rsidTr="07536865" w14:paraId="4CB909F2" w14:textId="77777777">
        <w:trPr>
          <w:trHeight w:val="861"/>
        </w:trPr>
        <w:tc>
          <w:tcPr>
            <w:tcW w:w="2643" w:type="dxa"/>
            <w:tcMar/>
          </w:tcPr>
          <w:p w:rsidRPr="00200DD3" w:rsidR="00950E4C" w:rsidP="00950E4C" w:rsidRDefault="00950E4C" w14:paraId="7067735A" w14:textId="53FD79F2">
            <w:pPr>
              <w:pStyle w:val="paragraph"/>
              <w:spacing w:before="0" w:beforeAutospacing="0" w:after="0" w:afterAutospacing="0"/>
              <w:textAlignment w:val="baseline"/>
              <w:rPr>
                <w:noProof/>
                <w:sz w:val="22"/>
                <w:szCs w:val="22"/>
              </w:rPr>
            </w:pPr>
            <w:r w:rsidRPr="00200DD3">
              <w:rPr>
                <w:noProof/>
                <w:sz w:val="22"/>
                <w:szCs w:val="22"/>
              </w:rPr>
              <w:drawing>
                <wp:anchor distT="0" distB="0" distL="114300" distR="114300" simplePos="0" relativeHeight="252107776" behindDoc="1" locked="0" layoutInCell="1" allowOverlap="1" wp14:anchorId="3E3C2C9B" wp14:editId="2587FB2B">
                  <wp:simplePos x="0" y="0"/>
                  <wp:positionH relativeFrom="column">
                    <wp:posOffset>370205</wp:posOffset>
                  </wp:positionH>
                  <wp:positionV relativeFrom="paragraph">
                    <wp:posOffset>0</wp:posOffset>
                  </wp:positionV>
                  <wp:extent cx="469900" cy="469900"/>
                  <wp:effectExtent l="0" t="0" r="6350" b="6350"/>
                  <wp:wrapTight wrapText="bothSides">
                    <wp:wrapPolygon edited="0">
                      <wp:start x="0" y="0"/>
                      <wp:lineTo x="0" y="21016"/>
                      <wp:lineTo x="21016" y="21016"/>
                      <wp:lineTo x="21016" y="0"/>
                      <wp:lineTo x="0" y="0"/>
                    </wp:wrapPolygon>
                  </wp:wrapTight>
                  <wp:docPr id="573941267" name="Picture 1" descr="ANALOG CLOCK / L WALL CLOCK / BEECH / NATURAL | MUJ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NALOG CLOCK / L WALL CLOCK / BEECH / NATURAL | MUJ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69900" cy="46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378" w:type="dxa"/>
            <w:tcMar/>
          </w:tcPr>
          <w:p w:rsidRPr="001F3727" w:rsidR="00950E4C" w:rsidP="00950E4C" w:rsidRDefault="00950E4C" w14:paraId="4BC12BC5" w14:textId="041C885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</w:pPr>
            <w:r w:rsidRPr="001F3727">
              <w:rPr>
                <w:rStyle w:val="normaltextrun"/>
                <w:rFonts w:ascii="Sassoon Infant Std" w:hAnsi="Sassoon Infant Std" w:cs="Calibri"/>
                <w:color w:val="5B9BD5" w:themeColor="accent1"/>
                <w:sz w:val="20"/>
                <w:szCs w:val="20"/>
                <w:lang w:val="en-US"/>
              </w:rPr>
              <w:t xml:space="preserve">Chronology </w:t>
            </w:r>
            <w:r w:rsidRPr="001F3727">
              <w:rPr>
                <w:rStyle w:val="normaltextrun"/>
                <w:rFonts w:ascii="Sassoon Infant Std" w:hAnsi="Sassoon Infant Std" w:cs="Calibri"/>
                <w:sz w:val="20"/>
                <w:szCs w:val="20"/>
                <w:lang w:val="en-US"/>
              </w:rPr>
              <w:t>shows time order that events happen in.</w:t>
            </w:r>
          </w:p>
        </w:tc>
      </w:tr>
    </w:tbl>
    <w:p w:rsidR="007D4197" w:rsidP="002039DA" w:rsidRDefault="004A09AC" w14:paraId="65399499" w14:textId="6A53D6C7">
      <w:pPr>
        <w:rPr>
          <w:rFonts w:ascii="Letter-join Plus 8" w:hAnsi="Letter-join Plus 8"/>
        </w:rPr>
      </w:pPr>
      <w:r>
        <w:rPr>
          <w:noProof/>
        </w:rPr>
        <w:drawing>
          <wp:anchor distT="0" distB="0" distL="114300" distR="114300" simplePos="0" relativeHeight="252026880" behindDoc="0" locked="0" layoutInCell="1" allowOverlap="1" wp14:anchorId="33BEA8ED" wp14:editId="6B10ED1A">
            <wp:simplePos x="0" y="0"/>
            <wp:positionH relativeFrom="column">
              <wp:posOffset>8632437</wp:posOffset>
            </wp:positionH>
            <wp:positionV relativeFrom="paragraph">
              <wp:posOffset>5834101</wp:posOffset>
            </wp:positionV>
            <wp:extent cx="698066" cy="445408"/>
            <wp:effectExtent l="0" t="0" r="6985" b="0"/>
            <wp:wrapNone/>
            <wp:docPr id="46" name="Picture 46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98066" cy="445408"/>
                    </a:xfrm>
                    <a:prstGeom prst="rect">
                      <a:avLst/>
                    </a:prstGeom>
                    <a:noFill/>
                    <a:ln w="28575"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46E1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3F282782" wp14:editId="21081E3C">
                <wp:simplePos x="0" y="0"/>
                <wp:positionH relativeFrom="margin">
                  <wp:posOffset>8407493</wp:posOffset>
                </wp:positionH>
                <wp:positionV relativeFrom="paragraph">
                  <wp:posOffset>-579584</wp:posOffset>
                </wp:positionV>
                <wp:extent cx="925551" cy="730715"/>
                <wp:effectExtent l="0" t="0" r="0" b="0"/>
                <wp:wrapNone/>
                <wp:docPr id="250564971" name="Text Box 2505649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5551" cy="730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582F20" w:rsidR="004A09AC" w:rsidP="004A09AC" w:rsidRDefault="004A09AC" w14:paraId="693A0BF5" w14:textId="6E508963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2B37E8C" wp14:editId="4BF13029">
                                  <wp:extent cx="742315" cy="628015"/>
                                  <wp:effectExtent l="0" t="0" r="635" b="635"/>
                                  <wp:docPr id="1622869420" name="Picture 1" descr="A drawing of a castle and crown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22869420" name="Picture 1" descr="A drawing of a castle and crown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2315" cy="6280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3F282782">
                <v:stroke joinstyle="miter"/>
                <v:path gradientshapeok="t" o:connecttype="rect"/>
              </v:shapetype>
              <v:shape id="Text Box 250564971" style="position:absolute;margin-left:662pt;margin-top:-45.65pt;width:72.9pt;height:57.55pt;z-index:252110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">
                <v:textbox>
                  <w:txbxContent>
                    <w:p w:rsidRPr="00582F20" w:rsidR="004A09AC" w:rsidP="004A09AC" w:rsidRDefault="004A09AC" w14:paraId="693A0BF5" w14:textId="6E508963">
                      <w:pPr>
                        <w:jc w:val="center"/>
                        <w:rPr>
                          <w:rFonts w:ascii="Sassoon Infant Std" w:hAnsi="Sassoon Infant Std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2B37E8C" wp14:editId="4BF13029">
                            <wp:extent cx="742315" cy="628015"/>
                            <wp:effectExtent l="0" t="0" r="635" b="635"/>
                            <wp:docPr id="1622869420" name="Picture 1" descr="A drawing of a castle and crown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22869420" name="Picture 1" descr="A drawing of a castle and crown&#10;&#10;AI-generated content may be incorrect.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2315" cy="6280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526144" behindDoc="0" locked="0" layoutInCell="1" allowOverlap="1" wp14:anchorId="382CC402" wp14:editId="72593630">
            <wp:simplePos x="0" y="0"/>
            <wp:positionH relativeFrom="margin">
              <wp:posOffset>-409621</wp:posOffset>
            </wp:positionH>
            <wp:positionV relativeFrom="paragraph">
              <wp:posOffset>-525160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46E1" w:rsidR="006D7D20">
        <w:rPr>
          <w:rFonts w:ascii="Twinkl Cursive Looped" w:hAnsi="Twinkl Cursive Looped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68241D24" wp14:editId="54C15BDE">
                <wp:simplePos x="0" y="0"/>
                <wp:positionH relativeFrom="margin">
                  <wp:align>left</wp:align>
                </wp:positionH>
                <wp:positionV relativeFrom="paragraph">
                  <wp:posOffset>-381000</wp:posOffset>
                </wp:positionV>
                <wp:extent cx="8831580" cy="508000"/>
                <wp:effectExtent l="0" t="0" r="0" b="63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31580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582F20" w:rsidR="00B47812" w:rsidP="00B47812" w:rsidRDefault="00B47812" w14:paraId="2A70EB77" w14:textId="7E764CDB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82F20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A225DE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One</w:t>
                            </w:r>
                            <w:r w:rsidRPr="00582F20">
                              <w:rPr>
                                <w:rFonts w:ascii="Sassoon Infant Std" w:hAnsi="Sassoon Infant Std"/>
                                <w:b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582F20">
                              <w:rPr>
                                <w:rFonts w:ascii="Sassoon Infant Std" w:hAnsi="Sassoon Infant Std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History: </w:t>
                            </w:r>
                            <w:r w:rsidR="00A225DE">
                              <w:rPr>
                                <w:rFonts w:ascii="Sassoon Infant Std" w:hAnsi="Sassoon Infant Std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Can one person really change the world</w:t>
                            </w:r>
                            <w:r w:rsidRPr="00582F20">
                              <w:rPr>
                                <w:rFonts w:ascii="Sassoon Infant Std" w:hAnsi="Sassoon Infant Std"/>
                                <w:color w:val="7030A0"/>
                                <w:sz w:val="44"/>
                                <w:szCs w:val="4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?</w:t>
                            </w:r>
                            <w:r w:rsidRPr="00582F20">
                              <w:rPr>
                                <w:rFonts w:ascii="Sassoon Infant Std" w:hAnsi="Sassoon Infant Std"/>
                                <w:noProof/>
                                <w:color w:val="7030A0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style="position:absolute;margin-left:0;margin-top:-30pt;width:695.4pt;height:40pt;z-index:2514944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7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" w14:anchorId="68241D24">
                <v:textbox>
                  <w:txbxContent>
                    <w:p w:rsidRPr="00582F20" w:rsidR="00B47812" w:rsidP="00B47812" w:rsidRDefault="00B47812" w14:paraId="2A70EB77" w14:textId="7E764CDB">
                      <w:pPr>
                        <w:jc w:val="center"/>
                        <w:rPr>
                          <w:rFonts w:ascii="Sassoon Infant Std" w:hAnsi="Sassoon Infant Std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82F20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A225DE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One</w:t>
                      </w:r>
                      <w:r w:rsidRPr="00582F20">
                        <w:rPr>
                          <w:rFonts w:ascii="Sassoon Infant Std" w:hAnsi="Sassoon Infant Std"/>
                          <w:b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582F20">
                        <w:rPr>
                          <w:rFonts w:ascii="Sassoon Infant Std" w:hAnsi="Sassoon Infant Std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History: </w:t>
                      </w:r>
                      <w:r w:rsidR="00A225DE">
                        <w:rPr>
                          <w:rFonts w:ascii="Sassoon Infant Std" w:hAnsi="Sassoon Infant Std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Can one person really change the world</w:t>
                      </w:r>
                      <w:r w:rsidRPr="00582F20">
                        <w:rPr>
                          <w:rFonts w:ascii="Sassoon Infant Std" w:hAnsi="Sassoon Infant Std"/>
                          <w:color w:val="7030A0"/>
                          <w:sz w:val="44"/>
                          <w:szCs w:val="4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?</w:t>
                      </w:r>
                      <w:r w:rsidRPr="00582F20">
                        <w:rPr>
                          <w:rFonts w:ascii="Sassoon Infant Std" w:hAnsi="Sassoon Infant Std"/>
                          <w:noProof/>
                          <w:color w:val="7030A0"/>
                          <w:sz w:val="44"/>
                          <w:szCs w:val="4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E43FC" w:rsidR="005E43FC">
        <w:rPr>
          <w:rFonts w:ascii="Letter-join Plus 8" w:hAnsi="Letter-join Plus 8"/>
        </w:rPr>
        <w:t xml:space="preserve"> </w:t>
      </w:r>
      <w:r w:rsidR="00582F20">
        <w:rPr>
          <w:noProof/>
        </w:rPr>
        <w:drawing>
          <wp:anchor distT="0" distB="0" distL="114300" distR="114300" simplePos="0" relativeHeight="252033024" behindDoc="0" locked="0" layoutInCell="1" allowOverlap="1" wp14:anchorId="5C39DEEF" wp14:editId="1DA9776E">
            <wp:simplePos x="0" y="0"/>
            <wp:positionH relativeFrom="column">
              <wp:posOffset>10772775</wp:posOffset>
            </wp:positionH>
            <wp:positionV relativeFrom="paragraph">
              <wp:posOffset>4175125</wp:posOffset>
            </wp:positionV>
            <wp:extent cx="1335405" cy="828675"/>
            <wp:effectExtent l="0" t="0" r="0" b="0"/>
            <wp:wrapNone/>
            <wp:docPr id="5" name="Picture 5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diagram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540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page" w:tblpX="879" w:tblpY="-420"/>
        <w:tblW w:w="0" w:type="auto"/>
        <w:tblLook w:val="04A0" w:firstRow="1" w:lastRow="0" w:firstColumn="1" w:lastColumn="0" w:noHBand="0" w:noVBand="1"/>
      </w:tblPr>
      <w:tblGrid>
        <w:gridCol w:w="1821"/>
        <w:gridCol w:w="4079"/>
        <w:gridCol w:w="20"/>
      </w:tblGrid>
      <w:tr w:rsidRPr="007D4197" w:rsidR="002A10C9" w:rsidTr="002A10C9" w14:paraId="4CE76916" w14:textId="77777777">
        <w:trPr>
          <w:gridAfter w:val="1"/>
          <w:wAfter w:w="20" w:type="dxa"/>
          <w:trHeight w:val="644"/>
        </w:trPr>
        <w:tc>
          <w:tcPr>
            <w:tcW w:w="5900" w:type="dxa"/>
            <w:gridSpan w:val="2"/>
          </w:tcPr>
          <w:p w:rsidR="002A10C9" w:rsidP="002A10C9" w:rsidRDefault="002A10C9" w14:paraId="21AE150D" w14:textId="77777777">
            <w:pPr>
              <w:jc w:val="center"/>
              <w:rPr>
                <w:rFonts w:ascii="Sassoon Infant Std" w:hAnsi="Sassoon Infant Std"/>
                <w:b/>
                <w:color w:val="7030A0"/>
                <w:sz w:val="24"/>
              </w:rPr>
            </w:pPr>
          </w:p>
          <w:p w:rsidR="00497B78" w:rsidP="00497B78" w:rsidRDefault="00497B78" w14:paraId="1B20B7F4" w14:textId="77777777">
            <w:pPr>
              <w:rPr>
                <w:rFonts w:ascii="Sassoon Infant Std" w:hAnsi="Sassoon Infant Std"/>
                <w:b/>
                <w:color w:val="7030A0"/>
                <w:sz w:val="24"/>
              </w:rPr>
            </w:pPr>
          </w:p>
          <w:p w:rsidRPr="007D4197" w:rsidR="002A10C9" w:rsidP="00497B78" w:rsidRDefault="002A10C9" w14:paraId="2634A695" w14:textId="0179077B">
            <w:pPr>
              <w:jc w:val="center"/>
              <w:rPr>
                <w:rFonts w:ascii="Sassoon Infant Std" w:hAnsi="Sassoon Infant Std"/>
                <w:b/>
                <w:color w:val="7030A0"/>
                <w:sz w:val="24"/>
              </w:rPr>
            </w:pPr>
            <w:r w:rsidRPr="009B28D8">
              <w:rPr>
                <w:rFonts w:ascii="Sassoon Infant Std" w:hAnsi="Sassoon Infant Std"/>
                <w:b/>
                <w:color w:val="7030A0"/>
                <w:sz w:val="24"/>
              </w:rPr>
              <w:t>Subject Specific Vocabulary</w:t>
            </w:r>
          </w:p>
        </w:tc>
      </w:tr>
      <w:tr w:rsidRPr="007D4197" w:rsidR="002A10C9" w:rsidTr="002A10C9" w14:paraId="3DD57459" w14:textId="77777777">
        <w:trPr>
          <w:trHeight w:val="514"/>
        </w:trPr>
        <w:tc>
          <w:tcPr>
            <w:tcW w:w="1821" w:type="dxa"/>
          </w:tcPr>
          <w:p w:rsidRPr="002A10C9" w:rsidR="002A10C9" w:rsidP="002A10C9" w:rsidRDefault="0051557D" w14:paraId="64B74B5B" w14:textId="4440355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</w:pPr>
            <w:r w:rsidRPr="002A10C9"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  <w:t>chronology</w:t>
            </w:r>
          </w:p>
        </w:tc>
        <w:tc>
          <w:tcPr>
            <w:tcW w:w="4099" w:type="dxa"/>
            <w:gridSpan w:val="2"/>
          </w:tcPr>
          <w:p w:rsidRPr="002A10C9" w:rsidR="002A10C9" w:rsidP="002A10C9" w:rsidRDefault="002A10C9" w14:paraId="66D2BE25" w14:textId="77777777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2A10C9">
              <w:rPr>
                <w:rFonts w:ascii="Sassoon Infant Std" w:hAnsi="Sassoon Infant Std" w:cstheme="minorHAnsi"/>
                <w:sz w:val="18"/>
                <w:szCs w:val="18"/>
              </w:rPr>
              <w:t>The order of dates or events.</w:t>
            </w:r>
          </w:p>
        </w:tc>
      </w:tr>
      <w:tr w:rsidRPr="007D4197" w:rsidR="002A10C9" w:rsidTr="002A10C9" w14:paraId="22927C8B" w14:textId="77777777">
        <w:trPr>
          <w:trHeight w:val="514"/>
        </w:trPr>
        <w:tc>
          <w:tcPr>
            <w:tcW w:w="1821" w:type="dxa"/>
          </w:tcPr>
          <w:p w:rsidRPr="002A10C9" w:rsidR="002A10C9" w:rsidP="002A10C9" w:rsidRDefault="0051557D" w14:paraId="40DD4B2E" w14:textId="4DF3DDF2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</w:pPr>
            <w:r w:rsidRPr="002A10C9"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  <w:t>past</w:t>
            </w:r>
          </w:p>
        </w:tc>
        <w:tc>
          <w:tcPr>
            <w:tcW w:w="4099" w:type="dxa"/>
            <w:gridSpan w:val="2"/>
          </w:tcPr>
          <w:p w:rsidRPr="002A10C9" w:rsidR="002A10C9" w:rsidP="002A10C9" w:rsidRDefault="004D0325" w14:paraId="0499FD2E" w14:textId="0A3114EC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>
              <w:rPr>
                <w:rFonts w:ascii="Sassoon Infant Std" w:hAnsi="Sassoon Infant Std" w:cstheme="minorHAnsi"/>
                <w:sz w:val="18"/>
                <w:szCs w:val="18"/>
              </w:rPr>
              <w:t xml:space="preserve">Something that happened previously. </w:t>
            </w:r>
          </w:p>
        </w:tc>
      </w:tr>
      <w:tr w:rsidRPr="007D4197" w:rsidR="002A10C9" w:rsidTr="002A10C9" w14:paraId="660BD4F7" w14:textId="77777777">
        <w:trPr>
          <w:trHeight w:val="514"/>
        </w:trPr>
        <w:tc>
          <w:tcPr>
            <w:tcW w:w="1821" w:type="dxa"/>
          </w:tcPr>
          <w:p w:rsidRPr="002A10C9" w:rsidR="002A10C9" w:rsidP="002A10C9" w:rsidRDefault="0051557D" w14:paraId="68C0A820" w14:textId="6AF8E8DD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</w:pPr>
            <w:r w:rsidRPr="002A10C9"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  <w:t>present</w:t>
            </w:r>
          </w:p>
        </w:tc>
        <w:tc>
          <w:tcPr>
            <w:tcW w:w="4099" w:type="dxa"/>
            <w:gridSpan w:val="2"/>
          </w:tcPr>
          <w:p w:rsidRPr="002A10C9" w:rsidR="002A10C9" w:rsidP="002A10C9" w:rsidRDefault="004D0325" w14:paraId="41FEC657" w14:textId="77202496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>
              <w:rPr>
                <w:rFonts w:ascii="Sassoon Infant Std" w:hAnsi="Sassoon Infant Std" w:cstheme="minorHAnsi"/>
                <w:sz w:val="18"/>
                <w:szCs w:val="18"/>
              </w:rPr>
              <w:t>Something that is happening right now.</w:t>
            </w:r>
          </w:p>
        </w:tc>
      </w:tr>
      <w:tr w:rsidRPr="007D4197" w:rsidR="002A10C9" w:rsidTr="002A10C9" w14:paraId="24021C5C" w14:textId="77777777">
        <w:trPr>
          <w:trHeight w:val="514"/>
        </w:trPr>
        <w:tc>
          <w:tcPr>
            <w:tcW w:w="1821" w:type="dxa"/>
          </w:tcPr>
          <w:p w:rsidRPr="002A10C9" w:rsidR="002A10C9" w:rsidP="002A10C9" w:rsidRDefault="0051557D" w14:paraId="6EF5EE01" w14:textId="2BF39C31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</w:pPr>
            <w:r w:rsidRPr="002A10C9">
              <w:rPr>
                <w:rFonts w:ascii="Sassoon Infant Std" w:hAnsi="Sassoon Infant Std" w:cstheme="minorHAnsi"/>
                <w:sz w:val="18"/>
                <w:szCs w:val="18"/>
              </w:rPr>
              <w:t>previously</w:t>
            </w:r>
          </w:p>
        </w:tc>
        <w:tc>
          <w:tcPr>
            <w:tcW w:w="4099" w:type="dxa"/>
            <w:gridSpan w:val="2"/>
          </w:tcPr>
          <w:p w:rsidRPr="002A10C9" w:rsidR="002A10C9" w:rsidP="002A10C9" w:rsidRDefault="00104E21" w14:paraId="6BB89A3E" w14:textId="6AAD8171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>
              <w:rPr>
                <w:rFonts w:ascii="Sassoon Infant Std" w:hAnsi="Sassoon Infant Std" w:cstheme="minorHAnsi"/>
                <w:sz w:val="18"/>
                <w:szCs w:val="18"/>
              </w:rPr>
              <w:t xml:space="preserve">At an earlier time. </w:t>
            </w:r>
          </w:p>
        </w:tc>
      </w:tr>
      <w:tr w:rsidRPr="007D4197" w:rsidR="002A10C9" w:rsidTr="002A10C9" w14:paraId="6C76CD87" w14:textId="77777777">
        <w:trPr>
          <w:trHeight w:val="514"/>
        </w:trPr>
        <w:tc>
          <w:tcPr>
            <w:tcW w:w="1821" w:type="dxa"/>
          </w:tcPr>
          <w:p w:rsidRPr="002A10C9" w:rsidR="002A10C9" w:rsidP="002A10C9" w:rsidRDefault="0051557D" w14:paraId="0006B531" w14:textId="1D6B8E13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</w:pPr>
            <w:r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  <w:t>OBE</w:t>
            </w:r>
          </w:p>
        </w:tc>
        <w:tc>
          <w:tcPr>
            <w:tcW w:w="4099" w:type="dxa"/>
            <w:gridSpan w:val="2"/>
          </w:tcPr>
          <w:p w:rsidRPr="002A10C9" w:rsidR="002A10C9" w:rsidP="002A10C9" w:rsidRDefault="0075026E" w14:paraId="1C61BC05" w14:textId="57C6EC30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>
              <w:rPr>
                <w:rFonts w:ascii="Sassoon Infant Std" w:hAnsi="Sassoon Infant Std" w:cstheme="minorHAnsi"/>
                <w:sz w:val="18"/>
                <w:szCs w:val="18"/>
              </w:rPr>
              <w:t xml:space="preserve">An award given for a special achievement. </w:t>
            </w:r>
          </w:p>
        </w:tc>
      </w:tr>
      <w:tr w:rsidRPr="007D4197" w:rsidR="002A10C9" w:rsidTr="002A10C9" w14:paraId="417B1E6F" w14:textId="77777777">
        <w:trPr>
          <w:trHeight w:val="514"/>
        </w:trPr>
        <w:tc>
          <w:tcPr>
            <w:tcW w:w="1821" w:type="dxa"/>
          </w:tcPr>
          <w:p w:rsidRPr="002A10C9" w:rsidR="002A10C9" w:rsidP="002A10C9" w:rsidRDefault="0051557D" w14:paraId="24B7A6FC" w14:textId="410DE1C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</w:pPr>
            <w:r w:rsidRPr="002A10C9"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  <w:t>C</w:t>
            </w:r>
            <w:r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  <w:t>EO</w:t>
            </w:r>
          </w:p>
        </w:tc>
        <w:tc>
          <w:tcPr>
            <w:tcW w:w="4099" w:type="dxa"/>
            <w:gridSpan w:val="2"/>
          </w:tcPr>
          <w:p w:rsidRPr="002A10C9" w:rsidR="002A10C9" w:rsidP="002A10C9" w:rsidRDefault="0075026E" w14:paraId="348DDD9A" w14:textId="79275E7A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>
              <w:rPr>
                <w:rFonts w:ascii="Sassoon Infant Std" w:hAnsi="Sassoon Infant Std" w:cstheme="minorHAnsi"/>
                <w:sz w:val="18"/>
                <w:szCs w:val="18"/>
              </w:rPr>
              <w:t xml:space="preserve">The leader of </w:t>
            </w:r>
            <w:r w:rsidR="009857F9">
              <w:rPr>
                <w:rFonts w:ascii="Sassoon Infant Std" w:hAnsi="Sassoon Infant Std" w:cstheme="minorHAnsi"/>
                <w:sz w:val="18"/>
                <w:szCs w:val="18"/>
              </w:rPr>
              <w:t>a place.</w:t>
            </w:r>
          </w:p>
        </w:tc>
      </w:tr>
      <w:tr w:rsidRPr="007D4197" w:rsidR="002A10C9" w:rsidTr="002A10C9" w14:paraId="442B83A0" w14:textId="77777777">
        <w:trPr>
          <w:trHeight w:val="514"/>
        </w:trPr>
        <w:tc>
          <w:tcPr>
            <w:tcW w:w="1821" w:type="dxa"/>
          </w:tcPr>
          <w:p w:rsidRPr="002A10C9" w:rsidR="002A10C9" w:rsidP="002A10C9" w:rsidRDefault="0051557D" w14:paraId="2B4B58B9" w14:textId="0E62B62A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</w:pPr>
            <w:r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  <w:t>C</w:t>
            </w:r>
            <w:r w:rsidRPr="002A10C9"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  <w:t>ovid-19</w:t>
            </w:r>
          </w:p>
        </w:tc>
        <w:tc>
          <w:tcPr>
            <w:tcW w:w="4099" w:type="dxa"/>
            <w:gridSpan w:val="2"/>
          </w:tcPr>
          <w:p w:rsidRPr="002A10C9" w:rsidR="002A10C9" w:rsidP="002A10C9" w:rsidRDefault="009857F9" w14:paraId="0497873B" w14:textId="74817384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>
              <w:rPr>
                <w:rFonts w:ascii="Sassoon Infant Std" w:hAnsi="Sassoon Infant Std" w:cstheme="minorHAnsi"/>
                <w:sz w:val="18"/>
                <w:szCs w:val="18"/>
              </w:rPr>
              <w:t xml:space="preserve">An infectious diseases caused by a virus. </w:t>
            </w:r>
          </w:p>
        </w:tc>
      </w:tr>
      <w:tr w:rsidRPr="007D4197" w:rsidR="002A10C9" w:rsidTr="002A10C9" w14:paraId="0E73BFAE" w14:textId="77777777">
        <w:trPr>
          <w:trHeight w:val="514"/>
        </w:trPr>
        <w:tc>
          <w:tcPr>
            <w:tcW w:w="1821" w:type="dxa"/>
          </w:tcPr>
          <w:p w:rsidRPr="002A10C9" w:rsidR="002A10C9" w:rsidP="002A10C9" w:rsidRDefault="0051557D" w14:paraId="54657CDF" w14:textId="38F669E9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</w:pPr>
            <w:r w:rsidRPr="002A10C9"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  <w:t>internationally</w:t>
            </w:r>
          </w:p>
        </w:tc>
        <w:tc>
          <w:tcPr>
            <w:tcW w:w="4099" w:type="dxa"/>
            <w:gridSpan w:val="2"/>
          </w:tcPr>
          <w:p w:rsidRPr="002A10C9" w:rsidR="002A10C9" w:rsidP="002A10C9" w:rsidRDefault="00880B90" w14:paraId="5474587E" w14:textId="375A0017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>
              <w:rPr>
                <w:rFonts w:ascii="Sassoon Infant Std" w:hAnsi="Sassoon Infant Std" w:cstheme="minorHAnsi"/>
                <w:sz w:val="18"/>
                <w:szCs w:val="18"/>
              </w:rPr>
              <w:t>Something that involves more than one country.</w:t>
            </w:r>
          </w:p>
        </w:tc>
      </w:tr>
      <w:tr w:rsidRPr="007D4197" w:rsidR="002A10C9" w:rsidTr="002A10C9" w14:paraId="7C27D64F" w14:textId="77777777">
        <w:trPr>
          <w:trHeight w:val="514"/>
        </w:trPr>
        <w:tc>
          <w:tcPr>
            <w:tcW w:w="1821" w:type="dxa"/>
          </w:tcPr>
          <w:p w:rsidRPr="002A10C9" w:rsidR="002A10C9" w:rsidP="002A10C9" w:rsidRDefault="0051557D" w14:paraId="098D2AE4" w14:textId="0BC62BCC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</w:pPr>
            <w:r w:rsidRPr="002A10C9"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  <w:t>worldwide</w:t>
            </w:r>
          </w:p>
        </w:tc>
        <w:tc>
          <w:tcPr>
            <w:tcW w:w="4099" w:type="dxa"/>
            <w:gridSpan w:val="2"/>
          </w:tcPr>
          <w:p w:rsidRPr="002A10C9" w:rsidR="002A10C9" w:rsidP="002A10C9" w:rsidRDefault="00880B90" w14:paraId="07B3148B" w14:textId="04E564C4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>
              <w:rPr>
                <w:rFonts w:ascii="Sassoon Infant Std" w:hAnsi="Sassoon Infant Std" w:cstheme="minorHAnsi"/>
                <w:sz w:val="18"/>
                <w:szCs w:val="18"/>
              </w:rPr>
              <w:t xml:space="preserve">All around the world. </w:t>
            </w:r>
          </w:p>
        </w:tc>
      </w:tr>
      <w:tr w:rsidRPr="007D4197" w:rsidR="002A10C9" w:rsidTr="002A10C9" w14:paraId="6BACFB71" w14:textId="77777777">
        <w:trPr>
          <w:trHeight w:val="514"/>
        </w:trPr>
        <w:tc>
          <w:tcPr>
            <w:tcW w:w="1821" w:type="dxa"/>
          </w:tcPr>
          <w:p w:rsidRPr="002A10C9" w:rsidR="002A10C9" w:rsidP="002A10C9" w:rsidRDefault="0051557D" w14:paraId="1F558F49" w14:textId="054DF8BD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</w:pPr>
            <w:r w:rsidRPr="002A10C9"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  <w:t>infectious diseases</w:t>
            </w:r>
          </w:p>
        </w:tc>
        <w:tc>
          <w:tcPr>
            <w:tcW w:w="4099" w:type="dxa"/>
            <w:gridSpan w:val="2"/>
          </w:tcPr>
          <w:p w:rsidRPr="002A10C9" w:rsidR="002A10C9" w:rsidP="002A10C9" w:rsidRDefault="00A376F3" w14:paraId="30669D4A" w14:textId="17BAD69B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>
              <w:rPr>
                <w:rFonts w:ascii="Sassoon Infant Std" w:hAnsi="Sassoon Infant Std" w:cstheme="minorHAnsi"/>
                <w:sz w:val="18"/>
                <w:szCs w:val="18"/>
              </w:rPr>
              <w:t>An illness caused by germs that spreads from one person to another.</w:t>
            </w:r>
          </w:p>
        </w:tc>
      </w:tr>
      <w:tr w:rsidRPr="007D4197" w:rsidR="002A10C9" w:rsidTr="002A10C9" w14:paraId="5EFFB8BF" w14:textId="77777777">
        <w:trPr>
          <w:trHeight w:val="514"/>
        </w:trPr>
        <w:tc>
          <w:tcPr>
            <w:tcW w:w="1821" w:type="dxa"/>
          </w:tcPr>
          <w:p w:rsidRPr="002A10C9" w:rsidR="002A10C9" w:rsidP="002A10C9" w:rsidRDefault="0051557D" w14:paraId="66371CE7" w14:textId="54775C01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</w:pPr>
            <w:r w:rsidRPr="002A10C9"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  <w:t>man-made</w:t>
            </w:r>
          </w:p>
        </w:tc>
        <w:tc>
          <w:tcPr>
            <w:tcW w:w="4099" w:type="dxa"/>
            <w:gridSpan w:val="2"/>
          </w:tcPr>
          <w:p w:rsidRPr="002A10C9" w:rsidR="002A10C9" w:rsidP="00A376F3" w:rsidRDefault="00A376F3" w14:paraId="6B5CB7B0" w14:textId="1DD614A7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>
              <w:rPr>
                <w:rFonts w:ascii="Sassoon Infant Std" w:hAnsi="Sassoon Infant Std" w:cstheme="minorHAnsi"/>
                <w:sz w:val="18"/>
                <w:szCs w:val="18"/>
              </w:rPr>
              <w:t xml:space="preserve">Made by human beings. </w:t>
            </w:r>
          </w:p>
        </w:tc>
      </w:tr>
      <w:tr w:rsidRPr="007D4197" w:rsidR="002A10C9" w:rsidTr="002A10C9" w14:paraId="7938D63B" w14:textId="77777777">
        <w:trPr>
          <w:trHeight w:val="514"/>
        </w:trPr>
        <w:tc>
          <w:tcPr>
            <w:tcW w:w="1821" w:type="dxa"/>
          </w:tcPr>
          <w:p w:rsidRPr="002A10C9" w:rsidR="002A10C9" w:rsidP="0051557D" w:rsidRDefault="0051557D" w14:paraId="135F611D" w14:textId="71DE13A5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</w:pPr>
            <w:r w:rsidRPr="0051557D">
              <w:rPr>
                <w:rFonts w:ascii="Sassoon Infant Std" w:hAnsi="Sassoon Infant Std" w:cstheme="minorHAnsi"/>
                <w:sz w:val="18"/>
                <w:szCs w:val="18"/>
              </w:rPr>
              <w:t>different</w:t>
            </w:r>
          </w:p>
        </w:tc>
        <w:tc>
          <w:tcPr>
            <w:tcW w:w="4099" w:type="dxa"/>
            <w:gridSpan w:val="2"/>
          </w:tcPr>
          <w:p w:rsidRPr="002A10C9" w:rsidR="002A10C9" w:rsidP="002A10C9" w:rsidRDefault="0051557D" w14:paraId="4D1D5453" w14:textId="6928F143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>
              <w:rPr>
                <w:rFonts w:ascii="Sassoon Infant Std" w:hAnsi="Sassoon Infant Std" w:cstheme="minorHAnsi"/>
                <w:sz w:val="18"/>
                <w:szCs w:val="18"/>
              </w:rPr>
              <w:t xml:space="preserve">Not the same. </w:t>
            </w:r>
          </w:p>
        </w:tc>
      </w:tr>
      <w:tr w:rsidRPr="007D4197" w:rsidR="002A10C9" w:rsidTr="002A10C9" w14:paraId="305C27DE" w14:textId="77777777">
        <w:trPr>
          <w:trHeight w:val="743"/>
        </w:trPr>
        <w:tc>
          <w:tcPr>
            <w:tcW w:w="1821" w:type="dxa"/>
          </w:tcPr>
          <w:p w:rsidRPr="002A10C9" w:rsidR="002A10C9" w:rsidP="002A10C9" w:rsidRDefault="0051557D" w14:paraId="147F8CB9" w14:textId="193CF754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</w:pPr>
            <w:r w:rsidRPr="002A10C9"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  <w:t>significant</w:t>
            </w:r>
          </w:p>
        </w:tc>
        <w:tc>
          <w:tcPr>
            <w:tcW w:w="4099" w:type="dxa"/>
            <w:gridSpan w:val="2"/>
          </w:tcPr>
          <w:p w:rsidRPr="002A10C9" w:rsidR="002A10C9" w:rsidP="002A10C9" w:rsidRDefault="002A10C9" w14:paraId="7C464F46" w14:textId="77777777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2A10C9">
              <w:rPr>
                <w:rFonts w:ascii="Sassoon Infant Std" w:hAnsi="Sassoon Infant Std" w:cstheme="minorHAnsi"/>
                <w:sz w:val="18"/>
                <w:szCs w:val="18"/>
              </w:rPr>
              <w:t>Very important.</w:t>
            </w:r>
          </w:p>
        </w:tc>
      </w:tr>
      <w:tr w:rsidRPr="007D4197" w:rsidR="002A10C9" w:rsidTr="002A10C9" w14:paraId="562AEAD2" w14:textId="77777777">
        <w:trPr>
          <w:trHeight w:val="743"/>
        </w:trPr>
        <w:tc>
          <w:tcPr>
            <w:tcW w:w="1821" w:type="dxa"/>
          </w:tcPr>
          <w:p w:rsidRPr="002A10C9" w:rsidR="002A10C9" w:rsidP="002A10C9" w:rsidRDefault="0051557D" w14:paraId="5A7237CE" w14:textId="49BBECA3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</w:pPr>
            <w:r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  <w:t>C</w:t>
            </w:r>
            <w:r w:rsidRPr="002A10C9"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  <w:t>rimean war</w:t>
            </w:r>
          </w:p>
        </w:tc>
        <w:tc>
          <w:tcPr>
            <w:tcW w:w="4099" w:type="dxa"/>
            <w:gridSpan w:val="2"/>
          </w:tcPr>
          <w:p w:rsidRPr="002A10C9" w:rsidR="002A10C9" w:rsidP="002A10C9" w:rsidRDefault="002A10C9" w14:paraId="6AD3B09A" w14:textId="77777777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2A10C9">
              <w:rPr>
                <w:rFonts w:ascii="Sassoon Infant Std" w:hAnsi="Sassoon Infant Std" w:cstheme="minorHAnsi"/>
                <w:sz w:val="18"/>
                <w:szCs w:val="18"/>
              </w:rPr>
              <w:t>A war that happened in the 1850’s.</w:t>
            </w:r>
          </w:p>
        </w:tc>
      </w:tr>
      <w:tr w:rsidRPr="007D4197" w:rsidR="002A10C9" w:rsidTr="002A10C9" w14:paraId="671885B2" w14:textId="77777777">
        <w:trPr>
          <w:trHeight w:val="743"/>
        </w:trPr>
        <w:tc>
          <w:tcPr>
            <w:tcW w:w="1821" w:type="dxa"/>
          </w:tcPr>
          <w:p w:rsidRPr="002A10C9" w:rsidR="002A10C9" w:rsidP="002A10C9" w:rsidRDefault="0051557D" w14:paraId="477F6343" w14:textId="6E445B3B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2A10C9">
              <w:rPr>
                <w:rFonts w:ascii="Sassoon Infant Std" w:hAnsi="Sassoon Infant Std" w:cstheme="minorHAnsi"/>
                <w:color w:val="5B9BD5" w:themeColor="accent1"/>
                <w:sz w:val="18"/>
                <w:szCs w:val="18"/>
              </w:rPr>
              <w:t>pandemic</w:t>
            </w:r>
          </w:p>
        </w:tc>
        <w:tc>
          <w:tcPr>
            <w:tcW w:w="4099" w:type="dxa"/>
            <w:gridSpan w:val="2"/>
          </w:tcPr>
          <w:p w:rsidRPr="002A10C9" w:rsidR="002A10C9" w:rsidP="002A10C9" w:rsidRDefault="002A10C9" w14:paraId="7D0FED88" w14:textId="77777777">
            <w:pPr>
              <w:pStyle w:val="NormalWeb"/>
              <w:spacing w:before="0" w:beforeAutospacing="0" w:after="0" w:afterAutospacing="0"/>
              <w:rPr>
                <w:rFonts w:ascii="Sassoon Infant Std" w:hAnsi="Sassoon Infant Std" w:cstheme="minorHAnsi"/>
                <w:sz w:val="18"/>
                <w:szCs w:val="18"/>
              </w:rPr>
            </w:pPr>
            <w:r w:rsidRPr="002A10C9">
              <w:rPr>
                <w:rFonts w:ascii="Sassoon Infant Std" w:hAnsi="Sassoon Infant Std" w:cstheme="minorHAnsi"/>
                <w:sz w:val="18"/>
                <w:szCs w:val="18"/>
              </w:rPr>
              <w:t xml:space="preserve">When an infectious disease affects the whole world. </w:t>
            </w:r>
          </w:p>
        </w:tc>
      </w:tr>
    </w:tbl>
    <w:p w:rsidR="007D4197" w:rsidP="002039DA" w:rsidRDefault="004A09AC" w14:paraId="341BC67D" w14:textId="5947A419">
      <w:pPr>
        <w:rPr>
          <w:rFonts w:ascii="Letter-join Plus 8" w:hAnsi="Letter-join Plus 8"/>
        </w:rPr>
      </w:pPr>
      <w:r w:rsidRPr="00F92077">
        <w:rPr>
          <w:rFonts w:ascii="Sassoon Primary" w:hAnsi="Sassoon Primary"/>
          <w:noProof/>
        </w:rPr>
        <w:drawing>
          <wp:anchor distT="0" distB="0" distL="114300" distR="114300" simplePos="0" relativeHeight="252115968" behindDoc="0" locked="0" layoutInCell="1" allowOverlap="1" wp14:anchorId="3CFE3BF2" wp14:editId="5C5A4C01">
            <wp:simplePos x="0" y="0"/>
            <wp:positionH relativeFrom="column">
              <wp:posOffset>8764657</wp:posOffset>
            </wp:positionH>
            <wp:positionV relativeFrom="paragraph">
              <wp:posOffset>-200195</wp:posOffset>
            </wp:positionV>
            <wp:extent cx="382689" cy="300691"/>
            <wp:effectExtent l="38100" t="38100" r="36830" b="42545"/>
            <wp:wrapNone/>
            <wp:docPr id="35" name="Picture 35" descr="A picture containing microsco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 descr="A picture containing microscop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89" cy="300691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7030A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2077">
        <w:rPr>
          <w:rFonts w:ascii="Sassoon Primary" w:hAnsi="Sassoon Primary"/>
          <w:noProof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56249E2C" wp14:editId="006EE376">
                <wp:simplePos x="0" y="0"/>
                <wp:positionH relativeFrom="margin">
                  <wp:posOffset>3632200</wp:posOffset>
                </wp:positionH>
                <wp:positionV relativeFrom="paragraph">
                  <wp:posOffset>149860</wp:posOffset>
                </wp:positionV>
                <wp:extent cx="5577840" cy="4171950"/>
                <wp:effectExtent l="0" t="0" r="22860" b="19050"/>
                <wp:wrapNone/>
                <wp:docPr id="1988075724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77840" cy="417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Pr="00F92077" w:rsidR="004A09AC" w:rsidP="004A09AC" w:rsidRDefault="004A09AC" w14:paraId="5DEBC5F1" w14:textId="47145E76">
                            <w:pPr>
                              <w:rPr>
                                <w:rFonts w:ascii="Sassoon Primary" w:hAnsi="Sassoon Primary" w:eastAsiaTheme="minorEastAsia"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378BC44" wp14:editId="7A752B0F">
                                  <wp:extent cx="596975" cy="512956"/>
                                  <wp:effectExtent l="0" t="0" r="0" b="1905"/>
                                  <wp:docPr id="1661331612" name="Picture 1" descr="A cartoon of a person pointing at the earth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7348457" name="Picture 1" descr="A cartoon of a person pointing at the earth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1591" cy="5255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Pr="004A09AC" w:rsidR="004A09AC" w:rsidP="004A09AC" w:rsidRDefault="004A09AC" w14:paraId="0C79DAD8" w14:textId="1599E545">
                            <w:pPr>
                              <w:rPr>
                                <w:rStyle w:val="eop"/>
                                <w:rFonts w:ascii="Sassoon Primary" w:hAnsi="Sassoon Primary" w:eastAsiaTheme="minorEastAsia" w:cstheme="minorHAnsi"/>
                                <w:sz w:val="36"/>
                                <w:szCs w:val="36"/>
                              </w:rPr>
                            </w:pPr>
                            <w:r w:rsidRPr="004A09AC">
                              <w:rPr>
                                <w:rFonts w:ascii="Sassoon Infant Std" w:hAnsi="Sassoon Infant Std" w:eastAsiaTheme="minor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David Attenborough is a </w:t>
                            </w:r>
                            <w:r w:rsidRPr="004A09AC">
                              <w:rPr>
                                <w:rFonts w:ascii="Sassoon Infant Std" w:hAnsi="Sassoon Infant Std" w:eastAsiaTheme="minorEastAsia"/>
                                <w:color w:val="5B9BD5" w:themeColor="accent1"/>
                                <w:sz w:val="28"/>
                                <w:szCs w:val="28"/>
                              </w:rPr>
                              <w:t xml:space="preserve">naturalist </w:t>
                            </w:r>
                            <w:r w:rsidRPr="004A09AC">
                              <w:rPr>
                                <w:rFonts w:ascii="Sassoon Infant Std" w:hAnsi="Sassoon Infant Std" w:eastAsiaTheme="minorEastAsia"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and </w:t>
                            </w:r>
                            <w:r w:rsidRPr="004A09AC">
                              <w:rPr>
                                <w:rFonts w:ascii="Sassoon Infant Std" w:hAnsi="Sassoon Infant Std" w:eastAsiaTheme="minorEastAsia"/>
                                <w:color w:val="5B9BD5" w:themeColor="accent1"/>
                                <w:sz w:val="28"/>
                                <w:szCs w:val="28"/>
                              </w:rPr>
                              <w:t>broadcaster</w:t>
                            </w:r>
                            <w:r w:rsidRPr="004A09AC">
                              <w:rPr>
                                <w:rFonts w:ascii="Sassoon Infant Std" w:hAnsi="Sassoon Infant Std" w:eastAsiaTheme="minorEastAsia"/>
                                <w:color w:val="000000" w:themeColor="text1"/>
                                <w:sz w:val="28"/>
                                <w:szCs w:val="28"/>
                              </w:rPr>
                              <w:t>. He has made many programmes for television about wildlife all over the world.</w:t>
                            </w:r>
                          </w:p>
                          <w:p w:rsidR="004A09AC" w:rsidP="004A09AC" w:rsidRDefault="004A09AC" w14:paraId="2FA981A3" w14:textId="6694F8F4">
                            <w:pPr>
                              <w:rPr>
                                <w:rFonts w:ascii="Sassoon Primary" w:hAnsi="Sassoon Primary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1F9369" wp14:editId="1AEEB78D">
                                  <wp:extent cx="579864" cy="574640"/>
                                  <wp:effectExtent l="0" t="0" r="0" b="0"/>
                                  <wp:docPr id="79492268" name="Picture 1" descr="A paint palette and brushes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97759864" name="Picture 1" descr="A paint palette and brushes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7780" cy="5824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Pr="0051557D" w:rsidR="004A09AC" w:rsidP="0051557D" w:rsidRDefault="004A09AC" w14:paraId="5318FE69" w14:textId="47DBD216">
                            <w:pPr>
                              <w:spacing w:after="0" w:line="360" w:lineRule="auto"/>
                              <w:rPr>
                                <w:rFonts w:ascii="Sassoon Infant Std" w:hAnsi="Sassoon Infant Std" w:eastAsiaTheme="minorEastAsi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3A7A36">
                              <w:rPr>
                                <w:rFonts w:ascii="Sassoon Infant Std" w:hAnsi="Sassoon Infant Std" w:eastAsiaTheme="minorEastAsia"/>
                                <w:color w:val="00B0F0"/>
                                <w:sz w:val="24"/>
                                <w:szCs w:val="24"/>
                              </w:rPr>
                              <w:t>Texture</w:t>
                            </w:r>
                            <w:r w:rsidRPr="0051557D">
                              <w:rPr>
                                <w:rFonts w:ascii="Sassoon Infant Std" w:hAnsi="Sassoon Infant Std" w:eastAsiaTheme="minor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is all around us and some is </w:t>
                            </w:r>
                            <w:r w:rsidRPr="003A7A36">
                              <w:rPr>
                                <w:rFonts w:ascii="Sassoon Infant Std" w:hAnsi="Sassoon Infant Std" w:eastAsiaTheme="minorEastAsia"/>
                                <w:color w:val="00B0F0"/>
                                <w:sz w:val="24"/>
                                <w:szCs w:val="24"/>
                              </w:rPr>
                              <w:t>manmade</w:t>
                            </w:r>
                            <w:r w:rsidRPr="0051557D">
                              <w:rPr>
                                <w:rFonts w:ascii="Sassoon Infant Std" w:hAnsi="Sassoon Infant Std" w:eastAsiaTheme="minor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and some is </w:t>
                            </w:r>
                            <w:r w:rsidRPr="003A7A36">
                              <w:rPr>
                                <w:rFonts w:ascii="Sassoon Infant Std" w:hAnsi="Sassoon Infant Std" w:eastAsiaTheme="minorEastAsia"/>
                                <w:color w:val="00B0F0"/>
                                <w:sz w:val="24"/>
                                <w:szCs w:val="24"/>
                              </w:rPr>
                              <w:t>natural</w:t>
                            </w:r>
                            <w:r w:rsidRPr="0051557D">
                              <w:rPr>
                                <w:rFonts w:ascii="Sassoon Infant Std" w:hAnsi="Sassoon Infant Std" w:eastAsiaTheme="minorEastAsia"/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Pr="0051557D" w:rsidR="004A09AC" w:rsidP="0051557D" w:rsidRDefault="004A09AC" w14:paraId="00E4E654" w14:textId="77777777">
                            <w:pPr>
                              <w:spacing w:after="0" w:line="360" w:lineRule="auto"/>
                              <w:rPr>
                                <w:rFonts w:ascii="Sassoon Infant Std" w:hAnsi="Sassoon Infant Std" w:eastAsiaTheme="minorEastAsi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1557D">
                              <w:rPr>
                                <w:rFonts w:ascii="Sassoon Infant Std" w:hAnsi="Sassoon Infant Std" w:eastAsia="Calibri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 line is a dot that you can take for a walk. They can be </w:t>
                            </w:r>
                            <w:r w:rsidRPr="00C003F3">
                              <w:rPr>
                                <w:rFonts w:ascii="Sassoon Infant Std" w:hAnsi="Sassoon Infant Std" w:eastAsia="Calibri" w:cs="Calibri"/>
                                <w:color w:val="00B0F0"/>
                                <w:sz w:val="24"/>
                                <w:szCs w:val="24"/>
                              </w:rPr>
                              <w:t xml:space="preserve">continuous </w:t>
                            </w:r>
                            <w:r w:rsidRPr="0051557D">
                              <w:rPr>
                                <w:rFonts w:ascii="Sassoon Infant Std" w:hAnsi="Sassoon Infant Std" w:eastAsia="Calibri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or broken. They can be straight, curved, </w:t>
                            </w:r>
                            <w:r w:rsidRPr="00C003F3">
                              <w:rPr>
                                <w:rFonts w:ascii="Sassoon Infant Std" w:hAnsi="Sassoon Infant Std" w:eastAsia="Calibri" w:cs="Calibri"/>
                                <w:color w:val="00B0F0"/>
                                <w:sz w:val="24"/>
                                <w:szCs w:val="24"/>
                              </w:rPr>
                              <w:t>horizontal</w:t>
                            </w:r>
                            <w:r w:rsidRPr="0051557D">
                              <w:rPr>
                                <w:rFonts w:ascii="Sassoon Infant Std" w:hAnsi="Sassoon Infant Std" w:eastAsia="Calibri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, </w:t>
                            </w:r>
                            <w:r w:rsidRPr="00C003F3">
                              <w:rPr>
                                <w:rFonts w:ascii="Sassoon Infant Std" w:hAnsi="Sassoon Infant Std" w:eastAsia="Calibri" w:cs="Calibri"/>
                                <w:color w:val="00B0F0"/>
                                <w:sz w:val="24"/>
                                <w:szCs w:val="24"/>
                              </w:rPr>
                              <w:t xml:space="preserve">vertical </w:t>
                            </w:r>
                            <w:r w:rsidRPr="0051557D">
                              <w:rPr>
                                <w:rFonts w:ascii="Sassoon Infant Std" w:hAnsi="Sassoon Infant Std" w:eastAsia="Calibri" w:cs="Calibri"/>
                                <w:color w:val="000000" w:themeColor="text1"/>
                                <w:sz w:val="24"/>
                                <w:szCs w:val="24"/>
                              </w:rPr>
                              <w:t>or diagonal.</w:t>
                            </w:r>
                          </w:p>
                          <w:p w:rsidRPr="0051557D" w:rsidR="004A09AC" w:rsidP="0051557D" w:rsidRDefault="004A09AC" w14:paraId="6864D25F" w14:textId="77777777">
                            <w:pPr>
                              <w:spacing w:after="0" w:line="360" w:lineRule="auto"/>
                              <w:rPr>
                                <w:rFonts w:ascii="Sassoon Infant Std" w:hAnsi="Sassoon Infant Std" w:eastAsiaTheme="minorEastAsi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1557D">
                              <w:rPr>
                                <w:rFonts w:ascii="Sassoon Infant Std" w:hAnsi="Sassoon Infant Std" w:eastAsia="Calibri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Shapes can be </w:t>
                            </w:r>
                            <w:r w:rsidRPr="00C003F3">
                              <w:rPr>
                                <w:rFonts w:ascii="Sassoon Infant Std" w:hAnsi="Sassoon Infant Std" w:eastAsia="Calibri" w:cs="Calibri"/>
                                <w:color w:val="00B0F0"/>
                                <w:sz w:val="24"/>
                                <w:szCs w:val="24"/>
                              </w:rPr>
                              <w:t xml:space="preserve">geometric </w:t>
                            </w:r>
                            <w:r w:rsidRPr="0051557D">
                              <w:rPr>
                                <w:rFonts w:ascii="Sassoon Infant Std" w:hAnsi="Sassoon Infant Std" w:eastAsia="Calibri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or </w:t>
                            </w:r>
                            <w:r w:rsidRPr="00C003F3">
                              <w:rPr>
                                <w:rFonts w:ascii="Sassoon Infant Std" w:hAnsi="Sassoon Infant Std" w:eastAsia="Calibri" w:cs="Calibri"/>
                                <w:color w:val="00B0F0"/>
                                <w:sz w:val="24"/>
                                <w:szCs w:val="24"/>
                              </w:rPr>
                              <w:t>organic</w:t>
                            </w:r>
                            <w:r w:rsidRPr="0051557D">
                              <w:rPr>
                                <w:rFonts w:ascii="Sassoon Infant Std" w:hAnsi="Sassoon Infant Std" w:eastAsia="Calibri" w:cs="Calibri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:rsidRPr="0051557D" w:rsidR="004A09AC" w:rsidP="0051557D" w:rsidRDefault="004A09AC" w14:paraId="7EE766A4" w14:textId="77777777">
                            <w:pPr>
                              <w:spacing w:after="0" w:line="360" w:lineRule="auto"/>
                              <w:rPr>
                                <w:rFonts w:ascii="Sassoon Infant Std" w:hAnsi="Sassoon Infant Std" w:eastAsiaTheme="minorEastAsi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1557D">
                              <w:rPr>
                                <w:rFonts w:ascii="Sassoon Infant Std" w:hAnsi="Sassoon Infant Std" w:eastAsiaTheme="minor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 sharp pencil can create a thin line but a </w:t>
                            </w:r>
                            <w:r w:rsidRPr="00C003F3">
                              <w:rPr>
                                <w:rFonts w:ascii="Sassoon Infant Std" w:hAnsi="Sassoon Infant Std" w:eastAsiaTheme="minorEastAsia"/>
                                <w:color w:val="00B0F0"/>
                                <w:sz w:val="24"/>
                                <w:szCs w:val="24"/>
                              </w:rPr>
                              <w:t xml:space="preserve">blunt </w:t>
                            </w:r>
                            <w:r w:rsidRPr="0051557D">
                              <w:rPr>
                                <w:rFonts w:ascii="Sassoon Infant Std" w:hAnsi="Sassoon Infant Std" w:eastAsiaTheme="minor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pencil or a pencil at an angle can create thicker lines. </w:t>
                            </w:r>
                          </w:p>
                          <w:p w:rsidRPr="0051557D" w:rsidR="004A09AC" w:rsidP="0051557D" w:rsidRDefault="004A09AC" w14:paraId="0E59AEF9" w14:textId="1D1538C1">
                            <w:pPr>
                              <w:spacing w:after="0" w:line="360" w:lineRule="auto"/>
                              <w:rPr>
                                <w:rFonts w:ascii="Sassoon Infant Std" w:hAnsi="Sassoon Infant Std" w:eastAsiaTheme="minorEastAsia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51557D">
                              <w:rPr>
                                <w:rFonts w:ascii="Sassoon Infant Std" w:hAnsi="Sassoon Infant Std" w:eastAsiaTheme="minor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 pattern uses a repeated design or </w:t>
                            </w:r>
                            <w:r w:rsidRPr="00C003F3">
                              <w:rPr>
                                <w:rFonts w:ascii="Sassoon Infant Std" w:hAnsi="Sassoon Infant Std" w:eastAsiaTheme="minorEastAsia"/>
                                <w:color w:val="00B0F0"/>
                                <w:sz w:val="24"/>
                                <w:szCs w:val="24"/>
                              </w:rPr>
                              <w:t xml:space="preserve">motif </w:t>
                            </w:r>
                            <w:r w:rsidRPr="0051557D">
                              <w:rPr>
                                <w:rFonts w:ascii="Sassoon Infant Std" w:hAnsi="Sassoon Infant Std" w:eastAsiaTheme="minor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created using line, shape, colour or </w:t>
                            </w:r>
                            <w:r w:rsidRPr="00C003F3">
                              <w:rPr>
                                <w:rFonts w:ascii="Sassoon Infant Std" w:hAnsi="Sassoon Infant Std" w:eastAsiaTheme="minorEastAsia"/>
                                <w:color w:val="00B0F0"/>
                                <w:sz w:val="24"/>
                                <w:szCs w:val="24"/>
                              </w:rPr>
                              <w:t>tone</w:t>
                            </w:r>
                            <w:r w:rsidRPr="0051557D">
                              <w:rPr>
                                <w:rFonts w:ascii="Sassoon Infant Std" w:hAnsi="Sassoon Infant Std" w:eastAsiaTheme="minorEastAsia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:rsidRPr="00F92077" w:rsidR="004A09AC" w:rsidP="004A09AC" w:rsidRDefault="004A09AC" w14:paraId="305D3F29" w14:textId="77777777">
                            <w:pPr>
                              <w:rPr>
                                <w:rFonts w:ascii="Sassoon Primary" w:hAnsi="Sassoon Primary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56249E2C">
                <v:stroke joinstyle="miter"/>
                <v:path gradientshapeok="t" o:connecttype="rect"/>
              </v:shapetype>
              <v:shape id="Text Box 12" style="position:absolute;margin-left:286pt;margin-top:11.8pt;width:439.2pt;height:328.5pt;z-index:252112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8" fillcolor="white [3201]" strokecolor="black [3213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">
                <v:textbox>
                  <w:txbxContent>
                    <w:p w:rsidRPr="00F92077" w:rsidR="004A09AC" w:rsidP="004A09AC" w:rsidRDefault="004A09AC" w14:paraId="5DEBC5F1" w14:textId="47145E76">
                      <w:pPr>
                        <w:rPr>
                          <w:rFonts w:ascii="Sassoon Primary" w:hAnsi="Sassoon Primary" w:eastAsiaTheme="minorEastAsia" w:cstheme="minorHAnsi"/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378BC44" wp14:editId="7A752B0F">
                            <wp:extent cx="596975" cy="512956"/>
                            <wp:effectExtent l="0" t="0" r="0" b="1905"/>
                            <wp:docPr id="1661331612" name="Picture 1" descr="A cartoon of a person pointing at the earth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7348457" name="Picture 1" descr="A cartoon of a person pointing at the earth&#10;&#10;AI-generated content may be incorrect."/>
                                    <pic:cNvPicPr/>
                                  </pic:nvPicPr>
                                  <pic:blipFill>
                                    <a:blip r:embed="rId2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1591" cy="5255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Pr="004A09AC" w:rsidR="004A09AC" w:rsidP="004A09AC" w:rsidRDefault="004A09AC" w14:paraId="0C79DAD8" w14:textId="1599E545">
                      <w:pPr>
                        <w:rPr>
                          <w:rStyle w:val="eop"/>
                          <w:rFonts w:ascii="Sassoon Primary" w:hAnsi="Sassoon Primary" w:eastAsiaTheme="minorEastAsia" w:cstheme="minorHAnsi"/>
                          <w:sz w:val="36"/>
                          <w:szCs w:val="36"/>
                        </w:rPr>
                      </w:pPr>
                      <w:r w:rsidRPr="004A09AC">
                        <w:rPr>
                          <w:rFonts w:ascii="Sassoon Infant Std" w:hAnsi="Sassoon Infant Std" w:eastAsiaTheme="minorEastAsia"/>
                          <w:color w:val="000000" w:themeColor="text1"/>
                          <w:sz w:val="28"/>
                          <w:szCs w:val="28"/>
                        </w:rPr>
                        <w:t xml:space="preserve">David Attenborough is a </w:t>
                      </w:r>
                      <w:r w:rsidRPr="004A09AC">
                        <w:rPr>
                          <w:rFonts w:ascii="Sassoon Infant Std" w:hAnsi="Sassoon Infant Std" w:eastAsiaTheme="minorEastAsia"/>
                          <w:color w:val="5B9BD5" w:themeColor="accent1"/>
                          <w:sz w:val="28"/>
                          <w:szCs w:val="28"/>
                        </w:rPr>
                        <w:t xml:space="preserve">naturalist </w:t>
                      </w:r>
                      <w:r w:rsidRPr="004A09AC">
                        <w:rPr>
                          <w:rFonts w:ascii="Sassoon Infant Std" w:hAnsi="Sassoon Infant Std" w:eastAsiaTheme="minorEastAsia"/>
                          <w:color w:val="000000" w:themeColor="text1"/>
                          <w:sz w:val="28"/>
                          <w:szCs w:val="28"/>
                        </w:rPr>
                        <w:t xml:space="preserve">and </w:t>
                      </w:r>
                      <w:r w:rsidRPr="004A09AC">
                        <w:rPr>
                          <w:rFonts w:ascii="Sassoon Infant Std" w:hAnsi="Sassoon Infant Std" w:eastAsiaTheme="minorEastAsia"/>
                          <w:color w:val="5B9BD5" w:themeColor="accent1"/>
                          <w:sz w:val="28"/>
                          <w:szCs w:val="28"/>
                        </w:rPr>
                        <w:t>broadcaster</w:t>
                      </w:r>
                      <w:r w:rsidRPr="004A09AC">
                        <w:rPr>
                          <w:rFonts w:ascii="Sassoon Infant Std" w:hAnsi="Sassoon Infant Std" w:eastAsiaTheme="minorEastAsia"/>
                          <w:color w:val="000000" w:themeColor="text1"/>
                          <w:sz w:val="28"/>
                          <w:szCs w:val="28"/>
                        </w:rPr>
                        <w:t>. He has made many programmes for television about wildlife all over the world.</w:t>
                      </w:r>
                    </w:p>
                    <w:p w:rsidR="004A09AC" w:rsidP="004A09AC" w:rsidRDefault="004A09AC" w14:paraId="2FA981A3" w14:textId="6694F8F4">
                      <w:pPr>
                        <w:rPr>
                          <w:rFonts w:ascii="Sassoon Primary" w:hAnsi="Sassoon Primary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C1F9369" wp14:editId="1AEEB78D">
                            <wp:extent cx="579864" cy="574640"/>
                            <wp:effectExtent l="0" t="0" r="0" b="0"/>
                            <wp:docPr id="79492268" name="Picture 1" descr="A paint palette and brushes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97759864" name="Picture 1" descr="A paint palette and brushes&#10;&#10;AI-generated content may be incorrect."/>
                                    <pic:cNvPicPr/>
                                  </pic:nvPicPr>
                                  <pic:blipFill>
                                    <a:blip r:embed="rId2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7780" cy="5824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Pr="0051557D" w:rsidR="004A09AC" w:rsidP="0051557D" w:rsidRDefault="004A09AC" w14:paraId="5318FE69" w14:textId="47DBD216">
                      <w:pPr>
                        <w:spacing w:after="0" w:line="360" w:lineRule="auto"/>
                        <w:rPr>
                          <w:rFonts w:ascii="Sassoon Infant Std" w:hAnsi="Sassoon Infant Std" w:eastAsiaTheme="minorEastAsia"/>
                          <w:color w:val="000000" w:themeColor="text1"/>
                          <w:sz w:val="24"/>
                          <w:szCs w:val="24"/>
                        </w:rPr>
                      </w:pPr>
                      <w:r w:rsidRPr="003A7A36">
                        <w:rPr>
                          <w:rFonts w:ascii="Sassoon Infant Std" w:hAnsi="Sassoon Infant Std" w:eastAsiaTheme="minorEastAsia"/>
                          <w:color w:val="00B0F0"/>
                          <w:sz w:val="24"/>
                          <w:szCs w:val="24"/>
                        </w:rPr>
                        <w:t>Texture</w:t>
                      </w:r>
                      <w:r w:rsidRPr="0051557D">
                        <w:rPr>
                          <w:rFonts w:ascii="Sassoon Infant Std" w:hAnsi="Sassoon Infant Std" w:eastAsiaTheme="minorEastAsia"/>
                          <w:color w:val="000000" w:themeColor="text1"/>
                          <w:sz w:val="24"/>
                          <w:szCs w:val="24"/>
                        </w:rPr>
                        <w:t xml:space="preserve"> is all around us and some is </w:t>
                      </w:r>
                      <w:r w:rsidRPr="003A7A36">
                        <w:rPr>
                          <w:rFonts w:ascii="Sassoon Infant Std" w:hAnsi="Sassoon Infant Std" w:eastAsiaTheme="minorEastAsia"/>
                          <w:color w:val="00B0F0"/>
                          <w:sz w:val="24"/>
                          <w:szCs w:val="24"/>
                        </w:rPr>
                        <w:t>manmade</w:t>
                      </w:r>
                      <w:r w:rsidRPr="0051557D">
                        <w:rPr>
                          <w:rFonts w:ascii="Sassoon Infant Std" w:hAnsi="Sassoon Infant Std" w:eastAsiaTheme="minorEastAsia"/>
                          <w:color w:val="000000" w:themeColor="text1"/>
                          <w:sz w:val="24"/>
                          <w:szCs w:val="24"/>
                        </w:rPr>
                        <w:t xml:space="preserve"> and some is </w:t>
                      </w:r>
                      <w:r w:rsidRPr="003A7A36">
                        <w:rPr>
                          <w:rFonts w:ascii="Sassoon Infant Std" w:hAnsi="Sassoon Infant Std" w:eastAsiaTheme="minorEastAsia"/>
                          <w:color w:val="00B0F0"/>
                          <w:sz w:val="24"/>
                          <w:szCs w:val="24"/>
                        </w:rPr>
                        <w:t>natural</w:t>
                      </w:r>
                      <w:r w:rsidRPr="0051557D">
                        <w:rPr>
                          <w:rFonts w:ascii="Sassoon Infant Std" w:hAnsi="Sassoon Infant Std" w:eastAsiaTheme="minorEastAsia"/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:rsidRPr="0051557D" w:rsidR="004A09AC" w:rsidP="0051557D" w:rsidRDefault="004A09AC" w14:paraId="00E4E654" w14:textId="77777777">
                      <w:pPr>
                        <w:spacing w:after="0" w:line="360" w:lineRule="auto"/>
                        <w:rPr>
                          <w:rFonts w:ascii="Sassoon Infant Std" w:hAnsi="Sassoon Infant Std" w:eastAsiaTheme="minorEastAsia"/>
                          <w:color w:val="000000" w:themeColor="text1"/>
                          <w:sz w:val="24"/>
                          <w:szCs w:val="24"/>
                        </w:rPr>
                      </w:pPr>
                      <w:r w:rsidRPr="0051557D">
                        <w:rPr>
                          <w:rFonts w:ascii="Sassoon Infant Std" w:hAnsi="Sassoon Infant Std" w:eastAsia="Calibri" w:cs="Calibri"/>
                          <w:color w:val="000000" w:themeColor="text1"/>
                          <w:sz w:val="24"/>
                          <w:szCs w:val="24"/>
                        </w:rPr>
                        <w:t xml:space="preserve">A line is a dot that you can take for a walk. They can be </w:t>
                      </w:r>
                      <w:r w:rsidRPr="00C003F3">
                        <w:rPr>
                          <w:rFonts w:ascii="Sassoon Infant Std" w:hAnsi="Sassoon Infant Std" w:eastAsia="Calibri" w:cs="Calibri"/>
                          <w:color w:val="00B0F0"/>
                          <w:sz w:val="24"/>
                          <w:szCs w:val="24"/>
                        </w:rPr>
                        <w:t xml:space="preserve">continuous </w:t>
                      </w:r>
                      <w:r w:rsidRPr="0051557D">
                        <w:rPr>
                          <w:rFonts w:ascii="Sassoon Infant Std" w:hAnsi="Sassoon Infant Std" w:eastAsia="Calibri" w:cs="Calibri"/>
                          <w:color w:val="000000" w:themeColor="text1"/>
                          <w:sz w:val="24"/>
                          <w:szCs w:val="24"/>
                        </w:rPr>
                        <w:t xml:space="preserve">or broken. They can be straight, curved, </w:t>
                      </w:r>
                      <w:r w:rsidRPr="00C003F3">
                        <w:rPr>
                          <w:rFonts w:ascii="Sassoon Infant Std" w:hAnsi="Sassoon Infant Std" w:eastAsia="Calibri" w:cs="Calibri"/>
                          <w:color w:val="00B0F0"/>
                          <w:sz w:val="24"/>
                          <w:szCs w:val="24"/>
                        </w:rPr>
                        <w:t>horizontal</w:t>
                      </w:r>
                      <w:r w:rsidRPr="0051557D">
                        <w:rPr>
                          <w:rFonts w:ascii="Sassoon Infant Std" w:hAnsi="Sassoon Infant Std" w:eastAsia="Calibri" w:cs="Calibri"/>
                          <w:color w:val="000000" w:themeColor="text1"/>
                          <w:sz w:val="24"/>
                          <w:szCs w:val="24"/>
                        </w:rPr>
                        <w:t xml:space="preserve">, </w:t>
                      </w:r>
                      <w:r w:rsidRPr="00C003F3">
                        <w:rPr>
                          <w:rFonts w:ascii="Sassoon Infant Std" w:hAnsi="Sassoon Infant Std" w:eastAsia="Calibri" w:cs="Calibri"/>
                          <w:color w:val="00B0F0"/>
                          <w:sz w:val="24"/>
                          <w:szCs w:val="24"/>
                        </w:rPr>
                        <w:t xml:space="preserve">vertical </w:t>
                      </w:r>
                      <w:r w:rsidRPr="0051557D">
                        <w:rPr>
                          <w:rFonts w:ascii="Sassoon Infant Std" w:hAnsi="Sassoon Infant Std" w:eastAsia="Calibri" w:cs="Calibri"/>
                          <w:color w:val="000000" w:themeColor="text1"/>
                          <w:sz w:val="24"/>
                          <w:szCs w:val="24"/>
                        </w:rPr>
                        <w:t>or diagonal.</w:t>
                      </w:r>
                    </w:p>
                    <w:p w:rsidRPr="0051557D" w:rsidR="004A09AC" w:rsidP="0051557D" w:rsidRDefault="004A09AC" w14:paraId="6864D25F" w14:textId="77777777">
                      <w:pPr>
                        <w:spacing w:after="0" w:line="360" w:lineRule="auto"/>
                        <w:rPr>
                          <w:rFonts w:ascii="Sassoon Infant Std" w:hAnsi="Sassoon Infant Std" w:eastAsiaTheme="minorEastAsia"/>
                          <w:color w:val="000000" w:themeColor="text1"/>
                          <w:sz w:val="24"/>
                          <w:szCs w:val="24"/>
                        </w:rPr>
                      </w:pPr>
                      <w:r w:rsidRPr="0051557D">
                        <w:rPr>
                          <w:rFonts w:ascii="Sassoon Infant Std" w:hAnsi="Sassoon Infant Std" w:eastAsia="Calibri" w:cs="Calibri"/>
                          <w:color w:val="000000" w:themeColor="text1"/>
                          <w:sz w:val="24"/>
                          <w:szCs w:val="24"/>
                        </w:rPr>
                        <w:t xml:space="preserve">Shapes can be </w:t>
                      </w:r>
                      <w:r w:rsidRPr="00C003F3">
                        <w:rPr>
                          <w:rFonts w:ascii="Sassoon Infant Std" w:hAnsi="Sassoon Infant Std" w:eastAsia="Calibri" w:cs="Calibri"/>
                          <w:color w:val="00B0F0"/>
                          <w:sz w:val="24"/>
                          <w:szCs w:val="24"/>
                        </w:rPr>
                        <w:t xml:space="preserve">geometric </w:t>
                      </w:r>
                      <w:r w:rsidRPr="0051557D">
                        <w:rPr>
                          <w:rFonts w:ascii="Sassoon Infant Std" w:hAnsi="Sassoon Infant Std" w:eastAsia="Calibri" w:cs="Calibri"/>
                          <w:color w:val="000000" w:themeColor="text1"/>
                          <w:sz w:val="24"/>
                          <w:szCs w:val="24"/>
                        </w:rPr>
                        <w:t xml:space="preserve">or </w:t>
                      </w:r>
                      <w:r w:rsidRPr="00C003F3">
                        <w:rPr>
                          <w:rFonts w:ascii="Sassoon Infant Std" w:hAnsi="Sassoon Infant Std" w:eastAsia="Calibri" w:cs="Calibri"/>
                          <w:color w:val="00B0F0"/>
                          <w:sz w:val="24"/>
                          <w:szCs w:val="24"/>
                        </w:rPr>
                        <w:t>organic</w:t>
                      </w:r>
                      <w:r w:rsidRPr="0051557D">
                        <w:rPr>
                          <w:rFonts w:ascii="Sassoon Infant Std" w:hAnsi="Sassoon Infant Std" w:eastAsia="Calibri" w:cs="Calibri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</w:p>
                    <w:p w:rsidRPr="0051557D" w:rsidR="004A09AC" w:rsidP="0051557D" w:rsidRDefault="004A09AC" w14:paraId="7EE766A4" w14:textId="77777777">
                      <w:pPr>
                        <w:spacing w:after="0" w:line="360" w:lineRule="auto"/>
                        <w:rPr>
                          <w:rFonts w:ascii="Sassoon Infant Std" w:hAnsi="Sassoon Infant Std" w:eastAsiaTheme="minorEastAsia"/>
                          <w:color w:val="000000" w:themeColor="text1"/>
                          <w:sz w:val="24"/>
                          <w:szCs w:val="24"/>
                        </w:rPr>
                      </w:pPr>
                      <w:r w:rsidRPr="0051557D">
                        <w:rPr>
                          <w:rFonts w:ascii="Sassoon Infant Std" w:hAnsi="Sassoon Infant Std" w:eastAsiaTheme="minorEastAsia"/>
                          <w:color w:val="000000" w:themeColor="text1"/>
                          <w:sz w:val="24"/>
                          <w:szCs w:val="24"/>
                        </w:rPr>
                        <w:t xml:space="preserve">A sharp pencil can create a thin line but a </w:t>
                      </w:r>
                      <w:r w:rsidRPr="00C003F3">
                        <w:rPr>
                          <w:rFonts w:ascii="Sassoon Infant Std" w:hAnsi="Sassoon Infant Std" w:eastAsiaTheme="minorEastAsia"/>
                          <w:color w:val="00B0F0"/>
                          <w:sz w:val="24"/>
                          <w:szCs w:val="24"/>
                        </w:rPr>
                        <w:t xml:space="preserve">blunt </w:t>
                      </w:r>
                      <w:r w:rsidRPr="0051557D">
                        <w:rPr>
                          <w:rFonts w:ascii="Sassoon Infant Std" w:hAnsi="Sassoon Infant Std" w:eastAsiaTheme="minorEastAsia"/>
                          <w:color w:val="000000" w:themeColor="text1"/>
                          <w:sz w:val="24"/>
                          <w:szCs w:val="24"/>
                        </w:rPr>
                        <w:t xml:space="preserve">pencil or a pencil at an angle can create thicker lines. </w:t>
                      </w:r>
                    </w:p>
                    <w:p w:rsidRPr="0051557D" w:rsidR="004A09AC" w:rsidP="0051557D" w:rsidRDefault="004A09AC" w14:paraId="0E59AEF9" w14:textId="1D1538C1">
                      <w:pPr>
                        <w:spacing w:after="0" w:line="360" w:lineRule="auto"/>
                        <w:rPr>
                          <w:rFonts w:ascii="Sassoon Infant Std" w:hAnsi="Sassoon Infant Std" w:eastAsiaTheme="minorEastAsia"/>
                          <w:color w:val="000000" w:themeColor="text1"/>
                          <w:sz w:val="24"/>
                          <w:szCs w:val="24"/>
                        </w:rPr>
                      </w:pPr>
                      <w:r w:rsidRPr="0051557D">
                        <w:rPr>
                          <w:rFonts w:ascii="Sassoon Infant Std" w:hAnsi="Sassoon Infant Std" w:eastAsiaTheme="minorEastAsia"/>
                          <w:color w:val="000000" w:themeColor="text1"/>
                          <w:sz w:val="24"/>
                          <w:szCs w:val="24"/>
                        </w:rPr>
                        <w:t xml:space="preserve">A pattern uses a repeated design or </w:t>
                      </w:r>
                      <w:r w:rsidRPr="00C003F3">
                        <w:rPr>
                          <w:rFonts w:ascii="Sassoon Infant Std" w:hAnsi="Sassoon Infant Std" w:eastAsiaTheme="minorEastAsia"/>
                          <w:color w:val="00B0F0"/>
                          <w:sz w:val="24"/>
                          <w:szCs w:val="24"/>
                        </w:rPr>
                        <w:t xml:space="preserve">motif </w:t>
                      </w:r>
                      <w:r w:rsidRPr="0051557D">
                        <w:rPr>
                          <w:rFonts w:ascii="Sassoon Infant Std" w:hAnsi="Sassoon Infant Std" w:eastAsiaTheme="minorEastAsia"/>
                          <w:color w:val="000000" w:themeColor="text1"/>
                          <w:sz w:val="24"/>
                          <w:szCs w:val="24"/>
                        </w:rPr>
                        <w:t xml:space="preserve">created using line, shape, colour or </w:t>
                      </w:r>
                      <w:r w:rsidRPr="00C003F3">
                        <w:rPr>
                          <w:rFonts w:ascii="Sassoon Infant Std" w:hAnsi="Sassoon Infant Std" w:eastAsiaTheme="minorEastAsia"/>
                          <w:color w:val="00B0F0"/>
                          <w:sz w:val="24"/>
                          <w:szCs w:val="24"/>
                        </w:rPr>
                        <w:t>tone</w:t>
                      </w:r>
                      <w:r w:rsidRPr="0051557D">
                        <w:rPr>
                          <w:rFonts w:ascii="Sassoon Infant Std" w:hAnsi="Sassoon Infant Std" w:eastAsiaTheme="minorEastAsia"/>
                          <w:color w:val="000000" w:themeColor="text1"/>
                          <w:sz w:val="24"/>
                          <w:szCs w:val="24"/>
                        </w:rPr>
                        <w:t xml:space="preserve">. </w:t>
                      </w:r>
                    </w:p>
                    <w:p w:rsidRPr="00F92077" w:rsidR="004A09AC" w:rsidP="004A09AC" w:rsidRDefault="004A09AC" w14:paraId="305D3F29" w14:textId="77777777">
                      <w:pPr>
                        <w:rPr>
                          <w:rFonts w:ascii="Sassoon Primary" w:hAnsi="Sassoon Primary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92077">
        <w:rPr>
          <w:rFonts w:ascii="Sassoon Primary" w:hAnsi="Sassoon Primary"/>
          <w:noProof/>
        </w:rPr>
        <mc:AlternateContent>
          <mc:Choice Requires="wps">
            <w:drawing>
              <wp:anchor distT="0" distB="0" distL="114300" distR="114300" simplePos="0" relativeHeight="252113920" behindDoc="0" locked="0" layoutInCell="1" allowOverlap="1" wp14:anchorId="60715672" wp14:editId="03EEBB43">
                <wp:simplePos x="0" y="0"/>
                <wp:positionH relativeFrom="column">
                  <wp:posOffset>3644219</wp:posOffset>
                </wp:positionH>
                <wp:positionV relativeFrom="paragraph">
                  <wp:posOffset>-262084</wp:posOffset>
                </wp:positionV>
                <wp:extent cx="5554980" cy="415290"/>
                <wp:effectExtent l="0" t="0" r="26670" b="22860"/>
                <wp:wrapNone/>
                <wp:docPr id="186300594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4980" cy="4152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9C09F4" w:rsidR="004A09AC" w:rsidP="004A09AC" w:rsidRDefault="004A09AC" w14:paraId="5B972CD9" w14:textId="77777777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</w:pPr>
                            <w:r w:rsidRPr="009C09F4"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  <w:t xml:space="preserve">Sticky Knowledge </w:t>
                            </w:r>
                          </w:p>
                          <w:p w:rsidRPr="009C09F4" w:rsidR="004A09AC" w:rsidP="004A09AC" w:rsidRDefault="004A09AC" w14:paraId="51A07126" w14:textId="77777777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  <w:p w:rsidRPr="009C09F4" w:rsidR="004A09AC" w:rsidP="004A09AC" w:rsidRDefault="004A09AC" w14:paraId="1321A35D" w14:textId="77777777">
                            <w:pPr>
                              <w:spacing w:line="257" w:lineRule="auto"/>
                              <w:rPr>
                                <w:rFonts w:ascii="Sassoon Infant Std" w:hAnsi="Sassoon Infant Std" w:eastAsiaTheme="minorEastAsia" w:cstheme="minorHAnsi"/>
                                <w:b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:rsidRPr="009C09F4" w:rsidR="004A09AC" w:rsidP="004A09AC" w:rsidRDefault="004A09AC" w14:paraId="0C84D120" w14:textId="77777777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color w:val="7030A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style="position:absolute;margin-left:286.95pt;margin-top:-20.65pt;width:437.4pt;height:32.7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9" filled="f" strokecolor="black [3213]" strokeweight="1pt" w14:anchorId="607156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">
                <v:textbox>
                  <w:txbxContent>
                    <w:p w:rsidRPr="009C09F4" w:rsidR="004A09AC" w:rsidP="004A09AC" w:rsidRDefault="004A09AC" w14:paraId="5B972CD9" w14:textId="77777777">
                      <w:pPr>
                        <w:rPr>
                          <w:rFonts w:ascii="Sassoon Infant Std" w:hAnsi="Sassoon Infant Std"/>
                          <w:b/>
                          <w:bCs/>
                          <w:color w:val="7030A0"/>
                          <w:sz w:val="24"/>
                          <w:szCs w:val="24"/>
                        </w:rPr>
                      </w:pPr>
                      <w:r w:rsidRPr="009C09F4">
                        <w:rPr>
                          <w:rFonts w:ascii="Sassoon Infant Std" w:hAnsi="Sassoon Infant Std"/>
                          <w:b/>
                          <w:bCs/>
                          <w:color w:val="7030A0"/>
                          <w:sz w:val="24"/>
                          <w:szCs w:val="24"/>
                        </w:rPr>
                        <w:t xml:space="preserve">Sticky Knowledge </w:t>
                      </w:r>
                    </w:p>
                    <w:p w:rsidRPr="009C09F4" w:rsidR="004A09AC" w:rsidP="004A09AC" w:rsidRDefault="004A09AC" w14:paraId="51A07126" w14:textId="77777777">
                      <w:pPr>
                        <w:rPr>
                          <w:rFonts w:ascii="Sassoon Infant Std" w:hAnsi="Sassoon Infant Std"/>
                          <w:b/>
                          <w:bCs/>
                          <w:color w:val="7030A0"/>
                          <w:sz w:val="24"/>
                          <w:szCs w:val="24"/>
                        </w:rPr>
                      </w:pPr>
                    </w:p>
                    <w:p w:rsidRPr="009C09F4" w:rsidR="004A09AC" w:rsidP="004A09AC" w:rsidRDefault="004A09AC" w14:paraId="1321A35D" w14:textId="77777777">
                      <w:pPr>
                        <w:spacing w:line="257" w:lineRule="auto"/>
                        <w:rPr>
                          <w:rFonts w:ascii="Sassoon Infant Std" w:hAnsi="Sassoon Infant Std" w:eastAsiaTheme="minorEastAsia" w:cstheme="minorHAnsi"/>
                          <w:b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  <w:p w:rsidRPr="009C09F4" w:rsidR="004A09AC" w:rsidP="004A09AC" w:rsidRDefault="004A09AC" w14:paraId="0C84D120" w14:textId="77777777">
                      <w:pPr>
                        <w:rPr>
                          <w:rFonts w:ascii="Sassoon Infant Std" w:hAnsi="Sassoon Infant Std"/>
                          <w:b/>
                          <w:bCs/>
                          <w:color w:val="7030A0"/>
                          <w:sz w:val="24"/>
                          <w:szCs w:val="24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5408D" w:rsidP="002039DA" w:rsidRDefault="0015408D" w14:paraId="1EFD95C3" w14:textId="0DF35D2D">
      <w:pPr>
        <w:rPr>
          <w:rFonts w:ascii="Letter-join Plus 8" w:hAnsi="Letter-join Plus 8"/>
        </w:rPr>
      </w:pPr>
    </w:p>
    <w:p w:rsidR="007D4197" w:rsidP="002039DA" w:rsidRDefault="007D4197" w14:paraId="469F2E7B" w14:textId="33B4B0D6">
      <w:pPr>
        <w:rPr>
          <w:rFonts w:ascii="Letter-join Plus 8" w:hAnsi="Letter-join Plus 8"/>
        </w:rPr>
      </w:pPr>
    </w:p>
    <w:p w:rsidR="007D4197" w:rsidP="002039DA" w:rsidRDefault="007D4197" w14:paraId="622B02DA" w14:textId="66DB778D">
      <w:pPr>
        <w:rPr>
          <w:rFonts w:ascii="Letter-join Plus 8" w:hAnsi="Letter-join Plus 8"/>
        </w:rPr>
      </w:pPr>
    </w:p>
    <w:p w:rsidRPr="00582F20" w:rsidR="009126B7" w:rsidP="00582F20" w:rsidRDefault="005E43FC" w14:paraId="18010C00" w14:textId="021DDB53">
      <w:pPr>
        <w:rPr>
          <w:rFonts w:ascii="Letter-join Plus 8" w:hAnsi="Letter-join Plus 8"/>
        </w:rPr>
      </w:pPr>
      <w:r>
        <w:br/>
      </w:r>
    </w:p>
    <w:p w:rsidR="00950E4C" w:rsidP="00582F20" w:rsidRDefault="00950E4C" w14:paraId="7B362B32" w14:textId="4E51EB0B">
      <w:pPr>
        <w:rPr>
          <w:rFonts w:ascii="Letter-join Plus 8" w:hAnsi="Letter-join Plus 8"/>
          <w:i/>
          <w:iCs/>
        </w:rPr>
      </w:pPr>
    </w:p>
    <w:p w:rsidRPr="009C7EF8" w:rsidR="004A09AC" w:rsidP="00582F20" w:rsidRDefault="0051557D" w14:paraId="6A053E08" w14:textId="54216F7C">
      <w:pPr>
        <w:rPr>
          <w:rFonts w:ascii="Letter-join Plus 8" w:hAnsi="Letter-join Plus 8"/>
          <w:i/>
          <w:iCs/>
        </w:rPr>
      </w:pPr>
      <w:r>
        <w:rPr>
          <w:noProof/>
          <w:color w:val="2B579A"/>
          <w:shd w:val="clear" w:color="auto" w:fill="E6E6E6"/>
        </w:rPr>
        <w:drawing>
          <wp:anchor distT="0" distB="0" distL="114300" distR="114300" simplePos="0" relativeHeight="252072960" behindDoc="1" locked="0" layoutInCell="1" allowOverlap="1" wp14:anchorId="6C663B63" wp14:editId="74F9F434">
            <wp:simplePos x="0" y="0"/>
            <wp:positionH relativeFrom="column">
              <wp:posOffset>6446363</wp:posOffset>
            </wp:positionH>
            <wp:positionV relativeFrom="paragraph">
              <wp:posOffset>2720703</wp:posOffset>
            </wp:positionV>
            <wp:extent cx="624205" cy="937260"/>
            <wp:effectExtent l="76200" t="57150" r="61595" b="53340"/>
            <wp:wrapTight wrapText="bothSides">
              <wp:wrapPolygon edited="0">
                <wp:start x="16905" y="-793"/>
                <wp:lineTo x="554" y="-2234"/>
                <wp:lineTo x="-3047" y="11608"/>
                <wp:lineTo x="-1176" y="19844"/>
                <wp:lineTo x="-1513" y="21142"/>
                <wp:lineTo x="1085" y="21442"/>
                <wp:lineTo x="1734" y="21517"/>
                <wp:lineTo x="20484" y="21453"/>
                <wp:lineTo x="22284" y="14531"/>
                <wp:lineTo x="22101" y="-194"/>
                <wp:lineTo x="16905" y="-793"/>
              </wp:wrapPolygon>
            </wp:wrapTight>
            <wp:docPr id="839743041" name="Picture 839743041" descr="A cartoon of a person holding a tabl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9743041" name="Picture 839743041" descr="A cartoon of a person holding a tablet&#10;&#10;Description automatically generated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010214">
                      <a:off x="0" y="0"/>
                      <a:ext cx="624205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09AC">
        <w:rPr>
          <w:noProof/>
          <w:color w:val="2B579A"/>
          <w:shd w:val="clear" w:color="auto" w:fill="E6E6E6"/>
        </w:rPr>
        <w:drawing>
          <wp:anchor distT="0" distB="0" distL="114300" distR="114300" simplePos="0" relativeHeight="252073984" behindDoc="1" locked="0" layoutInCell="1" allowOverlap="1" wp14:anchorId="4C3419FF" wp14:editId="59BF276E">
            <wp:simplePos x="0" y="0"/>
            <wp:positionH relativeFrom="column">
              <wp:posOffset>6288885</wp:posOffset>
            </wp:positionH>
            <wp:positionV relativeFrom="paragraph">
              <wp:posOffset>3153177</wp:posOffset>
            </wp:positionV>
            <wp:extent cx="713105" cy="840740"/>
            <wp:effectExtent l="57150" t="38100" r="48895" b="35560"/>
            <wp:wrapTight wrapText="bothSides">
              <wp:wrapPolygon edited="0">
                <wp:start x="-1417" y="63"/>
                <wp:lineTo x="-497" y="21145"/>
                <wp:lineTo x="17535" y="21477"/>
                <wp:lineTo x="22125" y="21060"/>
                <wp:lineTo x="21942" y="5818"/>
                <wp:lineTo x="21143" y="-509"/>
                <wp:lineTo x="17517" y="-1656"/>
                <wp:lineTo x="2599" y="-301"/>
                <wp:lineTo x="-1417" y="63"/>
              </wp:wrapPolygon>
            </wp:wrapTight>
            <wp:docPr id="222270955" name="Picture 222270955" descr="A book cover of a person holding a lanter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270955" name="Picture 222270955" descr="A book cover of a person holding a lantern&#10;&#10;Description automatically generated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66666">
                      <a:off x="0" y="0"/>
                      <a:ext cx="713105" cy="840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09AC">
        <w:rPr>
          <w:noProof/>
        </w:rPr>
        <w:drawing>
          <wp:anchor distT="0" distB="0" distL="114300" distR="114300" simplePos="0" relativeHeight="252075008" behindDoc="0" locked="0" layoutInCell="1" allowOverlap="1" wp14:anchorId="5D5055C4" wp14:editId="0DFC9741">
            <wp:simplePos x="0" y="0"/>
            <wp:positionH relativeFrom="margin">
              <wp:posOffset>7392995</wp:posOffset>
            </wp:positionH>
            <wp:positionV relativeFrom="paragraph">
              <wp:posOffset>2684966</wp:posOffset>
            </wp:positionV>
            <wp:extent cx="1115122" cy="980618"/>
            <wp:effectExtent l="95250" t="95250" r="85090" b="105410"/>
            <wp:wrapNone/>
            <wp:docPr id="1562731053" name="Picture 5" descr="The Invisible: Amazon.co.uk: Percival, Tom: 9781471191305: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Invisible: Amazon.co.uk: Percival, Tom: 9781471191305: Books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39605">
                      <a:off x="0" y="0"/>
                      <a:ext cx="1115122" cy="980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09AC">
        <w:rPr>
          <w:noProof/>
          <w:color w:val="2B579A"/>
          <w:shd w:val="clear" w:color="auto" w:fill="E6E6E6"/>
        </w:rPr>
        <w:drawing>
          <wp:anchor distT="0" distB="0" distL="114300" distR="114300" simplePos="0" relativeHeight="252071936" behindDoc="1" locked="0" layoutInCell="1" allowOverlap="1" wp14:anchorId="79858E24" wp14:editId="3C1ED5E2">
            <wp:simplePos x="0" y="0"/>
            <wp:positionH relativeFrom="column">
              <wp:posOffset>5374640</wp:posOffset>
            </wp:positionH>
            <wp:positionV relativeFrom="paragraph">
              <wp:posOffset>2640330</wp:posOffset>
            </wp:positionV>
            <wp:extent cx="769620" cy="824865"/>
            <wp:effectExtent l="0" t="0" r="0" b="0"/>
            <wp:wrapTight wrapText="bothSides">
              <wp:wrapPolygon edited="0">
                <wp:start x="0" y="0"/>
                <wp:lineTo x="0" y="20952"/>
                <wp:lineTo x="20851" y="20952"/>
                <wp:lineTo x="20851" y="0"/>
                <wp:lineTo x="0" y="0"/>
              </wp:wrapPolygon>
            </wp:wrapTight>
            <wp:docPr id="1787625664" name="Picture 1787625664" descr="A book cover with a cartoon of a pers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625664" name="Picture 1787625664" descr="A book cover with a cartoon of a person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9620" cy="824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09AC">
        <w:rPr>
          <w:noProof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5A8CCCCB" wp14:editId="6F029528">
                <wp:simplePos x="0" y="0"/>
                <wp:positionH relativeFrom="column">
                  <wp:posOffset>3766665</wp:posOffset>
                </wp:positionH>
                <wp:positionV relativeFrom="paragraph">
                  <wp:posOffset>2763086</wp:posOffset>
                </wp:positionV>
                <wp:extent cx="1032510" cy="361950"/>
                <wp:effectExtent l="38100" t="171450" r="34290" b="171450"/>
                <wp:wrapNone/>
                <wp:docPr id="34" name="Scroll: Horizont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87867">
                          <a:off x="0" y="0"/>
                          <a:ext cx="1032510" cy="361950"/>
                        </a:xfrm>
                        <a:prstGeom prst="horizontalScroll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Pr="00582F20" w:rsidR="00582F20" w:rsidP="00582F20" w:rsidRDefault="00582F20" w14:paraId="3AF1CAB2" w14:textId="77777777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82F20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Exciting texts!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 w14:anchorId="5A8CCCCB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limo="10800,10800" textboxrect="@1,@1,@7,@10" o:connecttype="custom" o:connectlocs="@13,@1;0,@14;@13,@10;@12,@14" o:connectangles="270,180,90,0" o:extrusionok="f"/>
                <v:handles>
                  <v:h position="#0,topLeft" xrange="0,5400"/>
                </v:handles>
                <o:complex v:ext="view"/>
              </v:shapetype>
              <v:shape id="Scroll: Horizontal 34" style="position:absolute;margin-left:296.6pt;margin-top:217.55pt;width:81.3pt;height:28.5pt;rotation:-1214746fd;z-index:25203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0" fillcolor="#c9f" strokecolor="#7030a0" strokeweight="1pt" type="#_x0000_t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">
                <v:stroke joinstyle="miter"/>
                <v:textbox>
                  <w:txbxContent>
                    <w:p w:rsidRPr="00582F20" w:rsidR="00582F20" w:rsidP="00582F20" w:rsidRDefault="00582F20" w14:paraId="3AF1CAB2" w14:textId="77777777">
                      <w:pPr>
                        <w:jc w:val="center"/>
                        <w:rPr>
                          <w:rFonts w:ascii="Sassoon Infant Std" w:hAnsi="Sassoon Infant Std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582F20">
                        <w:rPr>
                          <w:rFonts w:ascii="Sassoon Infant Std" w:hAnsi="Sassoon Infant Std"/>
                          <w:b/>
                          <w:color w:val="000000" w:themeColor="text1"/>
                          <w:sz w:val="18"/>
                          <w:szCs w:val="18"/>
                        </w:rPr>
                        <w:t>Exciting texts!</w:t>
                      </w:r>
                    </w:p>
                  </w:txbxContent>
                </v:textbox>
              </v:shape>
            </w:pict>
          </mc:Fallback>
        </mc:AlternateContent>
      </w:r>
      <w:r w:rsidR="004A09AC">
        <w:rPr>
          <w:noProof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537C6265" wp14:editId="50D4C668">
                <wp:simplePos x="0" y="0"/>
                <wp:positionH relativeFrom="margin">
                  <wp:posOffset>7221576</wp:posOffset>
                </wp:positionH>
                <wp:positionV relativeFrom="paragraph">
                  <wp:posOffset>3894811</wp:posOffset>
                </wp:positionV>
                <wp:extent cx="2034540" cy="434340"/>
                <wp:effectExtent l="0" t="0" r="22860" b="2286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34540" cy="434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6321DB" w:rsidR="00FB19C1" w:rsidP="00FB19C1" w:rsidRDefault="00FB19C1" w14:paraId="48CBD932" w14:textId="77777777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 w:eastAsia="Times New Roman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Primary and 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>Secondary</w:t>
                            </w:r>
                            <w:r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sources can help us to find out</w:t>
                            </w:r>
                            <w:r w:rsidR="00AB52C9">
                              <w:rPr>
                                <w:rFonts w:ascii="Sassoon Infant Std" w:hAnsi="Sassoon Infant Std" w:cstheme="minorHAnsi"/>
                                <w:b/>
                                <w:sz w:val="18"/>
                                <w:szCs w:val="18"/>
                              </w:rPr>
                              <w:t xml:space="preserve">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style="position:absolute;margin-left:568.65pt;margin-top:306.7pt;width:160.2pt;height:34.2pt;z-index:251964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1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" w14:anchorId="537C6265">
                <v:textbox>
                  <w:txbxContent>
                    <w:p w:rsidRPr="006321DB" w:rsidR="00FB19C1" w:rsidP="00FB19C1" w:rsidRDefault="00FB19C1" w14:paraId="48CBD932" w14:textId="77777777">
                      <w:pPr>
                        <w:spacing w:after="0"/>
                        <w:jc w:val="center"/>
                        <w:rPr>
                          <w:rFonts w:ascii="Sassoon Infant Std" w:hAnsi="Sassoon Infant Std" w:eastAsia="Times New Roman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Primary and 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>Secondary</w:t>
                      </w:r>
                      <w:r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sources can help us to find out</w:t>
                      </w:r>
                      <w:r w:rsidR="00AB52C9">
                        <w:rPr>
                          <w:rFonts w:ascii="Sassoon Infant Std" w:hAnsi="Sassoon Infant Std" w:cstheme="minorHAnsi"/>
                          <w:b/>
                          <w:sz w:val="18"/>
                          <w:szCs w:val="18"/>
                        </w:rPr>
                        <w:t xml:space="preserve">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Pr="009C7EF8" w:rsidR="004A09AC" w:rsidSect="007F7A99">
      <w:pgSz w:w="16838" w:h="11906" w:orient="landscape"/>
      <w:pgMar w:top="1440" w:right="1440" w:bottom="567" w:left="1440" w:header="708" w:footer="708" w:gutter="0"/>
      <w:pgBorders w:offsetFrom="page">
        <w:top w:val="single" w:color="7030A0" w:sz="18" w:space="24"/>
        <w:left w:val="single" w:color="7030A0" w:sz="18" w:space="24"/>
        <w:bottom w:val="single" w:color="7030A0" w:sz="18" w:space="24"/>
        <w:right w:val="single" w:color="7030A0" w:sz="18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">
    <w:altName w:val="Cambria"/>
    <w:charset w:val="00"/>
    <w:family w:val="auto"/>
    <w:pitch w:val="variable"/>
    <w:sig w:usb0="80000027" w:usb1="00000000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Letter-join Plus 8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hint="default" w:ascii="Arial" w:hAnsi="Arial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hint="default" w:ascii="Arial" w:hAnsi="Arial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hint="default" w:ascii="Arial" w:hAnsi="Arial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hint="default" w:ascii="Arial" w:hAnsi="Arial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hint="default" w:ascii="Arial" w:hAnsi="Arial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hint="default" w:ascii="Arial" w:hAnsi="Arial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hint="default" w:ascii="Arial" w:hAnsi="Arial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hint="default" w:ascii="Arial" w:hAnsi="Arial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hint="default" w:ascii="Arial" w:hAnsi="Arial"/>
      </w:rPr>
    </w:lvl>
  </w:abstractNum>
  <w:abstractNum w:abstractNumId="1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6CB364F8"/>
    <w:multiLevelType w:val="hybridMultilevel"/>
    <w:tmpl w:val="B8E827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24030383">
    <w:abstractNumId w:val="0"/>
  </w:num>
  <w:num w:numId="2" w16cid:durableId="1400245082">
    <w:abstractNumId w:val="1"/>
  </w:num>
  <w:num w:numId="3" w16cid:durableId="18855614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attachedTemplate r:id="rId1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197"/>
    <w:rsid w:val="0000354B"/>
    <w:rsid w:val="00016CE1"/>
    <w:rsid w:val="000363D1"/>
    <w:rsid w:val="00040861"/>
    <w:rsid w:val="0004408B"/>
    <w:rsid w:val="0004409A"/>
    <w:rsid w:val="00074AEF"/>
    <w:rsid w:val="00074B85"/>
    <w:rsid w:val="000A66EB"/>
    <w:rsid w:val="000B5B41"/>
    <w:rsid w:val="000B70E2"/>
    <w:rsid w:val="000E20F6"/>
    <w:rsid w:val="000F62E3"/>
    <w:rsid w:val="00104E21"/>
    <w:rsid w:val="0011492D"/>
    <w:rsid w:val="00123F48"/>
    <w:rsid w:val="001263F4"/>
    <w:rsid w:val="00141559"/>
    <w:rsid w:val="001459D1"/>
    <w:rsid w:val="0015408D"/>
    <w:rsid w:val="0015786E"/>
    <w:rsid w:val="00170751"/>
    <w:rsid w:val="00195734"/>
    <w:rsid w:val="001A02FB"/>
    <w:rsid w:val="001D09E0"/>
    <w:rsid w:val="001E6E55"/>
    <w:rsid w:val="001F0E8B"/>
    <w:rsid w:val="001F3727"/>
    <w:rsid w:val="001F7122"/>
    <w:rsid w:val="00200DD3"/>
    <w:rsid w:val="002039DA"/>
    <w:rsid w:val="00204020"/>
    <w:rsid w:val="00206B0F"/>
    <w:rsid w:val="0022124E"/>
    <w:rsid w:val="0022718B"/>
    <w:rsid w:val="002535A9"/>
    <w:rsid w:val="002656C0"/>
    <w:rsid w:val="00275BF6"/>
    <w:rsid w:val="0027781E"/>
    <w:rsid w:val="00282E25"/>
    <w:rsid w:val="002868B0"/>
    <w:rsid w:val="002A10C9"/>
    <w:rsid w:val="002D38E8"/>
    <w:rsid w:val="002E1E6B"/>
    <w:rsid w:val="002F7CEA"/>
    <w:rsid w:val="003236EA"/>
    <w:rsid w:val="00337743"/>
    <w:rsid w:val="003566E3"/>
    <w:rsid w:val="00366AAE"/>
    <w:rsid w:val="003A7A36"/>
    <w:rsid w:val="003C1345"/>
    <w:rsid w:val="003E2E85"/>
    <w:rsid w:val="003E5C87"/>
    <w:rsid w:val="00426BEF"/>
    <w:rsid w:val="004327C5"/>
    <w:rsid w:val="0047436F"/>
    <w:rsid w:val="00486CFA"/>
    <w:rsid w:val="00497B78"/>
    <w:rsid w:val="004A09AC"/>
    <w:rsid w:val="004A30DC"/>
    <w:rsid w:val="004D0325"/>
    <w:rsid w:val="004F4E3C"/>
    <w:rsid w:val="005017FF"/>
    <w:rsid w:val="00503C06"/>
    <w:rsid w:val="0050473C"/>
    <w:rsid w:val="00514551"/>
    <w:rsid w:val="0051557D"/>
    <w:rsid w:val="00534346"/>
    <w:rsid w:val="00540B27"/>
    <w:rsid w:val="005618F3"/>
    <w:rsid w:val="00582F20"/>
    <w:rsid w:val="005A76B0"/>
    <w:rsid w:val="005C13A8"/>
    <w:rsid w:val="005D4F0D"/>
    <w:rsid w:val="005E43FC"/>
    <w:rsid w:val="005E5A8B"/>
    <w:rsid w:val="0060055C"/>
    <w:rsid w:val="00616B9F"/>
    <w:rsid w:val="00636785"/>
    <w:rsid w:val="00655704"/>
    <w:rsid w:val="00655B07"/>
    <w:rsid w:val="0065719F"/>
    <w:rsid w:val="00660FD8"/>
    <w:rsid w:val="00680D18"/>
    <w:rsid w:val="00684038"/>
    <w:rsid w:val="00692579"/>
    <w:rsid w:val="006A4EBD"/>
    <w:rsid w:val="006D4D7C"/>
    <w:rsid w:val="006D7D20"/>
    <w:rsid w:val="006E06AE"/>
    <w:rsid w:val="006E2B78"/>
    <w:rsid w:val="006E49F9"/>
    <w:rsid w:val="007166A7"/>
    <w:rsid w:val="00724BD1"/>
    <w:rsid w:val="00730226"/>
    <w:rsid w:val="0075026E"/>
    <w:rsid w:val="007547D0"/>
    <w:rsid w:val="00757E16"/>
    <w:rsid w:val="007A5ECF"/>
    <w:rsid w:val="007B3D13"/>
    <w:rsid w:val="007B77B1"/>
    <w:rsid w:val="007D4197"/>
    <w:rsid w:val="007F7A99"/>
    <w:rsid w:val="00836282"/>
    <w:rsid w:val="008419BF"/>
    <w:rsid w:val="00842A7C"/>
    <w:rsid w:val="00850CF9"/>
    <w:rsid w:val="0085528B"/>
    <w:rsid w:val="00860F92"/>
    <w:rsid w:val="00880B90"/>
    <w:rsid w:val="00890E3E"/>
    <w:rsid w:val="008B10C6"/>
    <w:rsid w:val="008B15A7"/>
    <w:rsid w:val="008B1DD9"/>
    <w:rsid w:val="008B739F"/>
    <w:rsid w:val="008E2A9F"/>
    <w:rsid w:val="00901850"/>
    <w:rsid w:val="009073F0"/>
    <w:rsid w:val="009126B7"/>
    <w:rsid w:val="00925544"/>
    <w:rsid w:val="009416C4"/>
    <w:rsid w:val="00950E4C"/>
    <w:rsid w:val="00971EC3"/>
    <w:rsid w:val="009857F9"/>
    <w:rsid w:val="009B28D8"/>
    <w:rsid w:val="009B6222"/>
    <w:rsid w:val="009C3F1F"/>
    <w:rsid w:val="009C7EF8"/>
    <w:rsid w:val="00A00CB2"/>
    <w:rsid w:val="00A07885"/>
    <w:rsid w:val="00A166E1"/>
    <w:rsid w:val="00A225DE"/>
    <w:rsid w:val="00A261B3"/>
    <w:rsid w:val="00A376F3"/>
    <w:rsid w:val="00A37F98"/>
    <w:rsid w:val="00A41978"/>
    <w:rsid w:val="00A47723"/>
    <w:rsid w:val="00A50AB6"/>
    <w:rsid w:val="00A669D1"/>
    <w:rsid w:val="00A66B60"/>
    <w:rsid w:val="00A734B2"/>
    <w:rsid w:val="00A86C1C"/>
    <w:rsid w:val="00AA224D"/>
    <w:rsid w:val="00AB52C9"/>
    <w:rsid w:val="00AB764C"/>
    <w:rsid w:val="00AB771B"/>
    <w:rsid w:val="00AE1BEB"/>
    <w:rsid w:val="00AE61D4"/>
    <w:rsid w:val="00B10481"/>
    <w:rsid w:val="00B23CCC"/>
    <w:rsid w:val="00B2414D"/>
    <w:rsid w:val="00B328F9"/>
    <w:rsid w:val="00B47812"/>
    <w:rsid w:val="00B63F1B"/>
    <w:rsid w:val="00B773A3"/>
    <w:rsid w:val="00BA5EF9"/>
    <w:rsid w:val="00BB1A03"/>
    <w:rsid w:val="00BC30F9"/>
    <w:rsid w:val="00BD308C"/>
    <w:rsid w:val="00BE0140"/>
    <w:rsid w:val="00BE0765"/>
    <w:rsid w:val="00BF1F6A"/>
    <w:rsid w:val="00C003F3"/>
    <w:rsid w:val="00C024F6"/>
    <w:rsid w:val="00C06913"/>
    <w:rsid w:val="00C221D8"/>
    <w:rsid w:val="00C232E6"/>
    <w:rsid w:val="00C71E47"/>
    <w:rsid w:val="00C91B0E"/>
    <w:rsid w:val="00C94F46"/>
    <w:rsid w:val="00CC1F6F"/>
    <w:rsid w:val="00CD7910"/>
    <w:rsid w:val="00CF5F18"/>
    <w:rsid w:val="00D12BEB"/>
    <w:rsid w:val="00D166F8"/>
    <w:rsid w:val="00D230A7"/>
    <w:rsid w:val="00D64617"/>
    <w:rsid w:val="00D6505C"/>
    <w:rsid w:val="00DC4E8A"/>
    <w:rsid w:val="00DE323E"/>
    <w:rsid w:val="00DF1A0D"/>
    <w:rsid w:val="00DF313A"/>
    <w:rsid w:val="00DF46C7"/>
    <w:rsid w:val="00E06A27"/>
    <w:rsid w:val="00E145B1"/>
    <w:rsid w:val="00E4079C"/>
    <w:rsid w:val="00E42AF2"/>
    <w:rsid w:val="00E53E26"/>
    <w:rsid w:val="00E70DC5"/>
    <w:rsid w:val="00EA1E0E"/>
    <w:rsid w:val="00EE3EA6"/>
    <w:rsid w:val="00EF49E2"/>
    <w:rsid w:val="00F00AD1"/>
    <w:rsid w:val="00F07610"/>
    <w:rsid w:val="00F234BC"/>
    <w:rsid w:val="00F57E97"/>
    <w:rsid w:val="00F66A8E"/>
    <w:rsid w:val="00F812B4"/>
    <w:rsid w:val="00F933A4"/>
    <w:rsid w:val="00F95024"/>
    <w:rsid w:val="00FA7300"/>
    <w:rsid w:val="00FB19C1"/>
    <w:rsid w:val="00FB63E0"/>
    <w:rsid w:val="00FC4D79"/>
    <w:rsid w:val="07536865"/>
    <w:rsid w:val="126B7419"/>
    <w:rsid w:val="231C2E52"/>
    <w:rsid w:val="749A3721"/>
    <w:rsid w:val="7D03D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63296F"/>
  <w15:chartTrackingRefBased/>
  <w15:docId w15:val="{26674A58-5302-41BC-B97C-8F75B0A24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786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paragraph" w:customStyle="1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7B77B1"/>
  </w:style>
  <w:style w:type="character" w:styleId="eop" w:customStyle="1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024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24F6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C024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024F6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C024F6"/>
    <w:rPr>
      <w:b/>
      <w:bCs/>
      <w:sz w:val="20"/>
      <w:szCs w:val="20"/>
    </w:rPr>
  </w:style>
  <w:style w:type="character" w:styleId="Mention">
    <w:name w:val="Mention"/>
    <w:basedOn w:val="DefaultParagraphFont"/>
    <w:uiPriority w:val="99"/>
    <w:unhideWhenUsed/>
    <w:rsid w:val="00C024F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5.png" Id="rId13" /><Relationship Type="http://schemas.openxmlformats.org/officeDocument/2006/relationships/image" Target="media/image10.jpeg" Id="rId18" /><Relationship Type="http://schemas.openxmlformats.org/officeDocument/2006/relationships/image" Target="media/image17.png" Id="rId26" /><Relationship Type="http://schemas.openxmlformats.org/officeDocument/2006/relationships/customXml" Target="../customXml/item3.xml" Id="rId3" /><Relationship Type="http://schemas.openxmlformats.org/officeDocument/2006/relationships/image" Target="media/image13.jpeg" Id="rId21" /><Relationship Type="http://schemas.openxmlformats.org/officeDocument/2006/relationships/fontTable" Target="fontTable.xml" Id="rId34" /><Relationship Type="http://schemas.openxmlformats.org/officeDocument/2006/relationships/settings" Target="settings.xml" Id="rId7" /><Relationship Type="http://schemas.openxmlformats.org/officeDocument/2006/relationships/image" Target="media/image4.jpeg" Id="rId12" /><Relationship Type="http://schemas.openxmlformats.org/officeDocument/2006/relationships/image" Target="media/image9.jpeg" Id="rId17" /><Relationship Type="http://schemas.openxmlformats.org/officeDocument/2006/relationships/image" Target="media/image16.jpeg" Id="rId25" /><Relationship Type="http://schemas.openxmlformats.org/officeDocument/2006/relationships/image" Target="media/image24.png" Id="rId33" /><Relationship Type="http://schemas.openxmlformats.org/officeDocument/2006/relationships/customXml" Target="../customXml/item2.xml" Id="rId2" /><Relationship Type="http://schemas.openxmlformats.org/officeDocument/2006/relationships/image" Target="media/image8.jpeg" Id="rId16" /><Relationship Type="http://schemas.openxmlformats.org/officeDocument/2006/relationships/image" Target="media/image12.jpeg" Id="rId20" /><Relationship Type="http://schemas.openxmlformats.org/officeDocument/2006/relationships/image" Target="media/image20.png" Id="rId29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3.jpeg" Id="rId11" /><Relationship Type="http://schemas.openxmlformats.org/officeDocument/2006/relationships/image" Target="media/image150.png" Id="rId24" /><Relationship Type="http://schemas.openxmlformats.org/officeDocument/2006/relationships/image" Target="media/image23.jpeg" Id="rId32" /><Relationship Type="http://schemas.openxmlformats.org/officeDocument/2006/relationships/numbering" Target="numbering.xml" Id="rId5" /><Relationship Type="http://schemas.openxmlformats.org/officeDocument/2006/relationships/image" Target="media/image7.png" Id="rId15" /><Relationship Type="http://schemas.openxmlformats.org/officeDocument/2006/relationships/image" Target="media/image15.png" Id="rId23" /><Relationship Type="http://schemas.openxmlformats.org/officeDocument/2006/relationships/image" Target="media/image19.png" Id="rId28" /><Relationship Type="http://schemas.openxmlformats.org/officeDocument/2006/relationships/image" Target="media/image2.png" Id="rId10" /><Relationship Type="http://schemas.openxmlformats.org/officeDocument/2006/relationships/image" Target="media/image11.jpeg" Id="rId19" /><Relationship Type="http://schemas.openxmlformats.org/officeDocument/2006/relationships/image" Target="media/image22.png" Id="rId31" /><Relationship Type="http://schemas.openxmlformats.org/officeDocument/2006/relationships/customXml" Target="../customXml/item4.xml" Id="rId4" /><Relationship Type="http://schemas.openxmlformats.org/officeDocument/2006/relationships/image" Target="media/image1.png" Id="rId9" /><Relationship Type="http://schemas.openxmlformats.org/officeDocument/2006/relationships/image" Target="media/image6.jpeg" Id="rId14" /><Relationship Type="http://schemas.openxmlformats.org/officeDocument/2006/relationships/image" Target="media/image14.png" Id="rId22" /><Relationship Type="http://schemas.openxmlformats.org/officeDocument/2006/relationships/image" Target="media/image18.png" Id="rId27" /><Relationship Type="http://schemas.openxmlformats.org/officeDocument/2006/relationships/image" Target="media/image21.png" Id="rId30" /><Relationship Type="http://schemas.openxmlformats.org/officeDocument/2006/relationships/theme" Target="theme/theme1.xml" Id="rId35" /><Relationship Type="http://schemas.openxmlformats.org/officeDocument/2006/relationships/webSettings" Target="webSettings.xml" Id="rId8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flint\Downloads\Knowledge%20Organiser%20template%20%20(1).dotx" TargetMode="External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0170563-FD8E-48BE-ACC4-C02CF69F0A2B}"/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customXml/itemProps4.xml><?xml version="1.0" encoding="utf-8"?>
<ds:datastoreItem xmlns:ds="http://schemas.openxmlformats.org/officeDocument/2006/customXml" ds:itemID="{23388B09-B69A-465C-A88A-14245E987AD2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Knowledge Organiser template  (1)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Lucy Flint</dc:creator>
  <keywords/>
  <dc:description/>
  <lastModifiedBy>Jess Moody</lastModifiedBy>
  <revision>18</revision>
  <lastPrinted>2023-01-12T14:44:00.0000000Z</lastPrinted>
  <dcterms:created xsi:type="dcterms:W3CDTF">2025-11-06T07:01:00.0000000Z</dcterms:created>
  <dcterms:modified xsi:type="dcterms:W3CDTF">2025-11-26T14:37:47.9836483Z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