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E06AE" w:rsidR="002039DA" w:rsidRDefault="0098290D" w14:paraId="0D9A24E5" w14:textId="16A25A39">
      <w:pPr>
        <w:rPr>
          <w:rFonts w:ascii="Letter-join Plus 8" w:hAnsi="Letter-join Plus 8"/>
        </w:rPr>
      </w:pPr>
      <w:r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80418F0" wp14:editId="7351FB09">
                <wp:simplePos x="0" y="0"/>
                <wp:positionH relativeFrom="margin">
                  <wp:posOffset>1577340</wp:posOffset>
                </wp:positionH>
                <wp:positionV relativeFrom="paragraph">
                  <wp:posOffset>-411480</wp:posOffset>
                </wp:positionV>
                <wp:extent cx="5433060" cy="6324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306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5E2545" w:rsidR="00B47812" w:rsidP="00B47812" w:rsidRDefault="00B47812" w14:paraId="0C1A53A9" w14:textId="27E16A36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254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5E2545" w:rsidR="00701577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5E254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E254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5E2545" w:rsidR="00701577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</w:t>
                            </w:r>
                            <w:r w:rsidRPr="005E254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Pr="005E2545" w:rsidR="00701577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What would Jesus do</w:t>
                            </w:r>
                            <w:r w:rsidRPr="005E254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Pr="005E2545">
                              <w:rPr>
                                <w:rFonts w:ascii="SassoonCRInfant" w:hAnsi="SassoonCRInfant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180418F0">
                <v:stroke joinstyle="miter"/>
                <v:path gradientshapeok="t" o:connecttype="rect"/>
              </v:shapetype>
              <v:shape id="Text Box 1" style="position:absolute;margin-left:124.2pt;margin-top:-32.4pt;width:427.8pt;height:49.8pt;z-index: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">
                <v:textbox>
                  <w:txbxContent>
                    <w:p w:rsidRPr="005E2545" w:rsidR="00B47812" w:rsidP="00B47812" w:rsidRDefault="00B47812" w14:paraId="0C1A53A9" w14:textId="27E16A36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E254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5E2545" w:rsidR="00701577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5E254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E254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5E2545" w:rsidR="00701577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</w:t>
                      </w:r>
                      <w:r w:rsidRPr="005E254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Pr="005E2545" w:rsidR="00701577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What would Jesus do</w:t>
                      </w:r>
                      <w:r w:rsidRPr="005E254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Pr="005E2545">
                        <w:rPr>
                          <w:rFonts w:ascii="SassoonCRInfant" w:hAnsi="SassoonCRInfant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7E6940A4" wp14:editId="718A453F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43FC" w:rsid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Pr="006E06AE" w:rsidR="00204020" w:rsidTr="36EDD659" w14:paraId="445FAA2F" w14:textId="77777777">
        <w:trPr>
          <w:trHeight w:val="279"/>
        </w:trPr>
        <w:tc>
          <w:tcPr>
            <w:tcW w:w="1504" w:type="dxa"/>
            <w:tcMar/>
          </w:tcPr>
          <w:p w:rsidRPr="006D7D20" w:rsidR="00204020" w:rsidP="006D7D20" w:rsidRDefault="00EA1E0E" w14:paraId="6D860B2D" w14:textId="77777777">
            <w:pPr>
              <w:jc w:val="center"/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86944" behindDoc="0" locked="0" layoutInCell="1" allowOverlap="1" wp14:anchorId="7C8B8A04" wp14:editId="103AB836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5E2545" w:rsidR="00204020" w:rsidP="005D4F0D" w:rsidRDefault="00204020" w14:paraId="4A67C112" w14:textId="22223D9C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5E2545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:rsidRPr="005E2545" w:rsidR="00EA1E0E" w:rsidP="005D4F0D" w:rsidRDefault="00EA1E0E" w14:paraId="0966B5F8" w14:textId="77777777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Pr="006E06AE" w:rsidR="00204020" w:rsidTr="36EDD659" w14:paraId="6977F3E1" w14:textId="77777777">
        <w:trPr>
          <w:trHeight w:val="1071"/>
        </w:trPr>
        <w:tc>
          <w:tcPr>
            <w:tcW w:w="1504" w:type="dxa"/>
            <w:tcMar/>
          </w:tcPr>
          <w:p w:rsidRPr="006D7D20" w:rsidR="00204020" w:rsidP="006D7D20" w:rsidRDefault="002868B0" w14:paraId="2510A4A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6D7D20">
              <w:rPr>
                <w:rFonts w:ascii="Sassoon" w:hAnsi="Sassoon"/>
                <w:noProof/>
                <w:sz w:val="20"/>
                <w:szCs w:val="20"/>
              </w:rPr>
              <w:drawing>
                <wp:anchor distT="0" distB="0" distL="114300" distR="114300" simplePos="0" relativeHeight="251984896" behindDoc="0" locked="0" layoutInCell="1" allowOverlap="1" wp14:anchorId="37B9B3BA" wp14:editId="6A14C075">
                  <wp:simplePos x="0" y="0"/>
                  <wp:positionH relativeFrom="margin">
                    <wp:posOffset>126365</wp:posOffset>
                  </wp:positionH>
                  <wp:positionV relativeFrom="paragraph">
                    <wp:posOffset>86404</wp:posOffset>
                  </wp:positionV>
                  <wp:extent cx="664028" cy="497380"/>
                  <wp:effectExtent l="0" t="0" r="3175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028" cy="49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5E2545" w:rsidR="00204020" w:rsidP="00701577" w:rsidRDefault="00701577" w14:paraId="0A89F490" w14:textId="399CD90F">
            <w:pPr>
              <w:widowControl w:val="0"/>
              <w:tabs>
                <w:tab w:val="left" w:pos="562"/>
                <w:tab w:val="left" w:pos="563"/>
              </w:tabs>
              <w:autoSpaceDE w:val="0"/>
              <w:autoSpaceDN w:val="0"/>
              <w:spacing w:before="15" w:line="309" w:lineRule="auto"/>
              <w:ind w:right="349"/>
              <w:rPr>
                <w:rFonts w:ascii="SassoonCRInfant" w:hAnsi="SassoonCRInfant" w:cstheme="minorHAnsi"/>
              </w:rPr>
            </w:pPr>
            <w:r w:rsidRPr="005E2545">
              <w:rPr>
                <w:rStyle w:val="normaltextrun"/>
                <w:rFonts w:ascii="SassoonCRInfant" w:hAnsi="SassoonCRInfant" w:cstheme="minorHAnsi"/>
                <w:color w:val="000000"/>
                <w:shd w:val="clear" w:color="auto" w:fill="FFFFFF"/>
              </w:rPr>
              <w:t>A parable is a succinct, didactic story, that illustrates one or more instructive lessons or principles.</w:t>
            </w:r>
            <w:r w:rsidRPr="005E2545">
              <w:rPr>
                <w:rStyle w:val="normaltextrun"/>
                <w:rFonts w:ascii="Times New Roman" w:hAnsi="Times New Roman" w:cs="Times New Roman"/>
                <w:color w:val="000000"/>
                <w:shd w:val="clear" w:color="auto" w:fill="FFFFFF"/>
              </w:rPr>
              <w:t> </w:t>
            </w:r>
          </w:p>
        </w:tc>
      </w:tr>
      <w:tr w:rsidRPr="006E06AE" w:rsidR="00204020" w:rsidTr="36EDD659" w14:paraId="4CD03FA7" w14:textId="77777777">
        <w:trPr>
          <w:trHeight w:val="1055"/>
        </w:trPr>
        <w:tc>
          <w:tcPr>
            <w:tcW w:w="1504" w:type="dxa"/>
            <w:tcMar/>
          </w:tcPr>
          <w:p w:rsidRPr="006D7D20" w:rsidR="00204020" w:rsidP="006D7D20" w:rsidRDefault="005D4F0D" w14:paraId="1534F07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rFonts w:ascii="Letter-join Plus 8" w:hAnsi="Letter-join Plus 8"/>
                <w:noProof/>
              </w:rPr>
              <w:drawing>
                <wp:anchor distT="0" distB="0" distL="114300" distR="114300" simplePos="0" relativeHeight="251588608" behindDoc="0" locked="0" layoutInCell="1" allowOverlap="1" wp14:anchorId="3DFBE15C" wp14:editId="160572E0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376555</wp:posOffset>
                  </wp:positionV>
                  <wp:extent cx="819551" cy="46482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61" r="21758" b="2545"/>
                          <a:stretch/>
                        </pic:blipFill>
                        <pic:spPr bwMode="auto">
                          <a:xfrm>
                            <a:off x="0" y="0"/>
                            <a:ext cx="819551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5E2545" w:rsidR="00701577" w:rsidP="36EDD659" w:rsidRDefault="00701577" w14:paraId="7A9D073C" w14:textId="6E3C97A2">
            <w:pPr>
              <w:widowControl w:val="0"/>
              <w:tabs>
                <w:tab w:val="left" w:pos="562"/>
                <w:tab w:val="left" w:pos="563"/>
              </w:tabs>
              <w:autoSpaceDE w:val="0"/>
              <w:autoSpaceDN w:val="0"/>
              <w:spacing w:before="15" w:line="309" w:lineRule="auto"/>
              <w:ind w:right="349"/>
              <w:rPr>
                <w:rFonts w:ascii="SassoonCRInfant" w:hAnsi="SassoonCRInfant" w:cs="Calibri" w:cstheme="minorAscii"/>
              </w:rPr>
            </w:pPr>
            <w:r w:rsidRPr="36EDD659" w:rsidR="00701577">
              <w:rPr>
                <w:rFonts w:ascii="SassoonCRInfant" w:hAnsi="SassoonCRInfant" w:cs="Calibri" w:cstheme="minorAscii"/>
              </w:rPr>
              <w:t>Jesus’</w:t>
            </w:r>
            <w:r w:rsidRPr="36EDD659" w:rsidR="00701577">
              <w:rPr>
                <w:rFonts w:ascii="SassoonCRInfant" w:hAnsi="SassoonCRInfant" w:cs="Calibri" w:cstheme="minorAscii"/>
                <w:spacing w:val="3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mission</w:t>
            </w:r>
            <w:r w:rsidRPr="36EDD659" w:rsidR="00701577">
              <w:rPr>
                <w:rFonts w:ascii="SassoonCRInfant" w:hAnsi="SassoonCRInfant" w:cs="Calibri" w:cstheme="minorAscii"/>
                <w:spacing w:val="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statement</w:t>
            </w:r>
            <w:r w:rsidRPr="36EDD659" w:rsidR="00701577">
              <w:rPr>
                <w:rFonts w:ascii="SassoonCRInfant" w:hAnsi="SassoonCRInfant" w:cs="Calibri" w:cstheme="minorAscii"/>
                <w:spacing w:val="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had</w:t>
            </w:r>
            <w:r w:rsidRPr="36EDD659" w:rsidR="00701577">
              <w:rPr>
                <w:rFonts w:ascii="SassoonCRInfant" w:hAnsi="SassoonCRInfant" w:cs="Calibri" w:cstheme="minorAscii"/>
                <w:spacing w:val="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5</w:t>
            </w:r>
            <w:r w:rsidRPr="36EDD659" w:rsidR="00701577">
              <w:rPr>
                <w:rFonts w:ascii="SassoonCRInfant" w:hAnsi="SassoonCRInfant" w:cs="Calibri" w:cstheme="minorAscii"/>
                <w:spacing w:val="1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points – to give poor people good</w:t>
            </w:r>
            <w:r w:rsidRPr="36EDD659" w:rsidR="00701577">
              <w:rPr>
                <w:rFonts w:ascii="SassoonCRInfant" w:hAnsi="SassoonCRInfant" w:cs="Calibri" w:cstheme="minorAscii"/>
                <w:spacing w:val="1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news,</w:t>
            </w:r>
            <w:r w:rsidRPr="36EDD659" w:rsidR="00701577">
              <w:rPr>
                <w:rFonts w:ascii="SassoonCRInfant" w:hAnsi="SassoonCRInfant" w:cs="Calibri" w:cstheme="minorAscii"/>
                <w:spacing w:val="-17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to</w:t>
            </w:r>
            <w:r w:rsidRPr="36EDD659" w:rsidR="00701577">
              <w:rPr>
                <w:rFonts w:ascii="SassoonCRInfant" w:hAnsi="SassoonCRInfant" w:cs="Calibri" w:cstheme="minorAscii"/>
                <w:spacing w:val="-13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free</w:t>
            </w:r>
            <w:r w:rsidRPr="36EDD659" w:rsidR="00701577">
              <w:rPr>
                <w:rFonts w:ascii="SassoonCRInfant" w:hAnsi="SassoonCRInfant" w:cs="Calibri" w:cstheme="minorAscii"/>
                <w:spacing w:val="-14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prisoners,</w:t>
            </w:r>
            <w:r w:rsidRPr="36EDD659" w:rsidR="00701577">
              <w:rPr>
                <w:rFonts w:ascii="SassoonCRInfant" w:hAnsi="SassoonCRInfant" w:cs="Calibri" w:cstheme="minorAscii"/>
                <w:spacing w:val="-16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to</w:t>
            </w:r>
            <w:r w:rsidRPr="36EDD659" w:rsidR="00701577">
              <w:rPr>
                <w:rFonts w:ascii="SassoonCRInfant" w:hAnsi="SassoonCRInfant" w:cs="Calibri" w:cstheme="minorAscii"/>
                <w:spacing w:val="-15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help</w:t>
            </w:r>
            <w:r w:rsidRPr="36EDD659" w:rsidR="00701577">
              <w:rPr>
                <w:rFonts w:ascii="SassoonCRInfant" w:hAnsi="SassoonCRInfant" w:cs="Calibri" w:cstheme="minorAscii"/>
                <w:spacing w:val="-17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the</w:t>
            </w:r>
            <w:r w:rsidRPr="36EDD659" w:rsidR="00701577">
              <w:rPr>
                <w:rFonts w:ascii="SassoonCRInfant" w:hAnsi="SassoonCRInfant" w:cs="Calibri" w:cstheme="minorAscii"/>
                <w:spacing w:val="-81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blind to</w:t>
            </w:r>
            <w:r w:rsidRPr="36EDD659" w:rsidR="00701577">
              <w:rPr>
                <w:rFonts w:ascii="SassoonCRInfant" w:hAnsi="SassoonCRInfant" w:cs="Calibri" w:cstheme="minorAscii"/>
                <w:spacing w:val="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see,</w:t>
            </w:r>
            <w:r w:rsidRPr="36EDD659" w:rsidR="00701577">
              <w:rPr>
                <w:rFonts w:ascii="SassoonCRInfant" w:hAnsi="SassoonCRInfant" w:cs="Calibri" w:cstheme="minorAscii"/>
                <w:spacing w:val="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to</w:t>
            </w:r>
            <w:r w:rsidRPr="36EDD659" w:rsidR="00701577">
              <w:rPr>
                <w:rFonts w:ascii="SassoonCRInfant" w:hAnsi="SassoonCRInfant" w:cs="Calibri" w:cstheme="minorAscii"/>
                <w:spacing w:val="4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give</w:t>
            </w:r>
            <w:r w:rsidRPr="36EDD659" w:rsidR="00701577">
              <w:rPr>
                <w:rFonts w:ascii="SassoonCRInfant" w:hAnsi="SassoonCRInfant" w:cs="Calibri" w:cstheme="minorAscii"/>
                <w:spacing w:val="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liberty</w:t>
            </w:r>
            <w:r w:rsidRPr="36EDD659" w:rsidR="00701577">
              <w:rPr>
                <w:rFonts w:ascii="SassoonCRInfant" w:hAnsi="SassoonCRInfant" w:cs="Calibri" w:cstheme="minorAscii"/>
                <w:spacing w:val="3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to</w:t>
            </w:r>
            <w:r w:rsidRPr="36EDD659" w:rsidR="00701577">
              <w:rPr>
                <w:rFonts w:ascii="SassoonCRInfant" w:hAnsi="SassoonCRInfant" w:cs="Calibri" w:cstheme="minorAscii"/>
                <w:spacing w:val="1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  <w:w w:val="95"/>
              </w:rPr>
              <w:t>oppressed</w:t>
            </w:r>
            <w:r w:rsidRPr="36EDD659" w:rsidR="00701577">
              <w:rPr>
                <w:rFonts w:ascii="SassoonCRInfant" w:hAnsi="SassoonCRInfant" w:cs="Calibri" w:cstheme="minorAscii"/>
                <w:spacing w:val="12"/>
                <w:w w:val="95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  <w:w w:val="95"/>
              </w:rPr>
              <w:t>people</w:t>
            </w:r>
            <w:r w:rsidRPr="36EDD659" w:rsidR="00701577">
              <w:rPr>
                <w:rFonts w:ascii="SassoonCRInfant" w:hAnsi="SassoonCRInfant" w:cs="Calibri" w:cstheme="minorAscii"/>
                <w:spacing w:val="12"/>
                <w:w w:val="95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  <w:w w:val="95"/>
              </w:rPr>
              <w:t>and</w:t>
            </w:r>
            <w:r w:rsidRPr="36EDD659" w:rsidR="00701577">
              <w:rPr>
                <w:rFonts w:ascii="SassoonCRInfant" w:hAnsi="SassoonCRInfant" w:cs="Calibri" w:cstheme="minorAscii"/>
                <w:spacing w:val="11"/>
                <w:w w:val="95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  <w:w w:val="95"/>
              </w:rPr>
              <w:t>to</w:t>
            </w:r>
            <w:r w:rsidRPr="36EDD659" w:rsidR="00701577">
              <w:rPr>
                <w:rFonts w:ascii="SassoonCRInfant" w:hAnsi="SassoonCRInfant" w:cs="Calibri" w:cstheme="minorAscii"/>
                <w:spacing w:val="11"/>
                <w:w w:val="95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  <w:w w:val="95"/>
              </w:rPr>
              <w:t>tell</w:t>
            </w:r>
            <w:r w:rsidRPr="36EDD659" w:rsidR="00701577">
              <w:rPr>
                <w:rFonts w:ascii="SassoonCRInfant" w:hAnsi="SassoonCRInfant" w:cs="Calibri" w:cstheme="minorAscii"/>
                <w:spacing w:val="11"/>
                <w:w w:val="95"/>
              </w:rPr>
              <w:t xml:space="preserve"> </w:t>
            </w:r>
            <w:r w:rsidRPr="36EDD659" w:rsidR="12FCC61A">
              <w:rPr>
                <w:rFonts w:ascii="SassoonCRInfant" w:hAnsi="SassoonCRInfant" w:cs="Calibri" w:cstheme="minorAscii"/>
                <w:w w:val="95"/>
              </w:rPr>
              <w:t>people God</w:t>
            </w:r>
            <w:r w:rsidRPr="36EDD659" w:rsidR="00701577">
              <w:rPr>
                <w:rFonts w:ascii="SassoonCRInfant" w:hAnsi="SassoonCRInfant" w:cs="Calibri" w:cstheme="minorAscii"/>
                <w:spacing w:val="13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would</w:t>
            </w:r>
            <w:r w:rsidRPr="36EDD659" w:rsidR="00701577">
              <w:rPr>
                <w:rFonts w:ascii="SassoonCRInfant" w:hAnsi="SassoonCRInfant" w:cs="Calibri" w:cstheme="minorAscii"/>
                <w:spacing w:val="13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bless</w:t>
            </w:r>
            <w:r w:rsidRPr="36EDD659" w:rsidR="00701577">
              <w:rPr>
                <w:rFonts w:ascii="SassoonCRInfant" w:hAnsi="SassoonCRInfant" w:cs="Calibri" w:cstheme="minorAscii"/>
                <w:spacing w:val="14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them</w:t>
            </w:r>
            <w:r w:rsidRPr="36EDD659" w:rsidR="00B231FD">
              <w:rPr>
                <w:rFonts w:ascii="SassoonCRInfant" w:hAnsi="SassoonCRInfant" w:cs="Calibri" w:cstheme="minorAscii"/>
              </w:rPr>
              <w:t>.</w:t>
            </w:r>
          </w:p>
          <w:p w:rsidRPr="005E2545" w:rsidR="00204020" w:rsidP="006D7D20" w:rsidRDefault="00204020" w14:paraId="2AF9D0E9" w14:textId="57094B3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Pr="006E06AE" w:rsidR="00204020" w:rsidTr="36EDD659" w14:paraId="2FC6FDDA" w14:textId="77777777">
        <w:trPr>
          <w:trHeight w:val="886"/>
        </w:trPr>
        <w:tc>
          <w:tcPr>
            <w:tcW w:w="1504" w:type="dxa"/>
            <w:tcMar/>
          </w:tcPr>
          <w:p w:rsidRPr="006D7D20" w:rsidR="00204020" w:rsidP="006D7D20" w:rsidRDefault="005D4F0D" w14:paraId="6C26CEA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6250F7">
              <w:rPr>
                <w:rFonts w:ascii="Kristen ITC" w:hAnsi="Kristen ITC" w:eastAsiaTheme="majorEastAsia" w:cstheme="minorHAnsi"/>
                <w:noProof/>
                <w:color w:val="7030A0"/>
                <w:sz w:val="52"/>
                <w:shd w:val="clear" w:color="auto" w:fill="FFFFFF"/>
              </w:rPr>
              <w:drawing>
                <wp:anchor distT="0" distB="0" distL="114300" distR="114300" simplePos="0" relativeHeight="251982848" behindDoc="0" locked="0" layoutInCell="1" allowOverlap="1" wp14:anchorId="657AEBA8" wp14:editId="2B61424A">
                  <wp:simplePos x="0" y="0"/>
                  <wp:positionH relativeFrom="margin">
                    <wp:posOffset>93155</wp:posOffset>
                  </wp:positionH>
                  <wp:positionV relativeFrom="paragraph">
                    <wp:posOffset>92075</wp:posOffset>
                  </wp:positionV>
                  <wp:extent cx="465993" cy="465993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993" cy="465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5E2545" w:rsidR="00701577" w:rsidP="36EDD659" w:rsidRDefault="00701577" w14:paraId="3D05D9D4" w14:textId="6B67974C">
            <w:pPr>
              <w:widowControl w:val="0"/>
              <w:tabs>
                <w:tab w:val="left" w:pos="562"/>
                <w:tab w:val="left" w:pos="563"/>
              </w:tabs>
              <w:autoSpaceDE w:val="0"/>
              <w:autoSpaceDN w:val="0"/>
              <w:spacing w:before="10" w:line="309" w:lineRule="auto"/>
              <w:ind w:right="517"/>
              <w:rPr>
                <w:rFonts w:ascii="SassoonCRInfant" w:hAnsi="SassoonCRInfant" w:cs="Calibri" w:cstheme="minorAscii"/>
              </w:rPr>
            </w:pPr>
            <w:r w:rsidRPr="36EDD659" w:rsidR="00701577">
              <w:rPr>
                <w:rFonts w:ascii="SassoonCRInfant" w:hAnsi="SassoonCRInfant" w:cs="Calibri" w:cstheme="minorAscii"/>
              </w:rPr>
              <w:t>Christians</w:t>
            </w:r>
            <w:r w:rsidRPr="36EDD659" w:rsidR="00701577">
              <w:rPr>
                <w:rFonts w:ascii="SassoonCRInfant" w:hAnsi="SassoonCRInfant" w:cs="Calibri" w:cstheme="minorAscii"/>
                <w:spacing w:val="-14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believe</w:t>
            </w:r>
            <w:r w:rsidRPr="36EDD659" w:rsidR="00701577">
              <w:rPr>
                <w:rFonts w:ascii="SassoonCRInfant" w:hAnsi="SassoonCRInfant" w:cs="Calibri" w:cstheme="minorAscii"/>
                <w:spacing w:val="-15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that</w:t>
            </w:r>
            <w:r w:rsidRPr="36EDD659" w:rsidR="00701577">
              <w:rPr>
                <w:rFonts w:ascii="SassoonCRInfant" w:hAnsi="SassoonCRInfant" w:cs="Calibri" w:cstheme="minorAscii"/>
                <w:spacing w:val="-13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the</w:t>
            </w:r>
            <w:r w:rsidRPr="36EDD659" w:rsidR="00701577">
              <w:rPr>
                <w:rFonts w:ascii="SassoonCRInfant" w:hAnsi="SassoonCRInfant" w:cs="Calibri" w:cstheme="minorAscii"/>
                <w:spacing w:val="-15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love</w:t>
            </w:r>
            <w:r w:rsidRPr="36EDD659" w:rsidR="00701577">
              <w:rPr>
                <w:rFonts w:ascii="SassoonCRInfant" w:hAnsi="SassoonCRInfant" w:cs="Calibri" w:cstheme="minorAscii"/>
                <w:spacing w:val="-12"/>
              </w:rPr>
              <w:t xml:space="preserve"> </w:t>
            </w:r>
            <w:r w:rsidRPr="36EDD659" w:rsidR="303CE959">
              <w:rPr>
                <w:rFonts w:ascii="SassoonCRInfant" w:hAnsi="SassoonCRInfant" w:cs="Calibri" w:cstheme="minorAscii"/>
              </w:rPr>
              <w:t>of God</w:t>
            </w:r>
            <w:r w:rsidRPr="36EDD659" w:rsidR="00701577">
              <w:rPr>
                <w:rFonts w:ascii="SassoonCRInfant" w:hAnsi="SassoonCRInfant" w:cs="Calibri" w:cstheme="minorAscii"/>
                <w:spacing w:val="-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is</w:t>
            </w:r>
            <w:r w:rsidRPr="36EDD659" w:rsidR="00701577">
              <w:rPr>
                <w:rFonts w:ascii="SassoonCRInfant" w:hAnsi="SassoonCRInfant" w:cs="Calibri" w:cstheme="minorAscii"/>
                <w:spacing w:val="-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the greatest</w:t>
            </w:r>
            <w:r w:rsidRPr="36EDD659" w:rsidR="00701577">
              <w:rPr>
                <w:rFonts w:ascii="SassoonCRInfant" w:hAnsi="SassoonCRInfant" w:cs="Calibri" w:cstheme="minorAscii"/>
                <w:spacing w:val="-2"/>
              </w:rPr>
              <w:t xml:space="preserve"> </w:t>
            </w:r>
            <w:r w:rsidRPr="36EDD659" w:rsidR="00701577">
              <w:rPr>
                <w:rFonts w:ascii="SassoonCRInfant" w:hAnsi="SassoonCRInfant" w:cs="Calibri" w:cstheme="minorAscii"/>
              </w:rPr>
              <w:t>treasure</w:t>
            </w:r>
            <w:r w:rsidRPr="36EDD659" w:rsidR="00B231FD">
              <w:rPr>
                <w:rFonts w:ascii="SassoonCRInfant" w:hAnsi="SassoonCRInfant" w:cs="Calibri" w:cstheme="minorAscii"/>
              </w:rPr>
              <w:t>.</w:t>
            </w:r>
          </w:p>
          <w:p w:rsidRPr="005E2545" w:rsidR="00204020" w:rsidP="006D7D20" w:rsidRDefault="00204020" w14:paraId="27D370A1" w14:textId="435CB7F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theme="minorHAnsi"/>
                <w:sz w:val="22"/>
                <w:szCs w:val="22"/>
              </w:rPr>
            </w:pPr>
          </w:p>
          <w:p w:rsidRPr="005E2545" w:rsidR="00204020" w:rsidP="006D7D20" w:rsidRDefault="00204020" w14:paraId="7594A9B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2"/>
                <w:szCs w:val="22"/>
              </w:rPr>
            </w:pPr>
          </w:p>
          <w:p w:rsidRPr="005E2545" w:rsidR="002868B0" w:rsidP="006D7D20" w:rsidRDefault="002868B0" w14:paraId="63402B3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Pr="006E06AE" w:rsidR="00204020" w:rsidTr="36EDD659" w14:paraId="3817D8AC" w14:textId="77777777">
        <w:trPr>
          <w:trHeight w:val="1044"/>
        </w:trPr>
        <w:tc>
          <w:tcPr>
            <w:tcW w:w="1504" w:type="dxa"/>
            <w:tcMar/>
          </w:tcPr>
          <w:p w:rsidRPr="006D7D20" w:rsidR="00204020" w:rsidP="006D7D20" w:rsidRDefault="005D4F0D" w14:paraId="00056D5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rFonts w:ascii="Letter-join Plus 8" w:hAnsi="Letter-join Plus 8"/>
                <w:noProof/>
              </w:rPr>
              <w:drawing>
                <wp:anchor distT="0" distB="0" distL="114300" distR="114300" simplePos="0" relativeHeight="251610112" behindDoc="0" locked="0" layoutInCell="1" allowOverlap="1" wp14:anchorId="648FA360" wp14:editId="246A1DC9">
                  <wp:simplePos x="0" y="0"/>
                  <wp:positionH relativeFrom="margin">
                    <wp:posOffset>88265</wp:posOffset>
                  </wp:positionH>
                  <wp:positionV relativeFrom="paragraph">
                    <wp:posOffset>143537</wp:posOffset>
                  </wp:positionV>
                  <wp:extent cx="545767" cy="408798"/>
                  <wp:effectExtent l="0" t="0" r="698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767" cy="408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5E2545" w:rsidR="00701577" w:rsidP="0053055B" w:rsidRDefault="00701577" w14:paraId="05F7014B" w14:textId="73482E7C">
            <w:pPr>
              <w:widowControl w:val="0"/>
              <w:tabs>
                <w:tab w:val="left" w:pos="562"/>
                <w:tab w:val="left" w:pos="563"/>
              </w:tabs>
              <w:autoSpaceDE w:val="0"/>
              <w:autoSpaceDN w:val="0"/>
              <w:spacing w:line="309" w:lineRule="auto"/>
              <w:ind w:right="441"/>
              <w:rPr>
                <w:rFonts w:ascii="SassoonCRInfant" w:hAnsi="SassoonCRInfant" w:cstheme="minorHAnsi"/>
              </w:rPr>
            </w:pPr>
            <w:r w:rsidRPr="005E2545">
              <w:rPr>
                <w:rFonts w:ascii="SassoonCRInfant" w:hAnsi="SassoonCRInfant" w:cstheme="minorHAnsi"/>
              </w:rPr>
              <w:t>Jesus</w:t>
            </w:r>
            <w:r w:rsidRPr="005E2545">
              <w:rPr>
                <w:rFonts w:ascii="SassoonCRInfant" w:hAnsi="SassoonCRInfant" w:cstheme="minorHAnsi"/>
                <w:spacing w:val="6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teaches</w:t>
            </w:r>
            <w:r w:rsidRPr="005E2545">
              <w:rPr>
                <w:rFonts w:ascii="SassoonCRInfant" w:hAnsi="SassoonCRInfant" w:cstheme="minorHAnsi"/>
                <w:spacing w:val="6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that</w:t>
            </w:r>
            <w:r w:rsidRPr="005E2545">
              <w:rPr>
                <w:rFonts w:ascii="SassoonCRInfant" w:hAnsi="SassoonCRInfant" w:cstheme="minorHAnsi"/>
                <w:spacing w:val="3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we</w:t>
            </w:r>
            <w:r w:rsidRPr="005E2545">
              <w:rPr>
                <w:rFonts w:ascii="SassoonCRInfant" w:hAnsi="SassoonCRInfant" w:cstheme="minorHAnsi"/>
                <w:spacing w:val="8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all</w:t>
            </w:r>
            <w:r w:rsidRPr="005E2545">
              <w:rPr>
                <w:rFonts w:ascii="SassoonCRInfant" w:hAnsi="SassoonCRInfant" w:cstheme="minorHAnsi"/>
                <w:spacing w:val="6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need</w:t>
            </w:r>
            <w:r w:rsidRPr="005E2545">
              <w:rPr>
                <w:rFonts w:ascii="SassoonCRInfant" w:hAnsi="SassoonCRInfant" w:cstheme="minorHAnsi"/>
                <w:spacing w:val="1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forgiveness,</w:t>
            </w:r>
            <w:r w:rsidRPr="005E2545">
              <w:rPr>
                <w:rFonts w:ascii="SassoonCRInfant" w:hAnsi="SassoonCRInfant" w:cstheme="minorHAnsi"/>
                <w:spacing w:val="1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but</w:t>
            </w:r>
            <w:r w:rsidRPr="005E2545">
              <w:rPr>
                <w:rFonts w:ascii="SassoonCRInfant" w:hAnsi="SassoonCRInfant" w:cstheme="minorHAnsi"/>
                <w:spacing w:val="2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those</w:t>
            </w:r>
            <w:r w:rsidRPr="005E2545">
              <w:rPr>
                <w:rFonts w:ascii="SassoonCRInfant" w:hAnsi="SassoonCRInfant" w:cstheme="minorHAnsi"/>
                <w:spacing w:val="5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of us</w:t>
            </w:r>
            <w:r w:rsidRPr="005E2545">
              <w:rPr>
                <w:rFonts w:ascii="SassoonCRInfant" w:hAnsi="SassoonCRInfant" w:cstheme="minorHAnsi"/>
                <w:spacing w:val="3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who</w:t>
            </w:r>
            <w:r w:rsidRPr="005E2545">
              <w:rPr>
                <w:rFonts w:ascii="SassoonCRInfant" w:hAnsi="SassoonCRInfant" w:cstheme="minorHAnsi"/>
                <w:spacing w:val="1"/>
              </w:rPr>
              <w:t xml:space="preserve"> </w:t>
            </w:r>
            <w:r w:rsidRPr="005E2545">
              <w:rPr>
                <w:rFonts w:ascii="SassoonCRInfant" w:hAnsi="SassoonCRInfant" w:cstheme="minorHAnsi"/>
                <w:spacing w:val="-1"/>
              </w:rPr>
              <w:t>need</w:t>
            </w:r>
            <w:r w:rsidRPr="005E2545">
              <w:rPr>
                <w:rFonts w:ascii="SassoonCRInfant" w:hAnsi="SassoonCRInfant" w:cstheme="minorHAnsi"/>
                <w:spacing w:val="-19"/>
              </w:rPr>
              <w:t xml:space="preserve"> </w:t>
            </w:r>
            <w:r w:rsidRPr="005E2545">
              <w:rPr>
                <w:rFonts w:ascii="SassoonCRInfant" w:hAnsi="SassoonCRInfant" w:cstheme="minorHAnsi"/>
                <w:spacing w:val="-1"/>
              </w:rPr>
              <w:t>it</w:t>
            </w:r>
            <w:r w:rsidRPr="005E2545">
              <w:rPr>
                <w:rFonts w:ascii="SassoonCRInfant" w:hAnsi="SassoonCRInfant" w:cstheme="minorHAnsi"/>
                <w:spacing w:val="-18"/>
              </w:rPr>
              <w:t xml:space="preserve"> </w:t>
            </w:r>
            <w:r w:rsidRPr="005E2545">
              <w:rPr>
                <w:rFonts w:ascii="SassoonCRInfant" w:hAnsi="SassoonCRInfant" w:cstheme="minorHAnsi"/>
                <w:spacing w:val="-1"/>
              </w:rPr>
              <w:t>most</w:t>
            </w:r>
            <w:r w:rsidRPr="005E2545">
              <w:rPr>
                <w:rFonts w:ascii="SassoonCRInfant" w:hAnsi="SassoonCRInfant" w:cstheme="minorHAnsi"/>
                <w:spacing w:val="-19"/>
              </w:rPr>
              <w:t xml:space="preserve"> </w:t>
            </w:r>
            <w:r w:rsidRPr="005E2545">
              <w:rPr>
                <w:rFonts w:ascii="SassoonCRInfant" w:hAnsi="SassoonCRInfant" w:cstheme="minorHAnsi"/>
                <w:spacing w:val="-1"/>
              </w:rPr>
              <w:t>may</w:t>
            </w:r>
            <w:r w:rsidRPr="005E2545">
              <w:rPr>
                <w:rFonts w:ascii="SassoonCRInfant" w:hAnsi="SassoonCRInfant" w:cstheme="minorHAnsi"/>
                <w:spacing w:val="-17"/>
              </w:rPr>
              <w:t xml:space="preserve"> </w:t>
            </w:r>
            <w:r w:rsidRPr="005E2545">
              <w:rPr>
                <w:rFonts w:ascii="SassoonCRInfant" w:hAnsi="SassoonCRInfant" w:cstheme="minorHAnsi"/>
                <w:spacing w:val="-1"/>
              </w:rPr>
              <w:t>be</w:t>
            </w:r>
            <w:r w:rsidRPr="005E2545">
              <w:rPr>
                <w:rFonts w:ascii="SassoonCRInfant" w:hAnsi="SassoonCRInfant" w:cstheme="minorHAnsi"/>
                <w:spacing w:val="-18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most</w:t>
            </w:r>
            <w:r w:rsidRPr="005E2545">
              <w:rPr>
                <w:rFonts w:ascii="SassoonCRInfant" w:hAnsi="SassoonCRInfant" w:cstheme="minorHAnsi"/>
                <w:spacing w:val="-18"/>
              </w:rPr>
              <w:t xml:space="preserve"> </w:t>
            </w:r>
            <w:r w:rsidRPr="005E2545">
              <w:rPr>
                <w:rFonts w:ascii="SassoonCRInfant" w:hAnsi="SassoonCRInfant" w:cstheme="minorHAnsi"/>
              </w:rPr>
              <w:t>grateful</w:t>
            </w:r>
            <w:r w:rsidRPr="005E2545" w:rsidR="00B231FD">
              <w:rPr>
                <w:rFonts w:ascii="SassoonCRInfant" w:hAnsi="SassoonCRInfant" w:cstheme="minorHAnsi"/>
              </w:rPr>
              <w:t>.</w:t>
            </w:r>
          </w:p>
          <w:p w:rsidRPr="005E2545" w:rsidR="00204020" w:rsidP="006D7D20" w:rsidRDefault="00204020" w14:paraId="6B41421A" w14:textId="48F68DA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theme="minorHAnsi"/>
                <w:sz w:val="22"/>
                <w:szCs w:val="22"/>
                <w:lang w:val="en-US"/>
              </w:rPr>
            </w:pPr>
          </w:p>
          <w:p w:rsidRPr="005E2545" w:rsidR="00204020" w:rsidP="006D7D20" w:rsidRDefault="00204020" w14:paraId="4191DDED" w14:textId="09FDBC3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theme="minorHAnsi"/>
                <w:sz w:val="22"/>
                <w:szCs w:val="22"/>
              </w:rPr>
            </w:pPr>
          </w:p>
          <w:p w:rsidRPr="005E2545" w:rsidR="00204020" w:rsidP="006D7D20" w:rsidRDefault="00204020" w14:paraId="13FBA5E4" w14:textId="5C51D3F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70C0"/>
                <w:sz w:val="22"/>
                <w:szCs w:val="22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Pr="006D7D20" w:rsidR="006E2B78" w:rsidTr="00EA1E0E" w14:paraId="3C090094" w14:textId="77777777">
        <w:trPr>
          <w:trHeight w:val="389"/>
        </w:trPr>
        <w:tc>
          <w:tcPr>
            <w:tcW w:w="5049" w:type="dxa"/>
            <w:gridSpan w:val="2"/>
          </w:tcPr>
          <w:p w:rsidRPr="005E2545" w:rsidR="006E2B78" w:rsidP="006D7D20" w:rsidRDefault="006E2B78" w14:paraId="1BD10066" w14:textId="77777777">
            <w:pPr>
              <w:rPr>
                <w:rFonts w:ascii="SassoonCRInfant" w:hAnsi="SassoonCRInfant"/>
                <w:b/>
                <w:color w:val="7030A0"/>
                <w:sz w:val="24"/>
              </w:rPr>
            </w:pPr>
            <w:r w:rsidRPr="005E2545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Pr="006D7D20" w:rsidR="006E2B78" w:rsidTr="00EA1E0E" w14:paraId="3DD55535" w14:textId="77777777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6E2B78" w:rsidP="006D7D20" w:rsidRDefault="00701577" w14:paraId="4067F818" w14:textId="46CC87D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faith</w:t>
            </w:r>
            <w:r w:rsidRPr="005E2545" w:rsidR="00534346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3369" w:type="dxa"/>
          </w:tcPr>
          <w:p w:rsidRPr="005E2545" w:rsidR="006E2B78" w:rsidP="006D7D20" w:rsidRDefault="00723C0E" w14:paraId="6FA591C0" w14:textId="256E2C9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Trusting in something or someone.</w:t>
            </w:r>
          </w:p>
        </w:tc>
      </w:tr>
      <w:tr w:rsidRPr="006D7D20" w:rsidR="006E2B78" w:rsidTr="00EA1E0E" w14:paraId="3B778DA6" w14:textId="7777777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6E2B78" w:rsidP="006D7D20" w:rsidRDefault="00701577" w14:paraId="3C329FCE" w14:textId="4F99195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influence</w:t>
            </w:r>
          </w:p>
        </w:tc>
        <w:tc>
          <w:tcPr>
            <w:tcW w:w="3369" w:type="dxa"/>
          </w:tcPr>
          <w:p w:rsidRPr="005E2545" w:rsidR="006E2B78" w:rsidP="006D7D20" w:rsidRDefault="00723C0E" w14:paraId="7D297B99" w14:textId="33B3AA32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The power of having an important effect on something or someone.</w:t>
            </w:r>
          </w:p>
        </w:tc>
      </w:tr>
      <w:tr w:rsidRPr="006D7D20" w:rsidR="006E2B78" w:rsidTr="00EA1E0E" w14:paraId="6BBA7475" w14:textId="77777777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6E2B78" w:rsidP="006D7D20" w:rsidRDefault="00701577" w14:paraId="7481F6E3" w14:textId="08DB186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behaviour</w:t>
            </w:r>
          </w:p>
        </w:tc>
        <w:tc>
          <w:tcPr>
            <w:tcW w:w="3369" w:type="dxa"/>
          </w:tcPr>
          <w:p w:rsidRPr="005E2545" w:rsidR="006E2B78" w:rsidP="006D7D20" w:rsidRDefault="00723C0E" w14:paraId="38E95DA6" w14:textId="4AA789E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How a person acts and conducts themselves.</w:t>
            </w:r>
          </w:p>
        </w:tc>
      </w:tr>
      <w:tr w:rsidRPr="006D7D20" w:rsidR="006E2B78" w:rsidTr="00EA1E0E" w14:paraId="745E0B65" w14:textId="77777777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6E2B78" w:rsidP="006D7D20" w:rsidRDefault="002F11A3" w14:paraId="6B128D75" w14:textId="64D2F54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p</w:t>
            </w:r>
            <w:r w:rsidRPr="005E2545" w:rsidR="00701577">
              <w:rPr>
                <w:rFonts w:ascii="SassoonCRInfant" w:hAnsi="SassoonCRInfant" w:cstheme="minorHAnsi"/>
                <w:sz w:val="22"/>
                <w:szCs w:val="22"/>
              </w:rPr>
              <w:t>arable</w:t>
            </w:r>
          </w:p>
        </w:tc>
        <w:tc>
          <w:tcPr>
            <w:tcW w:w="3369" w:type="dxa"/>
          </w:tcPr>
          <w:p w:rsidRPr="005E2545" w:rsidR="006E2B78" w:rsidP="006D7D20" w:rsidRDefault="00A07885" w14:paraId="41C9C381" w14:textId="01D35AA9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 xml:space="preserve">A </w:t>
            </w:r>
            <w:r w:rsidRPr="005E2545" w:rsidR="00723C0E">
              <w:rPr>
                <w:rFonts w:ascii="SassoonCRInfant" w:hAnsi="SassoonCRInfant" w:cstheme="minorHAnsi"/>
                <w:sz w:val="22"/>
                <w:szCs w:val="22"/>
              </w:rPr>
              <w:t xml:space="preserve">story with a religious or moral meaning. </w:t>
            </w:r>
          </w:p>
        </w:tc>
      </w:tr>
      <w:tr w:rsidRPr="006D7D20" w:rsidR="006E2B78" w:rsidTr="00723C0E" w14:paraId="2E818745" w14:textId="77777777">
        <w:trPr>
          <w:trHeight w:val="498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6E2B78" w:rsidP="006D7D20" w:rsidRDefault="00723C0E" w14:paraId="56E8123C" w14:textId="0370505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</w:t>
            </w:r>
            <w:r w:rsidRPr="005E2545" w:rsidR="00701577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ission statement</w:t>
            </w:r>
          </w:p>
        </w:tc>
        <w:tc>
          <w:tcPr>
            <w:tcW w:w="3369" w:type="dxa"/>
          </w:tcPr>
          <w:p w:rsidRPr="005E2545" w:rsidR="006E2B78" w:rsidP="006D7D20" w:rsidRDefault="00723C0E" w14:paraId="20105B0B" w14:textId="27B34BA7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 xml:space="preserve">A purpose or goal. </w:t>
            </w:r>
            <w:r w:rsidR="00322F16">
              <w:rPr>
                <w:rFonts w:ascii="SassoonCRInfant" w:hAnsi="SassoonCRInfant" w:cstheme="minorHAnsi"/>
                <w:sz w:val="22"/>
                <w:szCs w:val="22"/>
              </w:rPr>
              <w:t xml:space="preserve"> </w:t>
            </w:r>
          </w:p>
        </w:tc>
      </w:tr>
      <w:tr w:rsidRPr="006D7D20" w:rsidR="006E2B78" w:rsidTr="00EA1E0E" w14:paraId="6B92914C" w14:textId="77777777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6E2B78" w:rsidP="006D7D20" w:rsidRDefault="00723C0E" w14:paraId="3A2F267A" w14:textId="54078982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crucifixion</w:t>
            </w:r>
          </w:p>
        </w:tc>
        <w:tc>
          <w:tcPr>
            <w:tcW w:w="3369" w:type="dxa"/>
          </w:tcPr>
          <w:p w:rsidRPr="005E2545" w:rsidR="006E2B78" w:rsidP="006D7D20" w:rsidRDefault="00723C0E" w14:paraId="3DE3E9F1" w14:textId="3808916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>A way to execute someone because they have committed a crime</w:t>
            </w:r>
            <w:r w:rsidRPr="005E2545" w:rsidR="006D7D20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Pr="006D7D20" w:rsidR="006E2B78" w:rsidTr="00EA1E0E" w14:paraId="288BCB5D" w14:textId="77777777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6E2B78" w:rsidP="006D7D20" w:rsidRDefault="00723C0E" w14:paraId="70DD0D23" w14:textId="421F0D2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dilemma</w:t>
            </w:r>
          </w:p>
        </w:tc>
        <w:tc>
          <w:tcPr>
            <w:tcW w:w="3369" w:type="dxa"/>
          </w:tcPr>
          <w:p w:rsidRPr="005E2545" w:rsidR="006E2B78" w:rsidP="006D7D20" w:rsidRDefault="0053055B" w14:paraId="6B4DF3B8" w14:textId="7AE9A54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>A situation where you have to choose between 2 or more things that are equally unsatisfactory.</w:t>
            </w:r>
          </w:p>
        </w:tc>
      </w:tr>
      <w:tr w:rsidRPr="006D7D20" w:rsidR="00723C0E" w:rsidTr="00EA1E0E" w14:paraId="3261F10C" w14:textId="77777777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723C0E" w:rsidP="006D7D20" w:rsidRDefault="00723C0E" w14:paraId="14EC780F" w14:textId="376F316C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moral</w:t>
            </w:r>
          </w:p>
        </w:tc>
        <w:tc>
          <w:tcPr>
            <w:tcW w:w="3369" w:type="dxa"/>
          </w:tcPr>
          <w:p w:rsidRPr="005E2545" w:rsidR="00723C0E" w:rsidP="006D7D20" w:rsidRDefault="0053055B" w14:paraId="4EC68ED2" w14:textId="0564811F">
            <w:pPr>
              <w:pStyle w:val="NormalWeb"/>
              <w:spacing w:before="0" w:beforeAutospacing="0" w:after="0" w:afterAutospacing="0"/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 xml:space="preserve">Inner belief about what is right or wrong. </w:t>
            </w:r>
          </w:p>
        </w:tc>
      </w:tr>
      <w:tr w:rsidRPr="006D7D20" w:rsidR="00723C0E" w:rsidTr="00EA1E0E" w14:paraId="199EF2D9" w14:textId="77777777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723C0E" w:rsidP="006D7D20" w:rsidRDefault="00723C0E" w14:paraId="3F216B1F" w14:textId="08FD204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values</w:t>
            </w:r>
          </w:p>
        </w:tc>
        <w:tc>
          <w:tcPr>
            <w:tcW w:w="3369" w:type="dxa"/>
          </w:tcPr>
          <w:p w:rsidRPr="005E2545" w:rsidR="00723C0E" w:rsidP="006D7D20" w:rsidRDefault="0053055B" w14:paraId="00175184" w14:textId="03763140">
            <w:pPr>
              <w:pStyle w:val="NormalWeb"/>
              <w:spacing w:before="0" w:beforeAutospacing="0" w:after="0" w:afterAutospacing="0"/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 xml:space="preserve">Things a person believes are important about the way they live their lives. </w:t>
            </w:r>
          </w:p>
        </w:tc>
      </w:tr>
      <w:tr w:rsidRPr="006D7D20" w:rsidR="00723C0E" w:rsidTr="00EA1E0E" w14:paraId="6CA42E63" w14:textId="77777777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723C0E" w:rsidP="006D7D20" w:rsidRDefault="00B231FD" w14:paraId="451C4D2C" w14:textId="0664E94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c</w:t>
            </w:r>
            <w:r w:rsidRPr="005E2545" w:rsidR="00723C0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ommitment</w:t>
            </w:r>
          </w:p>
        </w:tc>
        <w:tc>
          <w:tcPr>
            <w:tcW w:w="3369" w:type="dxa"/>
          </w:tcPr>
          <w:p w:rsidRPr="005E2545" w:rsidR="00723C0E" w:rsidP="006D7D20" w:rsidRDefault="0053055B" w14:paraId="69C95A90" w14:textId="3B1713BD">
            <w:pPr>
              <w:pStyle w:val="NormalWeb"/>
              <w:spacing w:before="0" w:beforeAutospacing="0" w:after="0" w:afterAutospacing="0"/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>A agreement or pledge to do something in the future.</w:t>
            </w:r>
          </w:p>
        </w:tc>
      </w:tr>
      <w:tr w:rsidRPr="006D7D20" w:rsidR="00723C0E" w:rsidTr="00EA1E0E" w14:paraId="5FE190B1" w14:textId="77777777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723C0E" w:rsidP="006D7D20" w:rsidRDefault="00723C0E" w14:paraId="33734224" w14:textId="231B1E8C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Jesus</w:t>
            </w:r>
          </w:p>
        </w:tc>
        <w:tc>
          <w:tcPr>
            <w:tcW w:w="3369" w:type="dxa"/>
          </w:tcPr>
          <w:p w:rsidRPr="005E2545" w:rsidR="00723C0E" w:rsidP="006D7D20" w:rsidRDefault="0053055B" w14:paraId="67BD2FD9" w14:textId="7EB40A71">
            <w:pPr>
              <w:pStyle w:val="NormalWeb"/>
              <w:spacing w:before="0" w:beforeAutospacing="0" w:after="0" w:afterAutospacing="0"/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>The son of God</w:t>
            </w:r>
          </w:p>
        </w:tc>
      </w:tr>
      <w:tr w:rsidRPr="006D7D20" w:rsidR="00723C0E" w:rsidTr="00EA1E0E" w14:paraId="68AB08F9" w14:textId="77777777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723C0E" w:rsidP="006D7D20" w:rsidRDefault="00A17A03" w14:paraId="6F094F19" w14:textId="2E6EEAB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Christianity</w:t>
            </w:r>
          </w:p>
        </w:tc>
        <w:tc>
          <w:tcPr>
            <w:tcW w:w="3369" w:type="dxa"/>
          </w:tcPr>
          <w:p w:rsidRPr="005E2545" w:rsidR="00723C0E" w:rsidP="006D7D20" w:rsidRDefault="0053055B" w14:paraId="532C61A6" w14:textId="37DA0508">
            <w:pPr>
              <w:pStyle w:val="NormalWeb"/>
              <w:spacing w:before="0" w:beforeAutospacing="0" w:after="0" w:afterAutospacing="0"/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>A faith that focuses on Jesus.</w:t>
            </w:r>
          </w:p>
        </w:tc>
      </w:tr>
      <w:tr w:rsidRPr="006D7D20" w:rsidR="00723C0E" w:rsidTr="00EA1E0E" w14:paraId="29A1E9ED" w14:textId="77777777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:rsidRPr="005E2545" w:rsidR="00723C0E" w:rsidP="006D7D20" w:rsidRDefault="00723C0E" w14:paraId="2080634A" w14:textId="17D4354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E2545">
              <w:rPr>
                <w:rFonts w:ascii="SassoonCRInfant" w:hAnsi="SassoonCRInfant" w:cstheme="minorHAnsi"/>
                <w:sz w:val="22"/>
                <w:szCs w:val="22"/>
              </w:rPr>
              <w:t>justice</w:t>
            </w:r>
          </w:p>
        </w:tc>
        <w:tc>
          <w:tcPr>
            <w:tcW w:w="3369" w:type="dxa"/>
          </w:tcPr>
          <w:p w:rsidRPr="005E2545" w:rsidR="00723C0E" w:rsidP="006D7D20" w:rsidRDefault="0053055B" w14:paraId="786DDC1B" w14:textId="79CF8AF9">
            <w:pPr>
              <w:pStyle w:val="NormalWeb"/>
              <w:spacing w:before="0" w:beforeAutospacing="0" w:after="0" w:afterAutospacing="0"/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</w:pPr>
            <w:r w:rsidRPr="005E2545">
              <w:rPr>
                <w:rFonts w:ascii="SassoonCRInfant" w:hAnsi="SassoonCRInfant" w:cs="Arial"/>
                <w:color w:val="202124"/>
                <w:sz w:val="22"/>
                <w:szCs w:val="22"/>
                <w:shd w:val="clear" w:color="auto" w:fill="FFFFFF"/>
              </w:rPr>
              <w:t xml:space="preserve">Fairness in the way that people are dealt with. </w:t>
            </w:r>
          </w:p>
        </w:tc>
      </w:tr>
    </w:tbl>
    <w:p w:rsidRPr="006E06AE" w:rsidR="002039DA" w:rsidP="002039DA" w:rsidRDefault="005E2545" w14:paraId="16056975" w14:textId="4A3D6CAB">
      <w:pPr>
        <w:rPr>
          <w:rFonts w:ascii="Letter-join Plus 8" w:hAnsi="Letter-join Plus 8"/>
        </w:rPr>
      </w:pPr>
      <w:r w:rsidRPr="005E2545">
        <w:rPr>
          <w:rFonts w:ascii="SassoonCRInfant" w:hAnsi="SassoonCRInfant" w:cstheme="minorHAnsi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32387C1" wp14:editId="64317A62">
                <wp:simplePos x="0" y="0"/>
                <wp:positionH relativeFrom="margin">
                  <wp:posOffset>6103620</wp:posOffset>
                </wp:positionH>
                <wp:positionV relativeFrom="paragraph">
                  <wp:posOffset>3844290</wp:posOffset>
                </wp:positionV>
                <wp:extent cx="3155315" cy="1630680"/>
                <wp:effectExtent l="38100" t="38100" r="45085" b="502920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315" cy="1630680"/>
                        </a:xfrm>
                        <a:prstGeom prst="wedgeRoundRectCallout">
                          <a:avLst>
                            <a:gd name="adj1" fmla="val -35461"/>
                            <a:gd name="adj2" fmla="val 75793"/>
                            <a:gd name="adj3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762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52D6" w:rsidP="007552D6" w:rsidRDefault="007552D6" w14:paraId="2D86F7AC" w14:textId="7777777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:rsidRPr="00A17A03" w:rsidR="007552D6" w:rsidP="007552D6" w:rsidRDefault="007552D6" w14:paraId="2DD85F72" w14:textId="28359DE0">
                            <w:pPr>
                              <w:rPr>
                                <w:rFonts w:ascii="SassoonPrimaryInfant" w:hAnsi="SassoonPrimaryInfant" w:cstheme="minorHAnsi"/>
                                <w:sz w:val="24"/>
                              </w:rPr>
                            </w:pPr>
                            <w:r w:rsidRPr="00A17A03">
                              <w:rPr>
                                <w:rFonts w:ascii="SassoonPrimaryInfant" w:hAnsi="SassoonPrimaryInfant" w:cstheme="minorHAnsi"/>
                              </w:rPr>
                              <w:t>Christians believe Jesus is the son of God and was sent</w:t>
                            </w:r>
                            <w:r w:rsidRPr="00A17A03">
                              <w:rPr>
                                <w:rFonts w:ascii="SassoonPrimaryInfant" w:hAnsi="SassoonPrimaryInfant" w:cstheme="minorHAnsi"/>
                                <w:sz w:val="24"/>
                              </w:rPr>
                              <w:t xml:space="preserve"> </w:t>
                            </w:r>
                            <w:r w:rsidRPr="00A17A03">
                              <w:rPr>
                                <w:rFonts w:ascii="SassoonPrimaryInfant" w:hAnsi="SassoonPrimaryInfant" w:cstheme="minorHAnsi"/>
                                <w:color w:val="202124"/>
                                <w:shd w:val="clear" w:color="auto" w:fill="FFFFFF"/>
                              </w:rPr>
                              <w:t>to live as a human being in order to save humanity from the consequences of its sins.</w:t>
                            </w:r>
                            <w:r w:rsidRPr="00A17A03">
                              <w:rPr>
                                <w:rFonts w:ascii="SassoonPrimaryInfant" w:hAnsi="SassoonPrimaryInfant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Pr="00905D5E" w:rsidR="007552D6" w:rsidP="007552D6" w:rsidRDefault="007552D6" w14:paraId="60D269B6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 w14:anchorId="632387C1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textboxrect="791,791,20809,20809" o:connecttype="custom" o:connectlocs="10800,0;0,10800;10800,21600;21600,10800;@34,@35"/>
                <v:handles>
                  <v:h position="#0,#1"/>
                </v:handles>
              </v:shapetype>
              <v:shape id="Speech Bubble: Rectangle with Corners Rounded 4" style="position:absolute;margin-left:480.6pt;margin-top:302.7pt;width:248.45pt;height:128.4pt;z-index:25199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spid="_x0000_s1027" strokecolor="#0d0d0d" strokeweight="6pt" type="#_x0000_t62" adj="3140,27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">
                <v:textbox>
                  <w:txbxContent>
                    <w:p w:rsidR="007552D6" w:rsidP="007552D6" w:rsidRDefault="007552D6" w14:paraId="2D86F7AC" w14:textId="7777777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Key Belief:</w:t>
                      </w:r>
                    </w:p>
                    <w:p w:rsidRPr="00A17A03" w:rsidR="007552D6" w:rsidP="007552D6" w:rsidRDefault="007552D6" w14:paraId="2DD85F72" w14:textId="28359DE0">
                      <w:pPr>
                        <w:rPr>
                          <w:rFonts w:ascii="SassoonPrimaryInfant" w:hAnsi="SassoonPrimaryInfant" w:cstheme="minorHAnsi"/>
                          <w:sz w:val="24"/>
                        </w:rPr>
                      </w:pPr>
                      <w:r w:rsidRPr="00A17A03">
                        <w:rPr>
                          <w:rFonts w:ascii="SassoonPrimaryInfant" w:hAnsi="SassoonPrimaryInfant" w:cstheme="minorHAnsi"/>
                        </w:rPr>
                        <w:t>Christians believe Jesus is the son of God and was sent</w:t>
                      </w:r>
                      <w:r w:rsidRPr="00A17A03">
                        <w:rPr>
                          <w:rFonts w:ascii="SassoonPrimaryInfant" w:hAnsi="SassoonPrimaryInfant" w:cstheme="minorHAnsi"/>
                          <w:sz w:val="24"/>
                        </w:rPr>
                        <w:t xml:space="preserve"> </w:t>
                      </w:r>
                      <w:r w:rsidRPr="00A17A03">
                        <w:rPr>
                          <w:rFonts w:ascii="SassoonPrimaryInfant" w:hAnsi="SassoonPrimaryInfant" w:cstheme="minorHAnsi"/>
                          <w:color w:val="202124"/>
                          <w:shd w:val="clear" w:color="auto" w:fill="FFFFFF"/>
                        </w:rPr>
                        <w:t>to live as a human being in order to save humanity from the consequences of its sins.</w:t>
                      </w:r>
                      <w:r w:rsidRPr="00A17A03">
                        <w:rPr>
                          <w:rFonts w:ascii="SassoonPrimaryInfant" w:hAnsi="SassoonPrimaryInfant"/>
                          <w:noProof/>
                          <w:sz w:val="20"/>
                          <w:szCs w:val="20"/>
                        </w:rPr>
                        <w:t xml:space="preserve"> </w:t>
                      </w:r>
                    </w:p>
                    <w:p w:rsidRPr="00905D5E" w:rsidR="007552D6" w:rsidP="007552D6" w:rsidRDefault="007552D6" w14:paraId="60D269B6" w14:textId="7777777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17A03">
        <w:rPr>
          <w:rFonts w:ascii="SassoonPrimaryInfant" w:hAnsi="SassoonPrimaryInfant" w:cstheme="minorHAnsi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1BBFCA8" wp14:editId="7D120D99">
                <wp:simplePos x="0" y="0"/>
                <wp:positionH relativeFrom="margin">
                  <wp:posOffset>2918460</wp:posOffset>
                </wp:positionH>
                <wp:positionV relativeFrom="paragraph">
                  <wp:posOffset>3882390</wp:posOffset>
                </wp:positionV>
                <wp:extent cx="3079750" cy="1633220"/>
                <wp:effectExtent l="38100" t="38100" r="44450" b="34798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9750" cy="1633220"/>
                        </a:xfrm>
                        <a:prstGeom prst="wedgeRoundRectCallout">
                          <a:avLst>
                            <a:gd name="adj1" fmla="val -32806"/>
                            <a:gd name="adj2" fmla="val 67387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E2545" w:rsidR="007552D6" w:rsidP="007552D6" w:rsidRDefault="007552D6" w14:paraId="09C5A1AE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5E2545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:rsidRPr="005E2545" w:rsidR="007552D6" w:rsidP="007552D6" w:rsidRDefault="007552D6" w14:paraId="7DD84841" w14:textId="70A957F5">
                            <w:pPr>
                              <w:rPr>
                                <w:rFonts w:ascii="SassoonCRInfant" w:hAnsi="SassoonCRInfant"/>
                                <w:noProof/>
                                <w:sz w:val="18"/>
                                <w:szCs w:val="18"/>
                              </w:rPr>
                            </w:pPr>
                            <w:r w:rsidRPr="005E2545">
                              <w:rPr>
                                <w:rFonts w:ascii="SassoonCRInfant" w:hAnsi="SassoonCRInfant"/>
                                <w:szCs w:val="18"/>
                              </w:rPr>
                              <w:t xml:space="preserve">Christians follow the religion of Christianity.  They follow the teachings of Jesus.   </w:t>
                            </w:r>
                          </w:p>
                          <w:p w:rsidRPr="00905D5E" w:rsidR="007552D6" w:rsidP="007552D6" w:rsidRDefault="007552D6" w14:paraId="6D58E0B8" w14:textId="31783057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229.8pt;margin-top:305.7pt;width:242.5pt;height:128.6pt;z-index:25198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fillcolor="white [3201]" strokecolor="#0d0d0d [3069]" strokeweight="6pt" type="#_x0000_t62" adj="3714,25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" w14:anchorId="31BBFCA8">
                <v:textbox>
                  <w:txbxContent>
                    <w:p w:rsidRPr="005E2545" w:rsidR="007552D6" w:rsidP="007552D6" w:rsidRDefault="007552D6" w14:paraId="09C5A1AE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5E2545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</w:p>
                    <w:p w:rsidRPr="005E2545" w:rsidR="007552D6" w:rsidP="007552D6" w:rsidRDefault="007552D6" w14:paraId="7DD84841" w14:textId="70A957F5">
                      <w:pPr>
                        <w:rPr>
                          <w:rFonts w:ascii="SassoonCRInfant" w:hAnsi="SassoonCRInfant"/>
                          <w:noProof/>
                          <w:sz w:val="18"/>
                          <w:szCs w:val="18"/>
                        </w:rPr>
                      </w:pPr>
                      <w:r w:rsidRPr="005E2545">
                        <w:rPr>
                          <w:rFonts w:ascii="SassoonCRInfant" w:hAnsi="SassoonCRInfant"/>
                          <w:szCs w:val="18"/>
                        </w:rPr>
                        <w:t xml:space="preserve">Christians follow the religion of Christianity.  They follow the teachings of Jesus.   </w:t>
                      </w:r>
                    </w:p>
                    <w:p w:rsidRPr="00905D5E" w:rsidR="007552D6" w:rsidP="007552D6" w:rsidRDefault="007552D6" w14:paraId="6D58E0B8" w14:textId="31783057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EA1E0E" w:rsidR="00B773A3" w:rsidP="00CF5F18" w:rsidRDefault="00CF5F18" w14:paraId="68AB6998" w14:textId="38272805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:rsidRPr="006E06AE" w:rsidR="00CF5F18" w:rsidP="00CF5F18" w:rsidRDefault="00CF5F18" w14:paraId="12FEDFFC" w14:textId="6F658E51">
      <w:pPr>
        <w:tabs>
          <w:tab w:val="left" w:pos="1077"/>
        </w:tabs>
        <w:rPr>
          <w:rFonts w:ascii="Letter-join Plus 8" w:hAnsi="Letter-join Plus 8"/>
        </w:rPr>
      </w:pPr>
    </w:p>
    <w:p w:rsidRPr="006E06AE" w:rsidR="0065719F" w:rsidP="00CF5F18" w:rsidRDefault="0065719F" w14:paraId="56E39260" w14:textId="385B3A6D">
      <w:pPr>
        <w:tabs>
          <w:tab w:val="left" w:pos="1077"/>
        </w:tabs>
        <w:rPr>
          <w:rFonts w:ascii="Letter-join Plus 8" w:hAnsi="Letter-join Plus 8"/>
        </w:rPr>
      </w:pPr>
    </w:p>
    <w:p w:rsidRPr="006E06AE" w:rsidR="0065719F" w:rsidP="0065719F" w:rsidRDefault="005E2545" w14:paraId="73733FD1" w14:textId="1EDD2DCF">
      <w:pPr>
        <w:rPr>
          <w:rFonts w:ascii="Letter-join Plus 8" w:hAnsi="Letter-join Plus 8"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1993088" behindDoc="1" locked="0" layoutInCell="1" allowOverlap="1" wp14:anchorId="3DC96FF5" wp14:editId="515C8A2B">
            <wp:simplePos x="0" y="0"/>
            <wp:positionH relativeFrom="margin">
              <wp:posOffset>5227320</wp:posOffset>
            </wp:positionH>
            <wp:positionV relativeFrom="paragraph">
              <wp:posOffset>51435</wp:posOffset>
            </wp:positionV>
            <wp:extent cx="603885" cy="386080"/>
            <wp:effectExtent l="190500" t="190500" r="196215" b="185420"/>
            <wp:wrapTight wrapText="bothSides">
              <wp:wrapPolygon edited="0">
                <wp:start x="1363" y="-10658"/>
                <wp:lineTo x="-6814" y="-8526"/>
                <wp:lineTo x="-6814" y="18118"/>
                <wp:lineTo x="-4088" y="25579"/>
                <wp:lineTo x="1363" y="30908"/>
                <wp:lineTo x="19760" y="30908"/>
                <wp:lineTo x="25211" y="25579"/>
                <wp:lineTo x="27937" y="9592"/>
                <wp:lineTo x="27937" y="8526"/>
                <wp:lineTo x="20442" y="-7461"/>
                <wp:lineTo x="19760" y="-10658"/>
                <wp:lineTo x="1363" y="-10658"/>
              </wp:wrapPolygon>
            </wp:wrapTight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386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1995136" behindDoc="1" locked="0" layoutInCell="1" allowOverlap="1" wp14:anchorId="467053D6" wp14:editId="3C3EA49A">
            <wp:simplePos x="0" y="0"/>
            <wp:positionH relativeFrom="margin">
              <wp:posOffset>8442960</wp:posOffset>
            </wp:positionH>
            <wp:positionV relativeFrom="paragraph">
              <wp:posOffset>153670</wp:posOffset>
            </wp:positionV>
            <wp:extent cx="619125" cy="395605"/>
            <wp:effectExtent l="190500" t="190500" r="200025" b="194945"/>
            <wp:wrapTight wrapText="bothSides">
              <wp:wrapPolygon edited="0">
                <wp:start x="1329" y="-10401"/>
                <wp:lineTo x="-6646" y="-8321"/>
                <wp:lineTo x="-6646" y="18722"/>
                <wp:lineTo x="-4652" y="24963"/>
                <wp:lineTo x="665" y="29124"/>
                <wp:lineTo x="1329" y="31204"/>
                <wp:lineTo x="19938" y="31204"/>
                <wp:lineTo x="20603" y="29124"/>
                <wp:lineTo x="25920" y="24963"/>
                <wp:lineTo x="27914" y="9361"/>
                <wp:lineTo x="27914" y="8321"/>
                <wp:lineTo x="20603" y="-7281"/>
                <wp:lineTo x="19938" y="-10401"/>
                <wp:lineTo x="1329" y="-10401"/>
              </wp:wrapPolygon>
            </wp:wrapTight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95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6E06AE" w:rsidR="0065719F" w:rsidP="0065719F" w:rsidRDefault="0065719F" w14:paraId="2764380D" w14:textId="5081E878">
      <w:pPr>
        <w:tabs>
          <w:tab w:val="left" w:pos="9990"/>
        </w:tabs>
        <w:rPr>
          <w:rFonts w:ascii="Letter-join Plus 8" w:hAnsi="Letter-join Plus 8"/>
        </w:rPr>
      </w:pPr>
    </w:p>
    <w:p w:rsidRPr="009C7EF8" w:rsidR="009126B7" w:rsidP="0065719F" w:rsidRDefault="005E43FC" w14:paraId="4AC71FC4" w14:textId="632F26DC">
      <w:pPr>
        <w:tabs>
          <w:tab w:val="left" w:pos="9990"/>
        </w:tabs>
        <w:rPr>
          <w:rFonts w:ascii="Letter-join Plus 8" w:hAnsi="Letter-join Plus 8"/>
          <w:i/>
          <w:iCs/>
        </w:rPr>
      </w:pPr>
      <w:r w:rsidRPr="005E43FC">
        <w:rPr>
          <w:rFonts w:ascii="Letter-join Plus 8" w:hAnsi="Letter-join Plus 8"/>
        </w:rPr>
        <w:t xml:space="preserve"> </w:t>
      </w:r>
      <w:r>
        <w:br/>
      </w:r>
    </w:p>
    <w:p w:rsidRPr="009C7EF8" w:rsidR="009C7EF8" w:rsidP="009C7EF8" w:rsidRDefault="009C7EF8" w14:paraId="541A8243" w14:textId="77777777">
      <w:pPr>
        <w:jc w:val="center"/>
        <w:rPr>
          <w:rFonts w:ascii="Letter-join Plus 8" w:hAnsi="Letter-join Plus 8"/>
          <w:i/>
          <w:iCs/>
        </w:rPr>
      </w:pPr>
    </w:p>
    <w:sectPr w:rsidRPr="009C7EF8" w:rsidR="009C7EF8" w:rsidSect="00BE0140">
      <w:headerReference w:type="default" r:id="rId17"/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0808" w:rsidP="00774258" w:rsidRDefault="000B0808" w14:paraId="13F3C2B9" w14:textId="77777777">
      <w:pPr>
        <w:spacing w:after="0" w:line="240" w:lineRule="auto"/>
      </w:pPr>
      <w:r>
        <w:separator/>
      </w:r>
    </w:p>
  </w:endnote>
  <w:endnote w:type="continuationSeparator" w:id="0">
    <w:p w:rsidR="000B0808" w:rsidP="00774258" w:rsidRDefault="000B0808" w14:paraId="56ACA28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0808" w:rsidP="00774258" w:rsidRDefault="000B0808" w14:paraId="429F77EA" w14:textId="77777777">
      <w:pPr>
        <w:spacing w:after="0" w:line="240" w:lineRule="auto"/>
      </w:pPr>
      <w:r>
        <w:separator/>
      </w:r>
    </w:p>
  </w:footnote>
  <w:footnote w:type="continuationSeparator" w:id="0">
    <w:p w:rsidR="000B0808" w:rsidP="00774258" w:rsidRDefault="000B0808" w14:paraId="6A9A706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74258" w:rsidRDefault="00774258" w14:paraId="0C225D41" w14:textId="2A97509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18668B" wp14:editId="5289A3F7">
          <wp:simplePos x="0" y="0"/>
          <wp:positionH relativeFrom="column">
            <wp:posOffset>8450580</wp:posOffset>
          </wp:positionH>
          <wp:positionV relativeFrom="paragraph">
            <wp:posOffset>-160020</wp:posOffset>
          </wp:positionV>
          <wp:extent cx="807720" cy="790575"/>
          <wp:effectExtent l="0" t="0" r="0" b="9525"/>
          <wp:wrapTight wrapText="bothSides">
            <wp:wrapPolygon edited="0">
              <wp:start x="0" y="0"/>
              <wp:lineTo x="0" y="21340"/>
              <wp:lineTo x="20887" y="21340"/>
              <wp:lineTo x="20887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71" r="5871"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2B73D4A"/>
    <w:multiLevelType w:val="hybridMultilevel"/>
    <w:tmpl w:val="1DD4B7DE"/>
    <w:lvl w:ilvl="0" w:tplc="55F2B786">
      <w:numFmt w:val="bullet"/>
      <w:lvlText w:val=""/>
      <w:lvlJc w:val="left"/>
      <w:pPr>
        <w:ind w:left="562" w:hanging="361"/>
      </w:pPr>
      <w:rPr>
        <w:rFonts w:hint="default" w:ascii="Symbol" w:hAnsi="Symbol" w:eastAsia="Symbol" w:cs="Symbol"/>
        <w:w w:val="100"/>
        <w:sz w:val="24"/>
        <w:szCs w:val="24"/>
        <w:lang w:val="en-US" w:eastAsia="en-US" w:bidi="ar-SA"/>
      </w:rPr>
    </w:lvl>
    <w:lvl w:ilvl="1" w:tplc="FD8201CA">
      <w:numFmt w:val="bullet"/>
      <w:lvlText w:val="•"/>
      <w:lvlJc w:val="left"/>
      <w:pPr>
        <w:ind w:left="1012" w:hanging="361"/>
      </w:pPr>
      <w:rPr>
        <w:rFonts w:hint="default"/>
        <w:lang w:val="en-US" w:eastAsia="en-US" w:bidi="ar-SA"/>
      </w:rPr>
    </w:lvl>
    <w:lvl w:ilvl="2" w:tplc="1C7075DA">
      <w:numFmt w:val="bullet"/>
      <w:lvlText w:val="•"/>
      <w:lvlJc w:val="left"/>
      <w:pPr>
        <w:ind w:left="1465" w:hanging="361"/>
      </w:pPr>
      <w:rPr>
        <w:rFonts w:hint="default"/>
        <w:lang w:val="en-US" w:eastAsia="en-US" w:bidi="ar-SA"/>
      </w:rPr>
    </w:lvl>
    <w:lvl w:ilvl="3" w:tplc="AC7A4738">
      <w:numFmt w:val="bullet"/>
      <w:lvlText w:val="•"/>
      <w:lvlJc w:val="left"/>
      <w:pPr>
        <w:ind w:left="1918" w:hanging="361"/>
      </w:pPr>
      <w:rPr>
        <w:rFonts w:hint="default"/>
        <w:lang w:val="en-US" w:eastAsia="en-US" w:bidi="ar-SA"/>
      </w:rPr>
    </w:lvl>
    <w:lvl w:ilvl="4" w:tplc="82020E40">
      <w:numFmt w:val="bullet"/>
      <w:lvlText w:val="•"/>
      <w:lvlJc w:val="left"/>
      <w:pPr>
        <w:ind w:left="2371" w:hanging="361"/>
      </w:pPr>
      <w:rPr>
        <w:rFonts w:hint="default"/>
        <w:lang w:val="en-US" w:eastAsia="en-US" w:bidi="ar-SA"/>
      </w:rPr>
    </w:lvl>
    <w:lvl w:ilvl="5" w:tplc="F9C6B008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6" w:tplc="CC64C97C">
      <w:numFmt w:val="bullet"/>
      <w:lvlText w:val="•"/>
      <w:lvlJc w:val="left"/>
      <w:pPr>
        <w:ind w:left="3277" w:hanging="361"/>
      </w:pPr>
      <w:rPr>
        <w:rFonts w:hint="default"/>
        <w:lang w:val="en-US" w:eastAsia="en-US" w:bidi="ar-SA"/>
      </w:rPr>
    </w:lvl>
    <w:lvl w:ilvl="7" w:tplc="4C68CADE">
      <w:numFmt w:val="bullet"/>
      <w:lvlText w:val="•"/>
      <w:lvlJc w:val="left"/>
      <w:pPr>
        <w:ind w:left="3730" w:hanging="361"/>
      </w:pPr>
      <w:rPr>
        <w:rFonts w:hint="default"/>
        <w:lang w:val="en-US" w:eastAsia="en-US" w:bidi="ar-SA"/>
      </w:rPr>
    </w:lvl>
    <w:lvl w:ilvl="8" w:tplc="3752A820">
      <w:numFmt w:val="bullet"/>
      <w:lvlText w:val="•"/>
      <w:lvlJc w:val="left"/>
      <w:pPr>
        <w:ind w:left="418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4030383">
    <w:abstractNumId w:val="0"/>
  </w:num>
  <w:num w:numId="2" w16cid:durableId="1400245082">
    <w:abstractNumId w:val="2"/>
  </w:num>
  <w:num w:numId="3" w16cid:durableId="1804889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577"/>
    <w:rsid w:val="0000354B"/>
    <w:rsid w:val="000363D1"/>
    <w:rsid w:val="00040861"/>
    <w:rsid w:val="0004409A"/>
    <w:rsid w:val="00074AEF"/>
    <w:rsid w:val="000B0808"/>
    <w:rsid w:val="000B5B41"/>
    <w:rsid w:val="000B70E2"/>
    <w:rsid w:val="000F62E3"/>
    <w:rsid w:val="0011492D"/>
    <w:rsid w:val="00123F48"/>
    <w:rsid w:val="00141559"/>
    <w:rsid w:val="001459D1"/>
    <w:rsid w:val="0015786E"/>
    <w:rsid w:val="00195734"/>
    <w:rsid w:val="001A02FB"/>
    <w:rsid w:val="001A1866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2F11A3"/>
    <w:rsid w:val="00322F16"/>
    <w:rsid w:val="00337743"/>
    <w:rsid w:val="00366AAE"/>
    <w:rsid w:val="003A37E1"/>
    <w:rsid w:val="003B41D7"/>
    <w:rsid w:val="003C1345"/>
    <w:rsid w:val="003E2E85"/>
    <w:rsid w:val="00413AA9"/>
    <w:rsid w:val="00426BEF"/>
    <w:rsid w:val="004327C5"/>
    <w:rsid w:val="0047436F"/>
    <w:rsid w:val="00486CFA"/>
    <w:rsid w:val="004952F3"/>
    <w:rsid w:val="004A30DC"/>
    <w:rsid w:val="005017FF"/>
    <w:rsid w:val="00503C06"/>
    <w:rsid w:val="0053055B"/>
    <w:rsid w:val="00534346"/>
    <w:rsid w:val="00540B27"/>
    <w:rsid w:val="005618F3"/>
    <w:rsid w:val="005A76B0"/>
    <w:rsid w:val="005C13A8"/>
    <w:rsid w:val="005D4F0D"/>
    <w:rsid w:val="005E2545"/>
    <w:rsid w:val="005E43FC"/>
    <w:rsid w:val="005E5A8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01577"/>
    <w:rsid w:val="007166A7"/>
    <w:rsid w:val="00723C0E"/>
    <w:rsid w:val="00724BD1"/>
    <w:rsid w:val="00730226"/>
    <w:rsid w:val="007547D0"/>
    <w:rsid w:val="007552D6"/>
    <w:rsid w:val="00757E16"/>
    <w:rsid w:val="00774258"/>
    <w:rsid w:val="007A5ECF"/>
    <w:rsid w:val="007B77B1"/>
    <w:rsid w:val="008419BF"/>
    <w:rsid w:val="00850CF9"/>
    <w:rsid w:val="0085528B"/>
    <w:rsid w:val="00860F92"/>
    <w:rsid w:val="00861CC5"/>
    <w:rsid w:val="00877DB2"/>
    <w:rsid w:val="00890E3E"/>
    <w:rsid w:val="008B15A7"/>
    <w:rsid w:val="008B1DD9"/>
    <w:rsid w:val="008B739F"/>
    <w:rsid w:val="00901850"/>
    <w:rsid w:val="009073F0"/>
    <w:rsid w:val="009126B7"/>
    <w:rsid w:val="0095333A"/>
    <w:rsid w:val="00971EC3"/>
    <w:rsid w:val="0098290D"/>
    <w:rsid w:val="009C3F1F"/>
    <w:rsid w:val="009C7EF8"/>
    <w:rsid w:val="00A00CB2"/>
    <w:rsid w:val="00A07885"/>
    <w:rsid w:val="00A17A03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231FD"/>
    <w:rsid w:val="00B47812"/>
    <w:rsid w:val="00B773A3"/>
    <w:rsid w:val="00BB1A03"/>
    <w:rsid w:val="00BD308C"/>
    <w:rsid w:val="00BE0140"/>
    <w:rsid w:val="00BE0765"/>
    <w:rsid w:val="00BF13A6"/>
    <w:rsid w:val="00BF1F6A"/>
    <w:rsid w:val="00C06913"/>
    <w:rsid w:val="00C221D8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53E26"/>
    <w:rsid w:val="00E57C32"/>
    <w:rsid w:val="00EA1E0E"/>
    <w:rsid w:val="00EB28CD"/>
    <w:rsid w:val="00EF49E2"/>
    <w:rsid w:val="00F07610"/>
    <w:rsid w:val="00F234BC"/>
    <w:rsid w:val="00F3308D"/>
    <w:rsid w:val="00F66A8E"/>
    <w:rsid w:val="00F812B4"/>
    <w:rsid w:val="00F95024"/>
    <w:rsid w:val="00FB19C1"/>
    <w:rsid w:val="00FB63E0"/>
    <w:rsid w:val="00FC4D79"/>
    <w:rsid w:val="12FCC61A"/>
    <w:rsid w:val="303CE959"/>
    <w:rsid w:val="36EDD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12EC32"/>
  <w15:chartTrackingRefBased/>
  <w15:docId w15:val="{D354E127-D947-4DA7-926E-F1D6D22C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4258"/>
  </w:style>
  <w:style w:type="paragraph" w:styleId="Footer">
    <w:name w:val="footer"/>
    <w:basedOn w:val="Normal"/>
    <w:link w:val="Foot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4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jpg" Id="rId15" /><Relationship Type="http://schemas.openxmlformats.org/officeDocument/2006/relationships/image" Target="media/image1.jpe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%20(1)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BC4AE849-26A5-434C-AF84-353C3B3B87E8}"/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f8f2c7fe-fd9c-4cdd-b3a0-0fc36241801f"/>
    <ds:schemaRef ds:uri="38f7bee6-c71b-4475-adbf-35995bcd0bb3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Bethany Dickson</lastModifiedBy>
  <revision>7</revision>
  <lastPrinted>2021-06-14T14:42:00.0000000Z</lastPrinted>
  <dcterms:created xsi:type="dcterms:W3CDTF">2024-11-27T19:05:00.0000000Z</dcterms:created>
  <dcterms:modified xsi:type="dcterms:W3CDTF">2025-11-21T12:02:09.5084246Z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