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9279C" w14:textId="197331C8" w:rsidR="002039DA" w:rsidRPr="006E06AE" w:rsidRDefault="00430A7A">
      <w:pPr>
        <w:rPr>
          <w:rFonts w:ascii="Letter-join Plus 8" w:hAnsi="Letter-join Plus 8"/>
        </w:rPr>
      </w:pPr>
      <w:r w:rsidRPr="008272DF">
        <w:rPr>
          <w:rFonts w:ascii="Letter-join Plus 8" w:hAnsi="Letter-join Plus 8"/>
          <w:noProof/>
        </w:rPr>
        <w:drawing>
          <wp:anchor distT="0" distB="0" distL="114300" distR="114300" simplePos="0" relativeHeight="251658246" behindDoc="0" locked="0" layoutInCell="1" allowOverlap="1" wp14:anchorId="00CB942D" wp14:editId="5DEBF983">
            <wp:simplePos x="0" y="0"/>
            <wp:positionH relativeFrom="column">
              <wp:posOffset>8602980</wp:posOffset>
            </wp:positionH>
            <wp:positionV relativeFrom="paragraph">
              <wp:posOffset>-502920</wp:posOffset>
            </wp:positionV>
            <wp:extent cx="731520" cy="695396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953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6FE9BD" wp14:editId="3066B8D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73ED572C" w:rsidR="00B47812" w:rsidRPr="0086776F" w:rsidRDefault="00B47812" w:rsidP="00B47812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776F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272DF" w:rsidRPr="0086776F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Five – </w:t>
                            </w:r>
                            <w:r w:rsidR="00C332F7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Earth and Space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6277494B" w14:textId="73ED572C" w:rsidR="00B47812" w:rsidRPr="0086776F" w:rsidRDefault="00B47812" w:rsidP="00B47812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776F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272DF" w:rsidRPr="0086776F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Five – </w:t>
                      </w:r>
                      <w:r w:rsidR="00C332F7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Earth and 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696"/>
        <w:gridCol w:w="8364"/>
      </w:tblGrid>
      <w:tr w:rsidR="00BF5AE4" w:rsidRPr="006E06AE" w14:paraId="1AAAA818" w14:textId="77777777" w:rsidTr="003D0E8E">
        <w:trPr>
          <w:trHeight w:val="279"/>
        </w:trPr>
        <w:tc>
          <w:tcPr>
            <w:tcW w:w="1696" w:type="dxa"/>
          </w:tcPr>
          <w:p w14:paraId="63C176E4" w14:textId="77777777" w:rsidR="00204020" w:rsidRPr="006D7D20" w:rsidRDefault="00EA1E0E" w:rsidP="006D7D20">
            <w:pPr>
              <w:jc w:val="center"/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5" behindDoc="0" locked="0" layoutInCell="1" allowOverlap="1" wp14:anchorId="07F9EC4A" wp14:editId="19EA8B02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64" w:type="dxa"/>
          </w:tcPr>
          <w:p w14:paraId="0FFB0656" w14:textId="77777777" w:rsidR="00204020" w:rsidRPr="0086776F" w:rsidRDefault="00204020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86776F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14:paraId="2C2ECE3C" w14:textId="77777777" w:rsidR="00EA1E0E" w:rsidRPr="0086776F" w:rsidRDefault="00EA1E0E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="002E67C1" w:rsidRPr="006E06AE" w14:paraId="0073C8C9" w14:textId="77777777" w:rsidTr="0A2A137D">
        <w:trPr>
          <w:trHeight w:val="572"/>
        </w:trPr>
        <w:tc>
          <w:tcPr>
            <w:tcW w:w="1696" w:type="dxa"/>
          </w:tcPr>
          <w:p w14:paraId="668B5DFB" w14:textId="08A6304A" w:rsidR="002E67C1" w:rsidRPr="000E6079" w:rsidRDefault="005771E3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A974213" wp14:editId="47CEBFC6">
                  <wp:extent cx="697992" cy="652272"/>
                  <wp:effectExtent l="0" t="0" r="0" b="0"/>
                  <wp:docPr id="171" name="Picture 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992" cy="652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A9CF3" w14:textId="1131C2F8" w:rsidR="002E67C1" w:rsidRPr="002B3C11" w:rsidRDefault="002E67C1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2B3C11">
              <w:rPr>
                <w:rFonts w:ascii="SassoonCRInfant" w:hAnsi="SassoonCRInfant"/>
                <w:color w:val="0070C0"/>
              </w:rPr>
              <w:t>Gravity</w:t>
            </w:r>
            <w:r w:rsidRPr="002B3C11">
              <w:rPr>
                <w:rFonts w:ascii="SassoonCRInfant" w:hAnsi="SassoonCRInfant"/>
              </w:rPr>
              <w:t xml:space="preserve"> pulls objects towards the centre of the Earth.  </w:t>
            </w:r>
          </w:p>
        </w:tc>
      </w:tr>
      <w:tr w:rsidR="002E67C1" w:rsidRPr="006E06AE" w14:paraId="7941ED45" w14:textId="77777777" w:rsidTr="0A2A137D">
        <w:trPr>
          <w:trHeight w:val="413"/>
        </w:trPr>
        <w:tc>
          <w:tcPr>
            <w:tcW w:w="1696" w:type="dxa"/>
          </w:tcPr>
          <w:p w14:paraId="4EA88B3F" w14:textId="61659E93" w:rsidR="002E67C1" w:rsidRPr="000E6079" w:rsidRDefault="00E43B55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2814CF0" wp14:editId="05715D5F">
                  <wp:extent cx="673608" cy="551688"/>
                  <wp:effectExtent l="0" t="0" r="0" b="0"/>
                  <wp:docPr id="173" name="Picture 1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Picture 17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608" cy="551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1D11D4" w14:textId="0A82F1BE" w:rsidR="002E67C1" w:rsidRPr="002B3C11" w:rsidRDefault="00DE20E9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</w:rPr>
            </w:pPr>
            <w:r>
              <w:rPr>
                <w:rFonts w:ascii="SassoonCRInfant" w:hAnsi="SassoonCRInfant" w:cstheme="minorBidi"/>
              </w:rPr>
              <w:t xml:space="preserve">The </w:t>
            </w:r>
            <w:r w:rsidRPr="00DE20E9">
              <w:rPr>
                <w:rFonts w:ascii="SassoonCRInfant" w:hAnsi="SassoonCRInfant" w:cstheme="minorBidi"/>
              </w:rPr>
              <w:t xml:space="preserve">Earth takes 365 and a </w:t>
            </w:r>
            <w:r w:rsidRPr="00DE20E9">
              <w:rPr>
                <w:rFonts w:ascii="SassoonCRInfant" w:hAnsi="SassoonCRInfant" w:cstheme="minorBidi"/>
              </w:rPr>
              <w:t>quarter day</w:t>
            </w:r>
            <w:r w:rsidRPr="00DE20E9">
              <w:rPr>
                <w:rFonts w:ascii="SassoonCRInfant" w:hAnsi="SassoonCRInfant" w:cstheme="minorBidi"/>
              </w:rPr>
              <w:t xml:space="preserve"> to go around the Sun. Four quarters make one extra day, so every four years we add a day — </w:t>
            </w:r>
            <w:r>
              <w:rPr>
                <w:rFonts w:ascii="SassoonCRInfant" w:hAnsi="SassoonCRInfant" w:cstheme="minorBidi"/>
              </w:rPr>
              <w:t xml:space="preserve">this is </w:t>
            </w:r>
            <w:r w:rsidRPr="00DE20E9">
              <w:rPr>
                <w:rFonts w:ascii="SassoonCRInfant" w:hAnsi="SassoonCRInfant" w:cstheme="minorBidi"/>
              </w:rPr>
              <w:t>a leap year</w:t>
            </w:r>
          </w:p>
        </w:tc>
      </w:tr>
      <w:tr w:rsidR="002E67C1" w:rsidRPr="006E06AE" w14:paraId="242E0963" w14:textId="77777777" w:rsidTr="0A2A137D">
        <w:trPr>
          <w:trHeight w:val="494"/>
        </w:trPr>
        <w:tc>
          <w:tcPr>
            <w:tcW w:w="1696" w:type="dxa"/>
          </w:tcPr>
          <w:p w14:paraId="4EA8235E" w14:textId="6D6F23E5" w:rsidR="002E67C1" w:rsidRPr="000E6079" w:rsidRDefault="00E63870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BC1022C" wp14:editId="167D471A">
                  <wp:extent cx="784860" cy="542544"/>
                  <wp:effectExtent l="0" t="0" r="0" b="0"/>
                  <wp:docPr id="175" name="Picture 1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Picture 17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542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0FC610" w14:textId="5F6FF5A8" w:rsidR="002E67C1" w:rsidRPr="002B3C11" w:rsidRDefault="002E67C1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2B3C11">
              <w:rPr>
                <w:rFonts w:ascii="SassoonCRInfant" w:hAnsi="SassoonCRInfant"/>
              </w:rPr>
              <w:t xml:space="preserve">It takes about 28 days for the Moon to orbit the </w:t>
            </w:r>
            <w:r w:rsidRPr="002B3C11">
              <w:rPr>
                <w:rFonts w:ascii="SassoonCRInfant" w:hAnsi="SassoonCRInfant"/>
                <w:color w:val="0070C0"/>
              </w:rPr>
              <w:t xml:space="preserve">Earth. </w:t>
            </w:r>
            <w:r w:rsidRPr="002B3C11">
              <w:rPr>
                <w:rFonts w:ascii="SassoonCRInfant" w:hAnsi="SassoonCRInfant"/>
              </w:rPr>
              <w:t xml:space="preserve"> </w:t>
            </w:r>
          </w:p>
        </w:tc>
      </w:tr>
      <w:tr w:rsidR="002E67C1" w:rsidRPr="006E06AE" w14:paraId="52CE5DE4" w14:textId="77777777" w:rsidTr="0A2A137D">
        <w:trPr>
          <w:trHeight w:val="550"/>
        </w:trPr>
        <w:tc>
          <w:tcPr>
            <w:tcW w:w="1696" w:type="dxa"/>
          </w:tcPr>
          <w:p w14:paraId="3645EEA4" w14:textId="77777777" w:rsidR="002E67C1" w:rsidRDefault="000C6B11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DF1F1C2" wp14:editId="65D461DC">
                  <wp:extent cx="473964" cy="473964"/>
                  <wp:effectExtent l="0" t="0" r="0" b="0"/>
                  <wp:docPr id="187" name="Picture 1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Picture 18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964" cy="473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38CFB5" w14:textId="3C04C478" w:rsidR="000C6B11" w:rsidRPr="000E6079" w:rsidRDefault="000C6B11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0082B" w14:textId="77777777" w:rsidR="002E67C1" w:rsidRPr="002B3C11" w:rsidRDefault="002E67C1" w:rsidP="002E67C1">
            <w:pPr>
              <w:rPr>
                <w:rFonts w:ascii="SassoonCRInfant" w:hAnsi="SassoonCRInfant"/>
                <w:sz w:val="24"/>
                <w:szCs w:val="24"/>
              </w:rPr>
            </w:pPr>
            <w:r w:rsidRPr="002B3C11">
              <w:rPr>
                <w:rFonts w:ascii="SassoonCRInfant" w:eastAsia="Times New Roman" w:hAnsi="SassoonCRInfant" w:cs="Times New Roman"/>
                <w:sz w:val="24"/>
                <w:szCs w:val="24"/>
              </w:rPr>
              <w:t xml:space="preserve">The Sun, the Earth and the Moon are approximately spherical. </w:t>
            </w:r>
          </w:p>
          <w:p w14:paraId="66AE9671" w14:textId="7EB6472A" w:rsidR="002E67C1" w:rsidRPr="002B3C11" w:rsidRDefault="002E67C1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2B3C11">
              <w:rPr>
                <w:rFonts w:ascii="SassoonCRInfant" w:hAnsi="SassoonCRInfant"/>
              </w:rPr>
              <w:t xml:space="preserve"> </w:t>
            </w:r>
          </w:p>
        </w:tc>
      </w:tr>
      <w:tr w:rsidR="002E67C1" w:rsidRPr="006E06AE" w14:paraId="67FD425C" w14:textId="77777777" w:rsidTr="0A2A137D">
        <w:trPr>
          <w:trHeight w:val="1044"/>
        </w:trPr>
        <w:tc>
          <w:tcPr>
            <w:tcW w:w="1696" w:type="dxa"/>
          </w:tcPr>
          <w:p w14:paraId="5A3553DB" w14:textId="703C45F2" w:rsidR="002E67C1" w:rsidRPr="000E6079" w:rsidRDefault="002B3C11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3544215" wp14:editId="6278127E">
                  <wp:extent cx="810768" cy="611124"/>
                  <wp:effectExtent l="0" t="0" r="0" b="0"/>
                  <wp:docPr id="177" name="Picture 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Picture 17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768" cy="611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50587" w14:textId="77777777" w:rsidR="002E67C1" w:rsidRPr="002B3C11" w:rsidRDefault="002E67C1" w:rsidP="002E67C1">
            <w:pPr>
              <w:rPr>
                <w:rFonts w:ascii="SassoonCRInfant" w:hAnsi="SassoonCRInfant"/>
                <w:sz w:val="24"/>
                <w:szCs w:val="24"/>
              </w:rPr>
            </w:pPr>
            <w:r w:rsidRPr="002B3C11">
              <w:rPr>
                <w:rFonts w:ascii="SassoonCRInfant" w:eastAsia="Times New Roman" w:hAnsi="SassoonCRInfant" w:cs="Times New Roman"/>
                <w:sz w:val="24"/>
                <w:szCs w:val="24"/>
              </w:rPr>
              <w:t xml:space="preserve">The Earth takes 24 hours to completely rotate (spin) on its axis. (24 hrs = 1 Day) </w:t>
            </w:r>
          </w:p>
          <w:p w14:paraId="5AA4311E" w14:textId="5441DBD7" w:rsidR="002E67C1" w:rsidRPr="002B3C11" w:rsidRDefault="002E67C1" w:rsidP="002E67C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  <w:r w:rsidRPr="002B3C11">
              <w:rPr>
                <w:rFonts w:ascii="SassoonCRInfant" w:hAnsi="SassoonCRInfant"/>
                <w:color w:val="0070C0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10D121F8" w14:textId="77777777" w:rsidTr="292A7526">
        <w:trPr>
          <w:trHeight w:val="389"/>
        </w:trPr>
        <w:tc>
          <w:tcPr>
            <w:tcW w:w="5049" w:type="dxa"/>
            <w:gridSpan w:val="2"/>
          </w:tcPr>
          <w:p w14:paraId="2BDE78E8" w14:textId="77777777" w:rsidR="006E2B78" w:rsidRPr="0086776F" w:rsidRDefault="006E2B78" w:rsidP="006D7D20">
            <w:pPr>
              <w:rPr>
                <w:rFonts w:ascii="SassoonCRInfant" w:hAnsi="SassoonCRInfant"/>
                <w:b/>
                <w:color w:val="7030A0"/>
                <w:sz w:val="24"/>
              </w:rPr>
            </w:pPr>
            <w:r w:rsidRPr="0086776F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4633A1" w:rsidRPr="006D7D20" w14:paraId="34E83BAA" w14:textId="77777777" w:rsidTr="008B255B">
        <w:trPr>
          <w:trHeight w:val="585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210D7B9" w14:textId="3B04EC63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color w:val="0070C0"/>
                <w:sz w:val="20"/>
              </w:rPr>
              <w:t xml:space="preserve">gravity 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0A9A1" w14:textId="46ED6F7A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sz w:val="20"/>
              </w:rPr>
              <w:t xml:space="preserve">The force which pulls things to the centre of Earth. </w:t>
            </w:r>
            <w:r w:rsidRPr="004633A1">
              <w:rPr>
                <w:rFonts w:ascii="SassoonCRInfant" w:hAnsi="SassoonCRInfant"/>
                <w:color w:val="0070C0"/>
                <w:sz w:val="20"/>
              </w:rPr>
              <w:t>Gravity</w:t>
            </w:r>
            <w:r w:rsidRPr="004633A1">
              <w:rPr>
                <w:rFonts w:ascii="SassoonCRInfant" w:hAnsi="SassoonCRInfant"/>
                <w:sz w:val="20"/>
              </w:rPr>
              <w:t xml:space="preserve"> also holds Earth and other planets around the sun. </w:t>
            </w:r>
          </w:p>
        </w:tc>
      </w:tr>
      <w:tr w:rsidR="004633A1" w:rsidRPr="006D7D20" w14:paraId="498797B9" w14:textId="77777777" w:rsidTr="008B255B">
        <w:trPr>
          <w:trHeight w:val="596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C45A8BF" w14:textId="1DDA692C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sz w:val="20"/>
              </w:rPr>
              <w:t>force</w:t>
            </w:r>
            <w:r w:rsidRPr="004633A1">
              <w:rPr>
                <w:rFonts w:ascii="SassoonCRInfant" w:hAnsi="SassoonCRInfant"/>
                <w:color w:val="0070C0"/>
                <w:sz w:val="20"/>
              </w:rPr>
              <w:t xml:space="preserve">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785E0" w14:textId="5F018C42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sz w:val="20"/>
              </w:rPr>
              <w:t xml:space="preserve">Forces are pushes and pulls in certain directions. </w:t>
            </w:r>
          </w:p>
        </w:tc>
      </w:tr>
      <w:tr w:rsidR="004633A1" w:rsidRPr="006D7D20" w14:paraId="40074E14" w14:textId="77777777" w:rsidTr="008B255B">
        <w:trPr>
          <w:trHeight w:val="72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1D47AA2" w14:textId="596EA08F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color w:val="0070C0"/>
                <w:sz w:val="20"/>
              </w:rPr>
              <w:t xml:space="preserve">gradational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7E4D" w14:textId="691C5EBD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sz w:val="20"/>
              </w:rPr>
              <w:t xml:space="preserve">Changes over a gradual time. </w:t>
            </w:r>
            <w:r w:rsidR="00647FBA">
              <w:rPr>
                <w:rFonts w:ascii="SassoonCRInfant" w:hAnsi="SassoonCRInfant"/>
                <w:sz w:val="20"/>
              </w:rPr>
              <w:t xml:space="preserve"> </w:t>
            </w:r>
          </w:p>
        </w:tc>
      </w:tr>
      <w:tr w:rsidR="004633A1" w:rsidRPr="006D7D20" w14:paraId="0FF998D8" w14:textId="77777777" w:rsidTr="008B255B">
        <w:trPr>
          <w:trHeight w:val="35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34B23B6" w14:textId="51EAD921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color w:val="0070C0"/>
                <w:sz w:val="20"/>
              </w:rPr>
              <w:t xml:space="preserve">gravitational 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0424" w14:textId="3998B6EF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sz w:val="20"/>
              </w:rPr>
              <w:t xml:space="preserve">A movement towards the centre of </w:t>
            </w:r>
            <w:r w:rsidRPr="004633A1">
              <w:rPr>
                <w:rFonts w:ascii="SassoonCRInfant" w:hAnsi="SassoonCRInfant"/>
                <w:color w:val="0070C0"/>
                <w:sz w:val="20"/>
              </w:rPr>
              <w:t>gravity</w:t>
            </w:r>
            <w:r w:rsidRPr="004633A1">
              <w:rPr>
                <w:rFonts w:ascii="SassoonCRInfant" w:hAnsi="SassoonCRInfant"/>
                <w:sz w:val="20"/>
              </w:rPr>
              <w:t xml:space="preserve">. </w:t>
            </w:r>
          </w:p>
        </w:tc>
      </w:tr>
      <w:tr w:rsidR="004633A1" w:rsidRPr="006D7D20" w14:paraId="39C94BB4" w14:textId="77777777" w:rsidTr="008B255B">
        <w:trPr>
          <w:trHeight w:val="54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569600C" w14:textId="32AEB08A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color w:val="0070C0"/>
                <w:sz w:val="20"/>
              </w:rPr>
              <w:t xml:space="preserve">solar system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5D12" w14:textId="77777777" w:rsidR="004633A1" w:rsidRPr="004633A1" w:rsidRDefault="004633A1" w:rsidP="004633A1">
            <w:pPr>
              <w:ind w:left="2"/>
              <w:rPr>
                <w:rFonts w:ascii="SassoonCRInfant" w:hAnsi="SassoonCRInfant"/>
              </w:rPr>
            </w:pPr>
            <w:r w:rsidRPr="004633A1">
              <w:rPr>
                <w:rFonts w:ascii="SassoonCRInfant" w:eastAsia="Times New Roman" w:hAnsi="SassoonCRInfant" w:cs="Times New Roman"/>
                <w:sz w:val="20"/>
              </w:rPr>
              <w:t xml:space="preserve">Contains one star (sun), eight planets: </w:t>
            </w:r>
            <w:r w:rsidRPr="004633A1">
              <w:rPr>
                <w:rFonts w:ascii="SassoonCRInfant" w:eastAsia="Times New Roman" w:hAnsi="SassoonCRInfant" w:cs="Times New Roman"/>
                <w:color w:val="1B1B1B"/>
                <w:sz w:val="20"/>
              </w:rPr>
              <w:t xml:space="preserve"> </w:t>
            </w:r>
          </w:p>
          <w:p w14:paraId="6696946F" w14:textId="7F7A6B8E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color w:val="0070C0"/>
                <w:sz w:val="20"/>
              </w:rPr>
              <w:t>Mercury, Venus, Earth, Mars, Jupiter, Saturn, Uranus, and Neptune</w:t>
            </w:r>
            <w:r w:rsidRPr="004633A1">
              <w:rPr>
                <w:rFonts w:ascii="SassoonCRInfant" w:hAnsi="SassoonCRInfant"/>
                <w:color w:val="1B1B1B"/>
                <w:sz w:val="20"/>
              </w:rPr>
              <w:t xml:space="preserve">; dwarf planets </w:t>
            </w:r>
            <w:r w:rsidRPr="004633A1">
              <w:rPr>
                <w:rFonts w:ascii="SassoonCRInfant" w:hAnsi="SassoonCRInfant"/>
                <w:color w:val="0070C0"/>
                <w:sz w:val="20"/>
              </w:rPr>
              <w:t>Pluto</w:t>
            </w:r>
            <w:r w:rsidRPr="004633A1">
              <w:rPr>
                <w:rFonts w:ascii="SassoonCRInfant" w:hAnsi="SassoonCRInfant"/>
                <w:color w:val="1B1B1B"/>
                <w:sz w:val="20"/>
              </w:rPr>
              <w:t xml:space="preserve">, Ceres. All the planets are drawn towards the sun by a </w:t>
            </w:r>
            <w:r w:rsidRPr="004633A1">
              <w:rPr>
                <w:rFonts w:ascii="SassoonCRInfant" w:hAnsi="SassoonCRInfant"/>
                <w:color w:val="0070C0"/>
                <w:sz w:val="20"/>
              </w:rPr>
              <w:t>gravitational</w:t>
            </w:r>
            <w:r w:rsidRPr="004633A1">
              <w:rPr>
                <w:rFonts w:ascii="SassoonCRInfant" w:hAnsi="SassoonCRInfant"/>
                <w:color w:val="1B1B1B"/>
                <w:sz w:val="20"/>
              </w:rPr>
              <w:t xml:space="preserve"> force.</w:t>
            </w:r>
            <w:r w:rsidRPr="004633A1">
              <w:rPr>
                <w:rFonts w:ascii="SassoonCRInfant" w:hAnsi="SassoonCRInfant"/>
                <w:sz w:val="20"/>
              </w:rPr>
              <w:t xml:space="preserve"> </w:t>
            </w:r>
          </w:p>
        </w:tc>
      </w:tr>
      <w:tr w:rsidR="004633A1" w:rsidRPr="006D7D20" w14:paraId="4735BF30" w14:textId="77777777" w:rsidTr="008B255B">
        <w:trPr>
          <w:trHeight w:val="46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D8F37F1" w14:textId="167D15B5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color w:val="0070C0"/>
                <w:sz w:val="20"/>
              </w:rPr>
              <w:t xml:space="preserve">spherical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1DBAF" w14:textId="57B6829D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sz w:val="20"/>
              </w:rPr>
              <w:t xml:space="preserve">Shaped like a sphere (a round object). </w:t>
            </w:r>
          </w:p>
        </w:tc>
      </w:tr>
      <w:tr w:rsidR="004633A1" w:rsidRPr="006D7D20" w14:paraId="07C28BBA" w14:textId="77777777" w:rsidTr="008B255B">
        <w:trPr>
          <w:trHeight w:val="432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A6A0903" w14:textId="0FBDB447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color w:val="0070C0"/>
                <w:sz w:val="20"/>
              </w:rPr>
              <w:t xml:space="preserve">axis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8A303" w14:textId="7BB9C934" w:rsidR="004633A1" w:rsidRPr="004633A1" w:rsidRDefault="004633A1" w:rsidP="004633A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4633A1">
              <w:rPr>
                <w:rFonts w:ascii="SassoonCRInfant" w:hAnsi="SassoonCRInfant"/>
                <w:sz w:val="20"/>
              </w:rPr>
              <w:t xml:space="preserve">An imaginary line which the Earth rotates (turns). </w:t>
            </w:r>
          </w:p>
        </w:tc>
      </w:tr>
    </w:tbl>
    <w:p w14:paraId="2C175A8E" w14:textId="6B767678" w:rsidR="00CF5F18" w:rsidRPr="006E06AE" w:rsidRDefault="00554F6B" w:rsidP="00CF5F18">
      <w:pPr>
        <w:tabs>
          <w:tab w:val="left" w:pos="1077"/>
        </w:tabs>
        <w:rPr>
          <w:rFonts w:ascii="Letter-join Plus 8" w:hAnsi="Letter-join Plus 8"/>
        </w:rPr>
      </w:pPr>
      <w:r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6F226D30" wp14:editId="13CCB9EE">
                <wp:simplePos x="0" y="0"/>
                <wp:positionH relativeFrom="column">
                  <wp:posOffset>-350520</wp:posOffset>
                </wp:positionH>
                <wp:positionV relativeFrom="paragraph">
                  <wp:posOffset>3783330</wp:posOffset>
                </wp:positionV>
                <wp:extent cx="2834640" cy="21717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464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F0F17" w14:textId="44640A63" w:rsidR="00554F6B" w:rsidRPr="00554F6B" w:rsidRDefault="00554F6B" w:rsidP="00554F6B">
                            <w:pPr>
                              <w:spacing w:after="132"/>
                              <w:ind w:left="2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54F6B">
                              <w:rPr>
                                <w:rFonts w:ascii="SassoonCRInfant" w:eastAsia="Times New Roman" w:hAnsi="SassoonCRInfant" w:cs="Times New Roman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Aspirational </w:t>
                            </w:r>
                            <w:r w:rsidR="0027156B">
                              <w:rPr>
                                <w:rFonts w:ascii="SassoonCRInfant" w:eastAsia="Times New Roman" w:hAnsi="SassoonCRInfant" w:cs="Times New Roman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s</w:t>
                            </w:r>
                            <w:r w:rsidRPr="00554F6B">
                              <w:rPr>
                                <w:rFonts w:ascii="SassoonCRInfant" w:eastAsia="Times New Roman" w:hAnsi="SassoonCRInfant" w:cs="Times New Roman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cientist:</w:t>
                            </w:r>
                            <w:r w:rsidRPr="00554F6B">
                              <w:rPr>
                                <w:rFonts w:ascii="SassoonCRInfant" w:eastAsia="Times New Roman" w:hAnsi="SassoonCRInfant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2C2D154" w14:textId="77777777" w:rsidR="00554F6B" w:rsidRPr="00554F6B" w:rsidRDefault="00554F6B" w:rsidP="00554F6B">
                            <w:pPr>
                              <w:spacing w:after="115"/>
                              <w:ind w:left="50"/>
                              <w:jc w:val="center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554F6B">
                              <w:rPr>
                                <w:rFonts w:ascii="SassoonCRInfant" w:hAnsi="SassoonCRInfant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6C58E8A" wp14:editId="0CFE6082">
                                  <wp:extent cx="1053084" cy="789432"/>
                                  <wp:effectExtent l="0" t="0" r="0" b="0"/>
                                  <wp:docPr id="206" name="Picture 206" descr="A person in a wheelchair&#10;&#10;AI-generated content may be incorrect.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6" name="Picture 206" descr="A person in a wheelchai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3084" cy="7894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54F6B">
                              <w:rPr>
                                <w:rFonts w:ascii="SassoonCRInfant" w:eastAsia="Times New Roman" w:hAnsi="SassoonCRInfant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CCDE4" w14:textId="37E1416B" w:rsidR="00A12175" w:rsidRPr="002B3C11" w:rsidRDefault="00554F6B" w:rsidP="00554F6B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</w:rPr>
                            </w:pPr>
                            <w:r w:rsidRPr="002B3C11">
                              <w:rPr>
                                <w:rFonts w:ascii="SassoonCRInfant" w:eastAsia="Times New Roman" w:hAnsi="SassoonCRInfant" w:cs="Times New Roman"/>
                              </w:rPr>
                              <w:t xml:space="preserve">Stephen Hawkings, who was a </w:t>
                            </w:r>
                            <w:proofErr w:type="gramStart"/>
                            <w:r w:rsidRPr="002B3C11">
                              <w:rPr>
                                <w:rFonts w:ascii="SassoonCRInfant" w:eastAsia="Times New Roman" w:hAnsi="SassoonCRInfant" w:cs="Times New Roman"/>
                              </w:rPr>
                              <w:t>world famous</w:t>
                            </w:r>
                            <w:proofErr w:type="gramEnd"/>
                            <w:r w:rsidRPr="002B3C11">
                              <w:rPr>
                                <w:rFonts w:ascii="SassoonCRInfant" w:eastAsia="Times New Roman" w:hAnsi="SassoonCRInfant" w:cs="Times New Roman"/>
                              </w:rPr>
                              <w:t xml:space="preserve"> </w:t>
                            </w:r>
                            <w:r w:rsidR="0027156B">
                              <w:rPr>
                                <w:rFonts w:ascii="SassoonCRInfant" w:eastAsia="Times New Roman" w:hAnsi="SassoonCRInfant" w:cs="Times New Roman"/>
                              </w:rPr>
                              <w:t>s</w:t>
                            </w:r>
                            <w:r w:rsidRPr="002B3C11">
                              <w:rPr>
                                <w:rFonts w:ascii="SassoonCRInfant" w:eastAsia="Times New Roman" w:hAnsi="SassoonCRInfant" w:cs="Times New Roman"/>
                              </w:rPr>
                              <w:t>cientist, is renowned for his work on space and cosmology (the Science of the Universe). He was born on 8</w:t>
                            </w:r>
                            <w:r w:rsidRPr="002B3C11">
                              <w:rPr>
                                <w:rFonts w:ascii="SassoonCRInfant" w:eastAsia="Times New Roman" w:hAnsi="SassoonCRInfant" w:cs="Times New Roman"/>
                                <w:vertAlign w:val="superscript"/>
                              </w:rPr>
                              <w:t>th</w:t>
                            </w:r>
                            <w:r w:rsidRPr="002B3C11">
                              <w:rPr>
                                <w:rFonts w:ascii="SassoonCRInfant" w:eastAsia="Times New Roman" w:hAnsi="SassoonCRInfant" w:cs="Times New Roman"/>
                              </w:rPr>
                              <w:t xml:space="preserve"> January 1942 and died on 14</w:t>
                            </w:r>
                            <w:r w:rsidRPr="002B3C11">
                              <w:rPr>
                                <w:rFonts w:ascii="SassoonCRInfant" w:eastAsia="Times New Roman" w:hAnsi="SassoonCRInfant" w:cs="Times New Roman"/>
                                <w:vertAlign w:val="superscript"/>
                              </w:rPr>
                              <w:t>th</w:t>
                            </w:r>
                            <w:r w:rsidRPr="002B3C11">
                              <w:rPr>
                                <w:rFonts w:ascii="SassoonCRInfant" w:eastAsia="Times New Roman" w:hAnsi="SassoonCRInfant" w:cs="Times New Roman"/>
                              </w:rPr>
                              <w:t xml:space="preserve"> March 2018.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26D30" id="Text Box 2" o:spid="_x0000_s1027" type="#_x0000_t202" style="position:absolute;margin-left:-27.6pt;margin-top:297.9pt;width:223.2pt;height:171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">
                <v:textbox>
                  <w:txbxContent>
                    <w:p w14:paraId="6E0F0F17" w14:textId="44640A63" w:rsidR="00554F6B" w:rsidRPr="00554F6B" w:rsidRDefault="00554F6B" w:rsidP="00554F6B">
                      <w:pPr>
                        <w:spacing w:after="132"/>
                        <w:ind w:left="2"/>
                        <w:jc w:val="center"/>
                        <w:rPr>
                          <w:rFonts w:ascii="SassoonCRInfant" w:hAnsi="SassoonCRInfant"/>
                          <w:b/>
                          <w:bCs/>
                          <w:sz w:val="20"/>
                          <w:szCs w:val="20"/>
                        </w:rPr>
                      </w:pPr>
                      <w:r w:rsidRPr="00554F6B">
                        <w:rPr>
                          <w:rFonts w:ascii="SassoonCRInfant" w:eastAsia="Times New Roman" w:hAnsi="SassoonCRInfant" w:cs="Times New Roman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Aspirational </w:t>
                      </w:r>
                      <w:r w:rsidR="0027156B">
                        <w:rPr>
                          <w:rFonts w:ascii="SassoonCRInfant" w:eastAsia="Times New Roman" w:hAnsi="SassoonCRInfant" w:cs="Times New Roman"/>
                          <w:b/>
                          <w:bCs/>
                          <w:color w:val="7030A0"/>
                          <w:sz w:val="20"/>
                          <w:szCs w:val="20"/>
                        </w:rPr>
                        <w:t>s</w:t>
                      </w:r>
                      <w:r w:rsidRPr="00554F6B">
                        <w:rPr>
                          <w:rFonts w:ascii="SassoonCRInfant" w:eastAsia="Times New Roman" w:hAnsi="SassoonCRInfant" w:cs="Times New Roman"/>
                          <w:b/>
                          <w:bCs/>
                          <w:color w:val="7030A0"/>
                          <w:sz w:val="20"/>
                          <w:szCs w:val="20"/>
                        </w:rPr>
                        <w:t>cientist:</w:t>
                      </w:r>
                      <w:r w:rsidRPr="00554F6B">
                        <w:rPr>
                          <w:rFonts w:ascii="SassoonCRInfant" w:eastAsia="Times New Roman" w:hAnsi="SassoonCRInfant" w:cs="Times New Roma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2C2D154" w14:textId="77777777" w:rsidR="00554F6B" w:rsidRPr="00554F6B" w:rsidRDefault="00554F6B" w:rsidP="00554F6B">
                      <w:pPr>
                        <w:spacing w:after="115"/>
                        <w:ind w:left="50"/>
                        <w:jc w:val="center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554F6B">
                        <w:rPr>
                          <w:rFonts w:ascii="SassoonCRInfant" w:hAnsi="SassoonCRInfant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6C58E8A" wp14:editId="0CFE6082">
                            <wp:extent cx="1053084" cy="789432"/>
                            <wp:effectExtent l="0" t="0" r="0" b="0"/>
                            <wp:docPr id="206" name="Picture 206" descr="A person in a wheelchair&#10;&#10;AI-generated content may be incorrect.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6" name="Picture 206" descr="A person in a wheelchair&#10;&#10;AI-generated content may be incorrect.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3084" cy="7894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54F6B">
                        <w:rPr>
                          <w:rFonts w:ascii="SassoonCRInfant" w:eastAsia="Times New Roman" w:hAnsi="SassoonCRInfant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CCDE4" w14:textId="37E1416B" w:rsidR="00A12175" w:rsidRPr="002B3C11" w:rsidRDefault="00554F6B" w:rsidP="00554F6B">
                      <w:pPr>
                        <w:jc w:val="center"/>
                        <w:rPr>
                          <w:rFonts w:ascii="SassoonCRInfant" w:hAnsi="SassoonCRInfant"/>
                          <w:bCs/>
                        </w:rPr>
                      </w:pPr>
                      <w:r w:rsidRPr="002B3C11">
                        <w:rPr>
                          <w:rFonts w:ascii="SassoonCRInfant" w:eastAsia="Times New Roman" w:hAnsi="SassoonCRInfant" w:cs="Times New Roman"/>
                        </w:rPr>
                        <w:t xml:space="preserve">Stephen Hawkings, who was a </w:t>
                      </w:r>
                      <w:proofErr w:type="gramStart"/>
                      <w:r w:rsidRPr="002B3C11">
                        <w:rPr>
                          <w:rFonts w:ascii="SassoonCRInfant" w:eastAsia="Times New Roman" w:hAnsi="SassoonCRInfant" w:cs="Times New Roman"/>
                        </w:rPr>
                        <w:t>world famous</w:t>
                      </w:r>
                      <w:proofErr w:type="gramEnd"/>
                      <w:r w:rsidRPr="002B3C11">
                        <w:rPr>
                          <w:rFonts w:ascii="SassoonCRInfant" w:eastAsia="Times New Roman" w:hAnsi="SassoonCRInfant" w:cs="Times New Roman"/>
                        </w:rPr>
                        <w:t xml:space="preserve"> </w:t>
                      </w:r>
                      <w:r w:rsidR="0027156B">
                        <w:rPr>
                          <w:rFonts w:ascii="SassoonCRInfant" w:eastAsia="Times New Roman" w:hAnsi="SassoonCRInfant" w:cs="Times New Roman"/>
                        </w:rPr>
                        <w:t>s</w:t>
                      </w:r>
                      <w:r w:rsidRPr="002B3C11">
                        <w:rPr>
                          <w:rFonts w:ascii="SassoonCRInfant" w:eastAsia="Times New Roman" w:hAnsi="SassoonCRInfant" w:cs="Times New Roman"/>
                        </w:rPr>
                        <w:t>cientist, is renowned for his work on space and cosmology (the Science of the Universe). He was born on 8</w:t>
                      </w:r>
                      <w:r w:rsidRPr="002B3C11">
                        <w:rPr>
                          <w:rFonts w:ascii="SassoonCRInfant" w:eastAsia="Times New Roman" w:hAnsi="SassoonCRInfant" w:cs="Times New Roman"/>
                          <w:vertAlign w:val="superscript"/>
                        </w:rPr>
                        <w:t>th</w:t>
                      </w:r>
                      <w:r w:rsidRPr="002B3C11">
                        <w:rPr>
                          <w:rFonts w:ascii="SassoonCRInfant" w:eastAsia="Times New Roman" w:hAnsi="SassoonCRInfant" w:cs="Times New Roman"/>
                        </w:rPr>
                        <w:t xml:space="preserve"> January 1942 and died on 14</w:t>
                      </w:r>
                      <w:r w:rsidRPr="002B3C11">
                        <w:rPr>
                          <w:rFonts w:ascii="SassoonCRInfant" w:eastAsia="Times New Roman" w:hAnsi="SassoonCRInfant" w:cs="Times New Roman"/>
                          <w:vertAlign w:val="superscript"/>
                        </w:rPr>
                        <w:t>th</w:t>
                      </w:r>
                      <w:r w:rsidRPr="002B3C11">
                        <w:rPr>
                          <w:rFonts w:ascii="SassoonCRInfant" w:eastAsia="Times New Roman" w:hAnsi="SassoonCRInfant" w:cs="Times New Roman"/>
                        </w:rPr>
                        <w:t xml:space="preserve"> March 2018.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10271D" w14:textId="7D5A476E" w:rsidR="000E6079" w:rsidRPr="002B3C11" w:rsidRDefault="002B3C11" w:rsidP="00A12175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 w:rsidRPr="000E6079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321C04E9" wp14:editId="3359919A">
                <wp:simplePos x="0" y="0"/>
                <wp:positionH relativeFrom="margin">
                  <wp:align>right</wp:align>
                </wp:positionH>
                <wp:positionV relativeFrom="paragraph">
                  <wp:posOffset>177165</wp:posOffset>
                </wp:positionV>
                <wp:extent cx="4724400" cy="151447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5945" w14:textId="15BA4B25" w:rsidR="000E6079" w:rsidRPr="00C332F7" w:rsidRDefault="000E6079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                         </w:t>
                            </w:r>
                            <w:r w:rsidR="0086776F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      </w:t>
                            </w:r>
                            <w:r w:rsidRPr="00C332F7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Working </w:t>
                            </w:r>
                            <w:r w:rsidR="0027156B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s</w:t>
                            </w:r>
                            <w:r w:rsidRPr="00C332F7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cientifically</w:t>
                            </w:r>
                          </w:p>
                          <w:p w14:paraId="5D07B16B" w14:textId="35E7E89F" w:rsidR="000E6079" w:rsidRPr="00C332F7" w:rsidRDefault="000E6079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332F7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="0086776F" w:rsidRPr="00C332F7">
                              <w:rPr>
                                <w:rFonts w:ascii="SassoonCRInfant" w:hAnsi="SassoonCRInfant"/>
                                <w:i/>
                                <w:i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5FCD78B" wp14:editId="28174EF3">
                                  <wp:extent cx="380365" cy="810289"/>
                                  <wp:effectExtent l="0" t="0" r="635" b="8890"/>
                                  <wp:docPr id="12" name="Picture 12" descr="A picture containing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picture containing clip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3796" cy="8389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332F7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AA4B63" w:rsidRPr="00C332F7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>Observation</w:t>
                            </w:r>
                            <w:r w:rsidRPr="00C332F7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C332F7">
                              <w:rPr>
                                <w:rFonts w:ascii="SassoonCRInfant" w:hAnsi="SassoonCRInfant"/>
                                <w:i/>
                                <w:i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4F89C20" wp14:editId="071C531F">
                                  <wp:extent cx="1153566" cy="791845"/>
                                  <wp:effectExtent l="0" t="0" r="8890" b="8255"/>
                                  <wp:docPr id="9" name="Picture 9" descr="Chart, line ch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Chart, line ch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1028" cy="8106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41391" w:rsidRPr="00C332F7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AA4B63" w:rsidRPr="00C332F7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Recording</w:t>
                            </w:r>
                            <w:r w:rsidR="0086776F" w:rsidRPr="00C332F7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C04E9" id="_x0000_s1028" type="#_x0000_t202" style="position:absolute;margin-left:320.8pt;margin-top:13.95pt;width:372pt;height:119.25pt;z-index:251658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">
                <v:textbox>
                  <w:txbxContent>
                    <w:p w14:paraId="27375945" w14:textId="15BA4B25" w:rsidR="000E6079" w:rsidRPr="00C332F7" w:rsidRDefault="000E6079">
                      <w:pPr>
                        <w:rPr>
                          <w:rFonts w:ascii="SassoonCRInfant" w:hAnsi="SassoonCRInfant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                         </w:t>
                      </w:r>
                      <w:r w:rsidR="0086776F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      </w:t>
                      </w:r>
                      <w:r w:rsidRPr="00C332F7">
                        <w:rPr>
                          <w:rFonts w:ascii="SassoonCRInfant" w:hAnsi="SassoonCRInfant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Working </w:t>
                      </w:r>
                      <w:r w:rsidR="0027156B">
                        <w:rPr>
                          <w:rFonts w:ascii="SassoonCRInfant" w:hAnsi="SassoonCRInfant"/>
                          <w:b/>
                          <w:bCs/>
                          <w:color w:val="7030A0"/>
                          <w:sz w:val="28"/>
                          <w:szCs w:val="28"/>
                        </w:rPr>
                        <w:t>s</w:t>
                      </w:r>
                      <w:r w:rsidRPr="00C332F7">
                        <w:rPr>
                          <w:rFonts w:ascii="SassoonCRInfant" w:hAnsi="SassoonCRInfant"/>
                          <w:b/>
                          <w:bCs/>
                          <w:color w:val="7030A0"/>
                          <w:sz w:val="28"/>
                          <w:szCs w:val="28"/>
                        </w:rPr>
                        <w:t>cientifically</w:t>
                      </w:r>
                    </w:p>
                    <w:p w14:paraId="5D07B16B" w14:textId="35E7E89F" w:rsidR="000E6079" w:rsidRPr="00C332F7" w:rsidRDefault="000E6079">
                      <w:pP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</w:pPr>
                      <w:r w:rsidRPr="00C332F7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 xml:space="preserve">         </w:t>
                      </w:r>
                      <w:r w:rsidR="0086776F" w:rsidRPr="00C332F7">
                        <w:rPr>
                          <w:rFonts w:ascii="SassoonCRInfant" w:hAnsi="SassoonCRInfant"/>
                          <w:i/>
                          <w:i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5FCD78B" wp14:editId="28174EF3">
                            <wp:extent cx="380365" cy="810289"/>
                            <wp:effectExtent l="0" t="0" r="635" b="8890"/>
                            <wp:docPr id="12" name="Picture 12" descr="A picture containing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picture containing clipart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3796" cy="8389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332F7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 xml:space="preserve">  </w:t>
                      </w:r>
                      <w:r w:rsidR="00AA4B63" w:rsidRPr="00C332F7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>Observation</w:t>
                      </w:r>
                      <w:r w:rsidRPr="00C332F7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 xml:space="preserve">           </w:t>
                      </w:r>
                      <w:r w:rsidRPr="00C332F7">
                        <w:rPr>
                          <w:rFonts w:ascii="SassoonCRInfant" w:hAnsi="SassoonCRInfant"/>
                          <w:i/>
                          <w:i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4F89C20" wp14:editId="071C531F">
                            <wp:extent cx="1153566" cy="791845"/>
                            <wp:effectExtent l="0" t="0" r="8890" b="8255"/>
                            <wp:docPr id="9" name="Picture 9" descr="Chart, line ch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Chart, line chart&#10;&#10;Description automatically generated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1028" cy="8106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41391" w:rsidRPr="00C332F7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 xml:space="preserve">  </w:t>
                      </w:r>
                      <w:r w:rsidR="00AA4B63" w:rsidRPr="00C332F7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 xml:space="preserve"> Recording</w:t>
                      </w:r>
                      <w:r w:rsidR="0086776F" w:rsidRPr="00C332F7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6079">
        <w:rPr>
          <w:rFonts w:ascii="Letter-join Plus 8" w:hAnsi="Letter-join Plus 8"/>
          <w:i/>
          <w:iCs/>
        </w:rPr>
        <w:t xml:space="preserve">  </w:t>
      </w:r>
    </w:p>
    <w:p w14:paraId="2FA2B7BF" w14:textId="79BDB1C8" w:rsidR="009C7EF8" w:rsidRPr="009C7EF8" w:rsidRDefault="005D4F0D" w:rsidP="00A12175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17A414CA" wp14:editId="70390852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3" behindDoc="0" locked="0" layoutInCell="1" allowOverlap="1" wp14:anchorId="7D8163EE" wp14:editId="57977046">
            <wp:simplePos x="0" y="0"/>
            <wp:positionH relativeFrom="margin">
              <wp:posOffset>4494340</wp:posOffset>
            </wp:positionH>
            <wp:positionV relativeFrom="paragraph">
              <wp:posOffset>2238655</wp:posOffset>
            </wp:positionV>
            <wp:extent cx="1335405" cy="828675"/>
            <wp:effectExtent l="0" t="0" r="0" b="9525"/>
            <wp:wrapNone/>
            <wp:docPr id="18" name="Picture 1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diagram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13C99D6" wp14:editId="2CE66FE0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4118B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C99D6" id="_x0000_s1029" type="#_x0000_t202" style="position:absolute;margin-left:207.8pt;margin-top:365.3pt;width:160.2pt;height:34.2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5224118B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63D1"/>
    <w:rsid w:val="00040861"/>
    <w:rsid w:val="0004409A"/>
    <w:rsid w:val="00074AEF"/>
    <w:rsid w:val="000B5B41"/>
    <w:rsid w:val="000B70E2"/>
    <w:rsid w:val="000C6B11"/>
    <w:rsid w:val="000E6079"/>
    <w:rsid w:val="000F62E3"/>
    <w:rsid w:val="0011492D"/>
    <w:rsid w:val="00123F48"/>
    <w:rsid w:val="00141559"/>
    <w:rsid w:val="001459D1"/>
    <w:rsid w:val="0015786E"/>
    <w:rsid w:val="00195734"/>
    <w:rsid w:val="001A02FB"/>
    <w:rsid w:val="001C780E"/>
    <w:rsid w:val="001D5C4D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156B"/>
    <w:rsid w:val="0027781E"/>
    <w:rsid w:val="00282E25"/>
    <w:rsid w:val="002868B0"/>
    <w:rsid w:val="002B3C11"/>
    <w:rsid w:val="002C78DE"/>
    <w:rsid w:val="002D38E8"/>
    <w:rsid w:val="002E1E6B"/>
    <w:rsid w:val="002E67C1"/>
    <w:rsid w:val="00337743"/>
    <w:rsid w:val="00366AAE"/>
    <w:rsid w:val="003C1345"/>
    <w:rsid w:val="003D0E8E"/>
    <w:rsid w:val="003E2E85"/>
    <w:rsid w:val="00426BEF"/>
    <w:rsid w:val="00430A7A"/>
    <w:rsid w:val="004327C5"/>
    <w:rsid w:val="004633A1"/>
    <w:rsid w:val="00473C0F"/>
    <w:rsid w:val="0047436F"/>
    <w:rsid w:val="00486CFA"/>
    <w:rsid w:val="004A30DC"/>
    <w:rsid w:val="004A75DA"/>
    <w:rsid w:val="005017FF"/>
    <w:rsid w:val="00503C06"/>
    <w:rsid w:val="00534346"/>
    <w:rsid w:val="00540B27"/>
    <w:rsid w:val="00554F6B"/>
    <w:rsid w:val="005618F3"/>
    <w:rsid w:val="005771E3"/>
    <w:rsid w:val="005A76B0"/>
    <w:rsid w:val="005C13A8"/>
    <w:rsid w:val="005D4F0D"/>
    <w:rsid w:val="005E43FC"/>
    <w:rsid w:val="005E5A8B"/>
    <w:rsid w:val="00647FBA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A5556"/>
    <w:rsid w:val="007A5ECF"/>
    <w:rsid w:val="007B77B1"/>
    <w:rsid w:val="008272DF"/>
    <w:rsid w:val="008419BF"/>
    <w:rsid w:val="00850CF9"/>
    <w:rsid w:val="0085528B"/>
    <w:rsid w:val="00860F92"/>
    <w:rsid w:val="0086776F"/>
    <w:rsid w:val="00890E3E"/>
    <w:rsid w:val="008B15A7"/>
    <w:rsid w:val="008B1DD9"/>
    <w:rsid w:val="008B739F"/>
    <w:rsid w:val="00901850"/>
    <w:rsid w:val="00904A63"/>
    <w:rsid w:val="009073F0"/>
    <w:rsid w:val="009126B7"/>
    <w:rsid w:val="00971EC3"/>
    <w:rsid w:val="009C3F1F"/>
    <w:rsid w:val="009C7EF8"/>
    <w:rsid w:val="00A00CB2"/>
    <w:rsid w:val="00A07885"/>
    <w:rsid w:val="00A12175"/>
    <w:rsid w:val="00A3005C"/>
    <w:rsid w:val="00A37F98"/>
    <w:rsid w:val="00A41978"/>
    <w:rsid w:val="00A47723"/>
    <w:rsid w:val="00A50AB6"/>
    <w:rsid w:val="00A669D1"/>
    <w:rsid w:val="00A66B60"/>
    <w:rsid w:val="00A86C1C"/>
    <w:rsid w:val="00AA224D"/>
    <w:rsid w:val="00AA4B63"/>
    <w:rsid w:val="00AB52C9"/>
    <w:rsid w:val="00AE1BEB"/>
    <w:rsid w:val="00AE61D4"/>
    <w:rsid w:val="00B04FA5"/>
    <w:rsid w:val="00B10481"/>
    <w:rsid w:val="00B47812"/>
    <w:rsid w:val="00B773A3"/>
    <w:rsid w:val="00BA5025"/>
    <w:rsid w:val="00BB1A03"/>
    <w:rsid w:val="00BD308C"/>
    <w:rsid w:val="00BE0140"/>
    <w:rsid w:val="00BE0765"/>
    <w:rsid w:val="00BF1F6A"/>
    <w:rsid w:val="00BF5AE4"/>
    <w:rsid w:val="00C06913"/>
    <w:rsid w:val="00C221D8"/>
    <w:rsid w:val="00C332F7"/>
    <w:rsid w:val="00C91B0E"/>
    <w:rsid w:val="00C94F46"/>
    <w:rsid w:val="00CA0A4F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20E9"/>
    <w:rsid w:val="00DE323E"/>
    <w:rsid w:val="00DF1A0D"/>
    <w:rsid w:val="00DF313A"/>
    <w:rsid w:val="00DF46C7"/>
    <w:rsid w:val="00E06A27"/>
    <w:rsid w:val="00E145B1"/>
    <w:rsid w:val="00E4079C"/>
    <w:rsid w:val="00E41391"/>
    <w:rsid w:val="00E43B55"/>
    <w:rsid w:val="00E53E26"/>
    <w:rsid w:val="00E63870"/>
    <w:rsid w:val="00EA1E0E"/>
    <w:rsid w:val="00EF49E2"/>
    <w:rsid w:val="00F07610"/>
    <w:rsid w:val="00F234BC"/>
    <w:rsid w:val="00F66A8E"/>
    <w:rsid w:val="00F812B4"/>
    <w:rsid w:val="00F95024"/>
    <w:rsid w:val="00FB19C1"/>
    <w:rsid w:val="00FB63E0"/>
    <w:rsid w:val="00FC4D79"/>
    <w:rsid w:val="0A2A137D"/>
    <w:rsid w:val="292A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f8f2c7fe-fd9c-4cdd-b3a0-0fc36241801f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infopath/2007/PartnerControls"/>
    <ds:schemaRef ds:uri="38f7bee6-c71b-4475-adbf-35995bcd0bb3"/>
  </ds:schemaRefs>
</ds:datastoreItem>
</file>

<file path=customXml/itemProps3.xml><?xml version="1.0" encoding="utf-8"?>
<ds:datastoreItem xmlns:ds="http://schemas.openxmlformats.org/officeDocument/2006/customXml" ds:itemID="{1629A657-C313-4B44-BF52-F492891DDB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Max Maycock</cp:lastModifiedBy>
  <cp:revision>23</cp:revision>
  <cp:lastPrinted>2021-06-14T14:42:00Z</cp:lastPrinted>
  <dcterms:created xsi:type="dcterms:W3CDTF">2023-11-24T05:44:00Z</dcterms:created>
  <dcterms:modified xsi:type="dcterms:W3CDTF">2025-11-21T12:42:00Z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